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3D07" w14:textId="77777777" w:rsidR="005037A8" w:rsidRPr="00FC747D" w:rsidRDefault="005037A8" w:rsidP="006525D1">
      <w:pPr>
        <w:pStyle w:val="TableParagraph"/>
        <w:spacing w:after="120"/>
        <w:jc w:val="center"/>
        <w:rPr>
          <w:b/>
          <w:sz w:val="20"/>
          <w:szCs w:val="20"/>
        </w:rPr>
        <w:pBdr>
          <w:bottom w:val="single" w:sz="6" w:space="2" w:color="A6192E"/>
        </w:pBdr>
      </w:pPr>
      <w:r w:rsidRPr="00FC747D">
        <w:rPr>
          <w:b w:val="1"/>
          <w:sz w:val="20"/>
          <w:szCs w:val="20"/>
          <w:color w:val="7F1423"/>
          <w:bCs w:val="1"/>
        </w:rPr>
        <w:t>…………………………………. BÖLÜM BAŞKANLIĞINA</w:t>
      </w:r>
    </w:p>
    <w:p w14:paraId="2B3C0EC9" w14:textId="77777777" w:rsidR="005037A8" w:rsidRPr="00FC747D" w:rsidRDefault="00FC747D" w:rsidP="006525D1">
      <w:pPr>
        <w:pStyle w:val="TableParagraph"/>
        <w:spacing w:line="276" w:lineRule="auto"/>
        <w:ind w:firstLine="567"/>
        <w:jc w:val="both"/>
        <w:rPr>
          <w:sz w:val="20"/>
          <w:szCs w:val="20"/>
          <w:lang w:val="tr-TR"/>
        </w:rPr>
      </w:pPr>
      <w:r w:rsidRPr="00FC747D">
        <w:rPr>
          <w:sz w:val="20"/>
          <w:szCs w:val="20"/>
          <w:lang w:val="tr-TR"/>
        </w:rPr>
        <w:t xml:space="preserve">Bölümünüz öğrencisiyim. </w:t>
      </w:r>
      <w:r w:rsidR="005037A8" w:rsidRPr="00FC747D">
        <w:rPr>
          <w:sz w:val="20"/>
          <w:szCs w:val="20"/>
          <w:lang w:val="tr-TR"/>
        </w:rPr>
        <w:t>Aşağıda bilgileri verilen dersin</w:t>
      </w:r>
      <w:r w:rsidR="005037A8" w:rsidRPr="00FC747D">
        <w:rPr>
          <w:spacing w:val="-8"/>
          <w:sz w:val="20"/>
          <w:szCs w:val="20"/>
          <w:lang w:val="tr-TR"/>
        </w:rPr>
        <w:t xml:space="preserve"> </w:t>
      </w:r>
      <w:r w:rsidR="005037A8" w:rsidRPr="00FC747D">
        <w:rPr>
          <w:sz w:val="20"/>
          <w:szCs w:val="20"/>
          <w:lang w:val="tr-TR"/>
        </w:rPr>
        <w:t>sınavından beklediğim notu alamadım. Sınav kağıdımın yeniden incelenmesini arz ederim.</w:t>
      </w:r>
    </w:p>
    <w:p w14:paraId="3A0FF54F" w14:textId="77777777" w:rsidR="005037A8" w:rsidRPr="00FC747D" w:rsidRDefault="005037A8" w:rsidP="006525D1">
      <w:pPr>
        <w:pStyle w:val="TableParagraph"/>
        <w:spacing w:line="276" w:lineRule="auto"/>
        <w:rPr>
          <w:b/>
          <w:sz w:val="20"/>
          <w:szCs w:val="20"/>
          <w:lang w:val="tr-TR"/>
        </w:rPr>
      </w:pPr>
    </w:p>
    <w:p w14:paraId="1142ABB2" w14:textId="77777777" w:rsidR="005037A8" w:rsidRPr="0063546B" w:rsidRDefault="005037A8" w:rsidP="006525D1">
      <w:pPr>
        <w:pStyle w:val="TableParagraph"/>
        <w:spacing w:line="276" w:lineRule="auto"/>
        <w:ind w:left="7540"/>
        <w:jc w:val="center"/>
        <w:rPr>
          <w:sz w:val="20"/>
          <w:szCs w:val="20"/>
          <w:lang w:val="tr-TR"/>
        </w:rPr>
      </w:pPr>
      <w:r w:rsidRPr="0063546B">
        <w:rPr>
          <w:sz w:val="20"/>
          <w:szCs w:val="20"/>
          <w:lang w:val="tr-TR"/>
        </w:rPr>
        <w:t>…/…/20</w:t>
      </w:r>
      <w:r w:rsidR="007F6868">
        <w:rPr>
          <w:sz w:val="20"/>
          <w:szCs w:val="20"/>
          <w:lang w:val="tr-TR"/>
        </w:rPr>
        <w:t>..</w:t>
      </w:r>
      <w:r w:rsidRPr="0063546B">
        <w:rPr>
          <w:sz w:val="20"/>
          <w:szCs w:val="20"/>
          <w:lang w:val="tr-TR"/>
        </w:rPr>
        <w:t>..</w:t>
      </w:r>
    </w:p>
    <w:p w14:paraId="45C196E4" w14:textId="77777777" w:rsidR="005037A8" w:rsidRPr="0063546B" w:rsidRDefault="005037A8" w:rsidP="006525D1">
      <w:pPr>
        <w:spacing w:line="276" w:lineRule="auto"/>
        <w:ind w:left="7540"/>
        <w:jc w:val="center"/>
        <w:rPr>
          <w:rFonts w:ascii="Times New Roman" w:hAnsi="Times New Roman"/>
          <w:color w:val="7D7D7D"/>
          <w:sz w:val="20"/>
          <w:szCs w:val="20"/>
        </w:rPr>
      </w:pPr>
      <w:r w:rsidRPr="0063546B">
        <w:rPr>
          <w:rFonts w:ascii="Times New Roman" w:hAnsi="Times New Roman"/>
          <w:color w:val="7D7D7D"/>
          <w:sz w:val="20"/>
          <w:szCs w:val="20"/>
        </w:rPr>
        <w:t>(Ad- Soyad, İmza)</w:t>
      </w:r>
    </w:p>
    <w:tbl>
      <w:tblPr>
        <w:tblW w:w="10173" w:type="dxa"/>
        <w:tblLook w:val="04A0" w:firstRow="1" w:lastRow="0" w:firstColumn="1" w:lastColumn="0" w:noHBand="0" w:noVBand="1"/>
        <w:tblBorders>
          <w:top w:val="single" w:sz="6" w:space="0" w:color="A6192E"/>
          <w:left w:val="single" w:sz="6" w:space="0" w:color="A6192E"/>
          <w:bottom w:val="single" w:sz="6" w:space="0" w:color="A6192E"/>
          <w:right w:val="single" w:sz="6" w:space="0" w:color="A6192E"/>
          <w:insideH w:val="single" w:sz="2" w:space="0" w:color="C4C4C4"/>
          <w:insideV w:val="single" w:sz="2" w:space="0" w:color="C4C4C4"/>
        </w:tblBorders>
      </w:tblPr>
      <w:tblGrid>
        <w:gridCol w:w="2009"/>
        <w:gridCol w:w="2551"/>
        <w:gridCol w:w="236"/>
        <w:gridCol w:w="1266"/>
        <w:gridCol w:w="28"/>
        <w:gridCol w:w="1720"/>
        <w:gridCol w:w="2363"/>
      </w:tblGrid>
      <w:tr w:rsidR="005037A8" w:rsidRPr="0063546B" w14:paraId="596BA3CC" w14:textId="77777777" w:rsidTr="00840DD2">
        <w:trPr>
          <w:trHeight w:hRule="exact" w:val="340"/>
        </w:trPr>
        <w:tc>
          <w:tcPr>
            <w:tcW w:w="2009" w:type="dxa"/>
            <w:vAlign w:val="center"/>
            <w:shd w:val="clear" w:color="auto" w:fill="FAF5F6"/>
          </w:tcPr>
          <w:p w14:paraId="2EC690C1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Adı Soyadı</w:t>
            </w:r>
          </w:p>
        </w:tc>
        <w:tc>
          <w:tcPr>
            <w:tcW w:w="2551" w:type="dxa"/>
            <w:vAlign w:val="center"/>
          </w:tcPr>
          <w:p w14:paraId="12AC137C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236" w:type="dxa"/>
            <w:vAlign w:val="center"/>
          </w:tcPr>
          <w:p w14:paraId="6E742794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vAlign w:val="center"/>
            <w:shd w:val="clear" w:color="auto" w:fill="FAF5F6"/>
          </w:tcPr>
          <w:p w14:paraId="791F470F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Öğrenci No</w:t>
            </w:r>
          </w:p>
        </w:tc>
        <w:tc>
          <w:tcPr>
            <w:tcW w:w="4083" w:type="dxa"/>
            <w:gridSpan w:val="2"/>
            <w:vAlign w:val="center"/>
          </w:tcPr>
          <w:p w14:paraId="3FF5F2AD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</w:tr>
      <w:tr w:rsidR="005037A8" w:rsidRPr="0063546B" w14:paraId="40652F04" w14:textId="77777777" w:rsidTr="00840DD2">
        <w:trPr>
          <w:trHeight w:hRule="exact" w:val="340"/>
        </w:trPr>
        <w:tc>
          <w:tcPr>
            <w:tcW w:w="2009" w:type="dxa"/>
            <w:vAlign w:val="center"/>
          </w:tcPr>
          <w:p w14:paraId="1177B7DB" w14:textId="77777777" w:rsidR="005037A8" w:rsidRPr="0063546B" w:rsidRDefault="00A974B5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</w:t>
            </w:r>
            <w:r w:rsidR="005037A8" w:rsidRPr="0063546B">
              <w:rPr>
                <w:rFonts w:ascii="Times New Roman" w:hAnsi="Times New Roman"/>
                <w:bCs/>
                <w:sz w:val="20"/>
                <w:szCs w:val="20"/>
              </w:rPr>
              <w:t>-posta</w:t>
            </w:r>
          </w:p>
        </w:tc>
        <w:tc>
          <w:tcPr>
            <w:tcW w:w="2551" w:type="dxa"/>
            <w:vAlign w:val="center"/>
          </w:tcPr>
          <w:p w14:paraId="38D511DE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236" w:type="dxa"/>
            <w:vAlign w:val="center"/>
          </w:tcPr>
          <w:p w14:paraId="611B4C29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vAlign w:val="center"/>
            <w:shd w:val="clear" w:color="auto" w:fill="FAF5F6"/>
          </w:tcPr>
          <w:p w14:paraId="6F45AAEA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Telefon No</w:t>
            </w:r>
          </w:p>
        </w:tc>
        <w:tc>
          <w:tcPr>
            <w:tcW w:w="4083" w:type="dxa"/>
            <w:gridSpan w:val="2"/>
            <w:vAlign w:val="center"/>
          </w:tcPr>
          <w:p w14:paraId="5EBAD408" w14:textId="77777777" w:rsidR="005037A8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</w:tr>
      <w:tr w:rsidR="00560DF2" w:rsidRPr="0063546B" w14:paraId="4114DB4E" w14:textId="77777777" w:rsidTr="00840DD2">
        <w:trPr>
          <w:trHeight w:hRule="exact" w:val="340"/>
        </w:trPr>
        <w:tc>
          <w:tcPr>
            <w:tcW w:w="2009" w:type="dxa"/>
            <w:vAlign w:val="center"/>
            <w:shd w:val="clear" w:color="auto" w:fill="FAF5F6"/>
          </w:tcPr>
          <w:p w14:paraId="04C98CD1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Dersin Adı</w:t>
            </w:r>
            <w:r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432BD1AB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236" w:type="dxa"/>
            <w:vAlign w:val="center"/>
          </w:tcPr>
          <w:p w14:paraId="03175941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vAlign w:val="center"/>
            <w:shd w:val="clear" w:color="auto" w:fill="FAF5F6"/>
          </w:tcPr>
          <w:p w14:paraId="31C7B4B5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Dersin Kodu</w:t>
            </w:r>
            <w:r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 xml:space="preserve"> </w:t>
            </w:r>
          </w:p>
        </w:tc>
        <w:tc>
          <w:tcPr>
            <w:tcW w:w="1720" w:type="dxa"/>
            <w:vAlign w:val="center"/>
          </w:tcPr>
          <w:p w14:paraId="556C5008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363" w:type="dxa"/>
            <w:vAlign w:val="center"/>
          </w:tcPr>
          <w:p w14:paraId="3747304D" w14:textId="77777777" w:rsidR="00560DF2" w:rsidRPr="0063546B" w:rsidRDefault="00560DF2" w:rsidP="00560DF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Grubu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</w:tr>
      <w:tr w:rsidR="00FC747D" w:rsidRPr="0063546B" w14:paraId="1C620C6A" w14:textId="77777777" w:rsidTr="00840DD2">
        <w:trPr>
          <w:trHeight w:hRule="exact" w:val="340"/>
        </w:trPr>
        <w:tc>
          <w:tcPr>
            <w:tcW w:w="2009" w:type="dxa"/>
            <w:vAlign w:val="center"/>
            <w:shd w:val="clear" w:color="auto" w:fill="FAF5F6"/>
          </w:tcPr>
          <w:p w14:paraId="582E174D" w14:textId="77777777" w:rsidR="00FC747D" w:rsidRPr="0063546B" w:rsidRDefault="00FC747D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Dersin Dönemi</w:t>
            </w:r>
          </w:p>
        </w:tc>
        <w:tc>
          <w:tcPr>
            <w:tcW w:w="5801" w:type="dxa"/>
            <w:gridSpan w:val="5"/>
            <w:vAlign w:val="center"/>
          </w:tcPr>
          <w:p w14:paraId="7B40C840" w14:textId="00227709" w:rsidR="00FC747D" w:rsidRDefault="00FC747D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="00840DD2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Güz                 </w:t>
            </w:r>
            <w:r w:rsidR="00840DD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Bahar             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1B1CDF">
              <w:rPr>
                <w:rFonts w:ascii="Times New Roman" w:hAnsi="Times New Roman"/>
                <w:bCs/>
                <w:sz w:val="20"/>
                <w:szCs w:val="20"/>
              </w:rPr>
              <w:t>Diğer</w:t>
            </w:r>
          </w:p>
        </w:tc>
        <w:tc>
          <w:tcPr>
            <w:tcW w:w="2363" w:type="dxa"/>
            <w:vAlign w:val="center"/>
          </w:tcPr>
          <w:p w14:paraId="7F4F32F0" w14:textId="77777777" w:rsidR="00FC747D" w:rsidRDefault="00FC747D" w:rsidP="00560DF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60DF2" w:rsidRPr="0063546B" w14:paraId="1668B3D2" w14:textId="77777777" w:rsidTr="00840DD2">
        <w:trPr>
          <w:trHeight w:hRule="exact" w:val="340"/>
        </w:trPr>
        <w:tc>
          <w:tcPr>
            <w:tcW w:w="2009" w:type="dxa"/>
            <w:vAlign w:val="center"/>
            <w:shd w:val="clear" w:color="auto" w:fill="FAF5F6"/>
          </w:tcPr>
          <w:p w14:paraId="7882EF48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İncelenecek Sınav</w:t>
            </w:r>
          </w:p>
        </w:tc>
        <w:tc>
          <w:tcPr>
            <w:tcW w:w="8164" w:type="dxa"/>
            <w:gridSpan w:val="6"/>
            <w:vAlign w:val="center"/>
          </w:tcPr>
          <w:p w14:paraId="5222A6E0" w14:textId="77777777" w:rsidR="00560DF2" w:rsidRPr="0063546B" w:rsidRDefault="00560DF2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="00840DD2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Ara </w:t>
            </w:r>
            <w:r w:rsidR="00FC747D">
              <w:rPr>
                <w:rFonts w:ascii="Times New Roman" w:hAnsi="Times New Roman"/>
                <w:sz w:val="20"/>
                <w:szCs w:val="20"/>
              </w:rPr>
              <w:t>S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>ınav</w:t>
            </w:r>
            <w:r w:rsidR="00840DD2" w:rsidRPr="00840DD2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840DD2">
              <w:rPr>
                <w:rFonts w:ascii="Times New Roman" w:hAnsi="Times New Roman"/>
                <w:color w:val="FFFFFF"/>
                <w:sz w:val="19"/>
                <w:szCs w:val="19"/>
              </w:rPr>
              <w:t xml:space="preserve"> .</w:t>
            </w:r>
            <w:r w:rsidR="00840DD2" w:rsidRPr="00840DD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 xml:space="preserve"> 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Dönem </w:t>
            </w:r>
            <w:r w:rsidR="00FC747D">
              <w:rPr>
                <w:rFonts w:ascii="Times New Roman" w:hAnsi="Times New Roman"/>
                <w:sz w:val="20"/>
                <w:szCs w:val="20"/>
              </w:rPr>
              <w:t>S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>onu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 xml:space="preserve">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 Muafiyet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 xml:space="preserve">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 Bütünleme</w:t>
            </w:r>
            <w:r w:rsidR="00FC747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 xml:space="preserve">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 Ödev</w:t>
            </w:r>
            <w:r w:rsidR="00FC74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 xml:space="preserve"> Bitirme Tezi</w:t>
            </w:r>
          </w:p>
        </w:tc>
      </w:tr>
      <w:tr w:rsidR="00840DD2" w:rsidRPr="0063546B" w14:paraId="65CA4313" w14:textId="77777777" w:rsidTr="00840DD2">
        <w:trPr>
          <w:trHeight w:hRule="exact" w:val="340"/>
        </w:trPr>
        <w:tc>
          <w:tcPr>
            <w:tcW w:w="2009" w:type="dxa"/>
            <w:vAlign w:val="center"/>
            <w:shd w:val="clear" w:color="auto" w:fill="FAF5F6"/>
          </w:tcPr>
          <w:p w14:paraId="49C74DF7" w14:textId="77777777" w:rsidR="00840DD2" w:rsidRPr="0063546B" w:rsidRDefault="00840DD2" w:rsidP="00A3232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Sınav Türü</w:t>
            </w:r>
          </w:p>
        </w:tc>
        <w:tc>
          <w:tcPr>
            <w:tcW w:w="8164" w:type="dxa"/>
            <w:gridSpan w:val="6"/>
            <w:vAlign w:val="center"/>
          </w:tcPr>
          <w:p w14:paraId="7E06CBED" w14:textId="77777777" w:rsidR="00840DD2" w:rsidRPr="0063546B" w:rsidRDefault="00840DD2" w:rsidP="00A3232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Pr="00840DD2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Klasik </w:t>
            </w:r>
            <w:r w:rsidRPr="00840DD2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(Yazılı)</w:t>
            </w: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  </w:t>
            </w:r>
            <w:r w:rsidRPr="00840DD2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  </w:t>
            </w:r>
            <w:r w:rsidRPr="00840DD2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Test</w:t>
            </w:r>
            <w:r w:rsidRPr="00840DD2">
              <w:rPr>
                <w:rFonts w:ascii="Times New Roman" w:hAnsi="Times New Roman"/>
                <w:bCs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</w:t>
            </w:r>
            <w:r w:rsidRPr="00840DD2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Diğer </w:t>
            </w:r>
            <w:r w:rsidRPr="00840DD2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(Ödev Teslimi vb.)</w:t>
            </w:r>
            <w:r w:rsidRPr="00840DD2">
              <w:rPr>
                <w:rFonts w:ascii="Times New Roman" w:hAnsi="Times New Roman"/>
                <w:bCs/>
                <w:sz w:val="18"/>
                <w:szCs w:val="18"/>
              </w:rPr>
              <w:t xml:space="preserve">      </w:t>
            </w:r>
          </w:p>
        </w:tc>
      </w:tr>
      <w:tr w:rsidR="005037A8" w:rsidRPr="0063546B" w14:paraId="6246C37E" w14:textId="77777777" w:rsidTr="00840DD2">
        <w:trPr>
          <w:trHeight w:hRule="exact" w:val="508"/>
        </w:trPr>
        <w:tc>
          <w:tcPr>
            <w:tcW w:w="2009" w:type="dxa"/>
            <w:vAlign w:val="center"/>
            <w:shd w:val="clear" w:color="auto" w:fill="FAF5F6"/>
          </w:tcPr>
          <w:p w14:paraId="1B7C1309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Ders Sorumlusunun Unvanı</w:t>
            </w:r>
            <w:r w:rsidR="00A974B5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,</w:t>
            </w: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 xml:space="preserve"> Adı Soyadı</w:t>
            </w:r>
          </w:p>
        </w:tc>
        <w:tc>
          <w:tcPr>
            <w:tcW w:w="8164" w:type="dxa"/>
            <w:gridSpan w:val="6"/>
            <w:vAlign w:val="center"/>
          </w:tcPr>
          <w:p w14:paraId="01F2FFAA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</w:tr>
      <w:tr w:rsidR="005037A8" w:rsidRPr="0063546B" w14:paraId="0434CA35" w14:textId="77777777" w:rsidTr="00840DD2">
        <w:trPr>
          <w:trHeight w:hRule="exact" w:val="517"/>
        </w:trPr>
        <w:tc>
          <w:tcPr>
            <w:tcW w:w="2009" w:type="dxa"/>
            <w:vAlign w:val="center"/>
            <w:shd w:val="clear" w:color="auto" w:fill="FAF5F6"/>
          </w:tcPr>
          <w:p w14:paraId="4FC6B575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Aldığı Rakamlı Not</w:t>
            </w:r>
          </w:p>
        </w:tc>
        <w:tc>
          <w:tcPr>
            <w:tcW w:w="2551" w:type="dxa"/>
            <w:vAlign w:val="center"/>
          </w:tcPr>
          <w:p w14:paraId="152C1D94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236" w:type="dxa"/>
            <w:vAlign w:val="center"/>
          </w:tcPr>
          <w:p w14:paraId="58776299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  <w:shd w:val="clear" w:color="auto" w:fill="FAF5F6"/>
          </w:tcPr>
          <w:p w14:paraId="770E6B62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  <w:color w:val="222222"/>
              </w:rPr>
              <w:t>Beklediği Rakamlı Not</w:t>
            </w:r>
          </w:p>
        </w:tc>
        <w:tc>
          <w:tcPr>
            <w:tcW w:w="4111" w:type="dxa"/>
            <w:gridSpan w:val="3"/>
            <w:vAlign w:val="center"/>
          </w:tcPr>
          <w:p w14:paraId="7F3A8CB4" w14:textId="77777777" w:rsidR="005037A8" w:rsidRPr="0063546B" w:rsidRDefault="005037A8" w:rsidP="006525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</w:tr>
    </w:tbl>
    <w:p w14:paraId="783E0D9F" w14:textId="77777777" w:rsidR="005037A8" w:rsidRPr="0063546B" w:rsidRDefault="005037A8" w:rsidP="00FC747D">
      <w:pPr>
        <w:pStyle w:val="GvdeMetni"/>
        <w:spacing w:before="34" w:line="276" w:lineRule="auto"/>
        <w:ind w:left="-142"/>
        <w:jc w:val="both"/>
        <w:rPr>
          <w:lang w:val="tr-TR"/>
        </w:rPr>
      </w:pPr>
      <w:r w:rsidRPr="0063546B">
        <w:rPr>
          <w:b/>
          <w:lang w:val="tr-TR"/>
        </w:rPr>
        <w:t>Not:</w:t>
      </w:r>
      <w:r w:rsidRPr="0063546B">
        <w:rPr>
          <w:lang w:val="tr-TR"/>
        </w:rPr>
        <w:t xml:space="preserve"> Yeniden inceleme dilekçesi sınav sonuçları ilan edildikten itibaren </w:t>
      </w:r>
      <w:r w:rsidRPr="0063546B">
        <w:rPr>
          <w:b/>
          <w:u w:val="single"/>
          <w:lang w:val="tr-TR"/>
        </w:rPr>
        <w:t>en geç 3 gün</w:t>
      </w:r>
      <w:r w:rsidRPr="0063546B">
        <w:rPr>
          <w:b/>
          <w:lang w:val="tr-TR"/>
        </w:rPr>
        <w:t xml:space="preserve"> </w:t>
      </w:r>
      <w:r w:rsidRPr="0063546B">
        <w:rPr>
          <w:lang w:val="tr-TR"/>
        </w:rPr>
        <w:t>içerisinde ilgili bölüm başkanlığına verilmelidir.</w:t>
      </w:r>
    </w:p>
    <w:p w14:paraId="7F9D79B4" w14:textId="77777777" w:rsidR="005037A8" w:rsidRPr="0063546B" w:rsidRDefault="005037A8" w:rsidP="006525D1">
      <w:pPr>
        <w:pStyle w:val="GvdeMetni"/>
        <w:spacing w:before="34" w:line="276" w:lineRule="auto"/>
        <w:jc w:val="both"/>
        <w:rPr>
          <w:lang w:val="tr-TR"/>
        </w:rPr>
      </w:pPr>
    </w:p>
    <w:tbl>
      <w:tblPr>
        <w:tblW w:w="0" w:type="auto"/>
        <w:tblLook w:val="04A0" w:firstRow="1" w:lastRow="0" w:firstColumn="1" w:lastColumn="0" w:noHBand="0" w:noVBand="1"/>
        <w:tblBorders>
          <w:top w:val="single" w:sz="6" w:space="0" w:color="A6192E"/>
          <w:left w:val="single" w:sz="6" w:space="0" w:color="A6192E"/>
          <w:bottom w:val="single" w:sz="6" w:space="0" w:color="A6192E"/>
          <w:right w:val="single" w:sz="6" w:space="0" w:color="A6192E"/>
          <w:insideH w:val="single" w:sz="2" w:space="0" w:color="C4C4C4"/>
          <w:insideV w:val="single" w:sz="2" w:space="0" w:color="C4C4C4"/>
        </w:tblBorders>
      </w:tblPr>
      <w:tblGrid>
        <w:gridCol w:w="4245"/>
        <w:gridCol w:w="5928"/>
      </w:tblGrid>
      <w:tr w:rsidR="00DB12A3" w:rsidRPr="0063546B" w14:paraId="437299D1" w14:textId="77777777" w:rsidTr="00840DD2">
        <w:trPr>
          <w:trHeight w:val="311"/>
        </w:trPr>
        <w:tc>
          <w:tcPr>
            <w:tcW w:w="4245" w:type="dxa"/>
            <w:vMerge w:val="restart"/>
            <w:shd w:val="clear" w:color="auto" w:fill="FAF5F6"/>
          </w:tcPr>
          <w:p w14:paraId="5752F2CA" w14:textId="77777777" w:rsidR="00DB12A3" w:rsidRPr="0063546B" w:rsidRDefault="00DB12A3" w:rsidP="006525D1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/>
                <w:sz w:val="20"/>
                <w:szCs w:val="20"/>
                <w:color w:val="7F1423"/>
              </w:rPr>
              <w:t xml:space="preserve">Bu Kısım </w:t>
            </w:r>
          </w:p>
          <w:p w14:paraId="243907BA" w14:textId="77777777" w:rsidR="00DB12A3" w:rsidRPr="0063546B" w:rsidRDefault="00DB12A3" w:rsidP="006525D1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3546B">
              <w:rPr>
                <w:rFonts w:ascii="Times New Roman" w:hAnsi="Times New Roman"/>
                <w:b/>
                <w:sz w:val="20"/>
                <w:szCs w:val="20"/>
                <w:color w:val="7F1423"/>
              </w:rPr>
              <w:t>Öğretim Üyesi Tarafından Doldurulacaktır</w:t>
            </w:r>
          </w:p>
        </w:tc>
        <w:tc>
          <w:tcPr>
            <w:tcW w:w="5928" w:type="dxa"/>
          </w:tcPr>
          <w:p w14:paraId="3AEA23F7" w14:textId="77777777" w:rsidR="00DB12A3" w:rsidRPr="0063546B" w:rsidRDefault="00DB12A3" w:rsidP="006525D1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63546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63546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>Maddi</w:t>
            </w:r>
            <w:r w:rsidRPr="0063546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="00A974B5">
              <w:rPr>
                <w:rFonts w:ascii="Times New Roman" w:hAnsi="Times New Roman"/>
                <w:spacing w:val="-3"/>
                <w:sz w:val="20"/>
                <w:szCs w:val="20"/>
              </w:rPr>
              <w:t>H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>ata</w:t>
            </w:r>
            <w:r w:rsidRPr="0063546B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="00A974B5">
              <w:rPr>
                <w:rFonts w:ascii="Times New Roman" w:hAnsi="Times New Roman"/>
                <w:spacing w:val="2"/>
                <w:sz w:val="20"/>
                <w:szCs w:val="20"/>
              </w:rPr>
              <w:t>Y</w:t>
            </w:r>
            <w:r w:rsidRPr="0063546B">
              <w:rPr>
                <w:rFonts w:ascii="Times New Roman" w:hAnsi="Times New Roman"/>
                <w:sz w:val="20"/>
                <w:szCs w:val="20"/>
              </w:rPr>
              <w:t>oktur</w:t>
            </w:r>
          </w:p>
        </w:tc>
      </w:tr>
      <w:tr w:rsidR="00DB12A3" w:rsidRPr="0063546B" w14:paraId="5EB020A5" w14:textId="77777777" w:rsidTr="00840DD2">
        <w:trPr>
          <w:trHeight w:val="499"/>
        </w:trPr>
        <w:tc>
          <w:tcPr>
            <w:tcW w:w="4245" w:type="dxa"/>
            <w:vMerge/>
            <w:vAlign w:val="center"/>
          </w:tcPr>
          <w:p w14:paraId="1E83ADA9" w14:textId="77777777" w:rsidR="00DB12A3" w:rsidRPr="0063546B" w:rsidRDefault="00DB12A3" w:rsidP="006525D1">
            <w:pPr>
              <w:pStyle w:val="GvdeMetni"/>
              <w:spacing w:before="34" w:line="276" w:lineRule="auto"/>
              <w:rPr>
                <w:lang w:val="tr-TR"/>
              </w:rPr>
            </w:pPr>
          </w:p>
        </w:tc>
        <w:tc>
          <w:tcPr>
            <w:tcW w:w="5928" w:type="dxa"/>
            <w:vAlign w:val="center"/>
          </w:tcPr>
          <w:p w14:paraId="3CA9F1DB" w14:textId="77777777" w:rsidR="00DB12A3" w:rsidRPr="0063546B" w:rsidRDefault="00DB12A3" w:rsidP="006525D1">
            <w:pPr>
              <w:pStyle w:val="GvdeMetni"/>
              <w:spacing w:before="34" w:line="276" w:lineRule="auto"/>
              <w:rPr>
                <w:lang w:val="tr-TR"/>
              </w:rPr>
            </w:pPr>
            <w:r w:rsidRPr="0063546B">
              <w:rPr>
                <w:rFonts w:ascii="Segoe UI Symbol" w:eastAsia="MS Gothic" w:hAnsi="Segoe UI Symbol" w:cs="Segoe UI Symbol"/>
                <w:bCs/>
                <w:lang w:val="tr-TR"/>
              </w:rPr>
              <w:t>☐</w:t>
            </w:r>
            <w:r w:rsidRPr="0063546B">
              <w:rPr>
                <w:lang w:val="tr-TR"/>
              </w:rPr>
              <w:t xml:space="preserve"> Maddi </w:t>
            </w:r>
            <w:r w:rsidR="00A974B5">
              <w:rPr>
                <w:lang w:val="tr-TR"/>
              </w:rPr>
              <w:t>H</w:t>
            </w:r>
            <w:r w:rsidRPr="0063546B">
              <w:rPr>
                <w:lang w:val="tr-TR"/>
              </w:rPr>
              <w:t xml:space="preserve">ata </w:t>
            </w:r>
            <w:r w:rsidR="00A974B5">
              <w:rPr>
                <w:lang w:val="tr-TR"/>
              </w:rPr>
              <w:t>V</w:t>
            </w:r>
            <w:r w:rsidRPr="0063546B">
              <w:rPr>
                <w:lang w:val="tr-TR"/>
              </w:rPr>
              <w:t xml:space="preserve">ardır </w:t>
            </w:r>
            <w:r w:rsidRPr="00840DD2">
              <w:rPr>
                <w:i/>
                <w:iCs/>
                <w:lang w:val="tr-TR"/>
              </w:rPr>
              <w:t xml:space="preserve">(Sınav </w:t>
            </w:r>
            <w:r w:rsidR="00A974B5" w:rsidRPr="00840DD2">
              <w:rPr>
                <w:i/>
                <w:iCs/>
                <w:lang w:val="tr-TR"/>
              </w:rPr>
              <w:t>E</w:t>
            </w:r>
            <w:r w:rsidRPr="00840DD2">
              <w:rPr>
                <w:i/>
                <w:iCs/>
                <w:lang w:val="tr-TR"/>
              </w:rPr>
              <w:t xml:space="preserve">vrakının </w:t>
            </w:r>
            <w:r w:rsidR="00A974B5" w:rsidRPr="00840DD2">
              <w:rPr>
                <w:i/>
                <w:iCs/>
                <w:lang w:val="tr-TR"/>
              </w:rPr>
              <w:t>F</w:t>
            </w:r>
            <w:r w:rsidRPr="00840DD2">
              <w:rPr>
                <w:i/>
                <w:iCs/>
                <w:lang w:val="tr-TR"/>
              </w:rPr>
              <w:t>otokopisi</w:t>
            </w:r>
            <w:r w:rsidRPr="00840DD2">
              <w:rPr>
                <w:i/>
                <w:iCs/>
                <w:spacing w:val="-17"/>
                <w:lang w:val="tr-TR"/>
              </w:rPr>
              <w:t xml:space="preserve"> </w:t>
            </w:r>
            <w:r w:rsidR="00A974B5" w:rsidRPr="00840DD2">
              <w:rPr>
                <w:i/>
                <w:iCs/>
                <w:spacing w:val="-17"/>
                <w:lang w:val="tr-TR"/>
              </w:rPr>
              <w:t>E</w:t>
            </w:r>
            <w:r w:rsidRPr="00840DD2">
              <w:rPr>
                <w:i/>
                <w:iCs/>
                <w:lang w:val="tr-TR"/>
              </w:rPr>
              <w:t>ktedir)</w:t>
            </w:r>
          </w:p>
        </w:tc>
      </w:tr>
      <w:tr w:rsidR="00DB12A3" w:rsidRPr="0063546B" w14:paraId="6F78B3FF" w14:textId="77777777" w:rsidTr="00840DD2">
        <w:trPr>
          <w:trHeight w:val="499"/>
        </w:trPr>
        <w:tc>
          <w:tcPr>
            <w:tcW w:w="4245" w:type="dxa"/>
            <w:vMerge/>
            <w:vAlign w:val="center"/>
          </w:tcPr>
          <w:p w14:paraId="25E13BBA" w14:textId="77777777" w:rsidR="00DB12A3" w:rsidRPr="0063546B" w:rsidRDefault="00DB12A3" w:rsidP="006525D1">
            <w:pPr>
              <w:pStyle w:val="GvdeMetni"/>
              <w:spacing w:before="34" w:line="276" w:lineRule="auto"/>
              <w:rPr>
                <w:lang w:val="tr-TR"/>
              </w:rPr>
            </w:pPr>
          </w:p>
        </w:tc>
        <w:tc>
          <w:tcPr>
            <w:tcW w:w="5928" w:type="dxa"/>
            <w:vAlign w:val="center"/>
          </w:tcPr>
          <w:p w14:paraId="4CBD039E" w14:textId="77777777" w:rsidR="00DB12A3" w:rsidRPr="0063546B" w:rsidRDefault="00DB12A3" w:rsidP="006525D1">
            <w:pPr>
              <w:pStyle w:val="GvdeMetni"/>
              <w:spacing w:before="212" w:line="276" w:lineRule="auto"/>
              <w:ind w:left="2448"/>
              <w:jc w:val="center"/>
              <w:rPr>
                <w:lang w:val="tr-TR"/>
              </w:rPr>
            </w:pPr>
            <w:r w:rsidRPr="0063546B">
              <w:rPr>
                <w:lang w:val="tr-TR"/>
              </w:rPr>
              <w:t>…/…/20…</w:t>
            </w:r>
          </w:p>
          <w:p w14:paraId="0A40B552" w14:textId="77777777" w:rsidR="00DB12A3" w:rsidRPr="0063546B" w:rsidRDefault="00DB12A3" w:rsidP="006525D1">
            <w:pPr>
              <w:pStyle w:val="GvdeMetni"/>
              <w:spacing w:before="34" w:line="276" w:lineRule="auto"/>
              <w:ind w:left="2448"/>
              <w:jc w:val="center"/>
              <w:rPr>
                <w:bCs/>
                <w:lang w:val="tr-TR"/>
              </w:rPr>
            </w:pPr>
            <w:r w:rsidRPr="0063546B">
              <w:rPr>
                <w:color w:val="7D7D7D"/>
                <w:lang w:val="tr-TR"/>
              </w:rPr>
              <w:t>(Unvan / Ad-Soyad / İmza)</w:t>
            </w:r>
          </w:p>
        </w:tc>
      </w:tr>
    </w:tbl>
    <w:p w14:paraId="049E3A19" w14:textId="77777777" w:rsidR="005037A8" w:rsidRPr="0063546B" w:rsidRDefault="005037A8" w:rsidP="006525D1">
      <w:pPr>
        <w:pStyle w:val="GvdeMetni"/>
        <w:spacing w:before="3" w:line="276" w:lineRule="auto"/>
        <w:rPr>
          <w:lang w:val="tr-TR"/>
        </w:rPr>
      </w:pPr>
    </w:p>
    <w:p w14:paraId="45277952" w14:textId="77777777" w:rsidR="005037A8" w:rsidRPr="0063546B" w:rsidRDefault="00DB12A3" w:rsidP="006525D1">
      <w:pPr>
        <w:spacing w:after="0" w:line="276" w:lineRule="auto"/>
        <w:rPr>
          <w:rFonts w:ascii="Times New Roman" w:hAnsi="Times New Roman"/>
          <w:i/>
          <w:iCs/>
          <w:sz w:val="20"/>
          <w:szCs w:val="20"/>
        </w:rPr>
      </w:pPr>
      <w:r w:rsidRPr="0063546B">
        <w:rPr>
          <w:rFonts w:ascii="Times New Roman" w:hAnsi="Times New Roman"/>
          <w:b w:val="1"/>
          <w:bCs w:val="1"/>
          <w:sz w:val="20"/>
          <w:szCs w:val="20"/>
          <w:color w:val="7F1423"/>
        </w:rPr>
        <w:t>Açıklama:</w:t>
      </w:r>
      <w:r w:rsidRPr="0063546B">
        <w:rPr>
          <w:rFonts w:ascii="Times New Roman" w:hAnsi="Times New Roman"/>
          <w:sz w:val="20"/>
          <w:szCs w:val="20"/>
          <w:color w:val="7F1423"/>
          <w:b w:val="1"/>
          <w:bCs w:val="1"/>
        </w:rPr>
        <w:t xml:space="preserve"> </w:t>
      </w:r>
      <w:r w:rsidR="005037A8" w:rsidRPr="0063546B">
        <w:rPr>
          <w:rFonts w:ascii="Times New Roman" w:hAnsi="Times New Roman"/>
          <w:i/>
          <w:iCs/>
          <w:sz w:val="20"/>
          <w:szCs w:val="20"/>
          <w:color w:val="7F1423"/>
          <w:b w:val="1"/>
          <w:bCs w:val="1"/>
        </w:rPr>
        <w:t>(Maddi hata olması durumunda gerekli açıklama aşağıda yapılacaktır.)</w:t>
      </w:r>
    </w:p>
    <w:p w14:paraId="16660706" w14:textId="77777777" w:rsidR="005037A8" w:rsidRPr="0063546B" w:rsidRDefault="005037A8" w:rsidP="006525D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63546B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328288D" w14:textId="77777777" w:rsidR="005037A8" w:rsidRPr="0063546B" w:rsidRDefault="005037A8" w:rsidP="006525D1">
      <w:pPr>
        <w:spacing w:line="276" w:lineRule="auto"/>
        <w:rPr>
          <w:rFonts w:ascii="Times New Roman" w:hAnsi="Times New Roman"/>
          <w:sz w:val="20"/>
          <w:szCs w:val="20"/>
        </w:rPr>
      </w:pPr>
      <w:r w:rsidRPr="0063546B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16A88BFB" w14:textId="77777777" w:rsidR="00DB12A3" w:rsidRPr="0063546B" w:rsidRDefault="00DB12A3" w:rsidP="0063546B">
      <w:pPr>
        <w:pStyle w:val="GvdeMetni"/>
        <w:spacing w:before="212" w:line="276" w:lineRule="auto"/>
        <w:ind w:left="6804"/>
        <w:jc w:val="center"/>
        <w:rPr>
          <w:b/>
          <w:bCs/>
          <w:lang w:val="tr-TR"/>
        </w:rPr>
      </w:pPr>
      <w:r w:rsidRPr="0063546B">
        <w:rPr>
          <w:b/>
          <w:bCs/>
          <w:lang w:val="tr-TR"/>
        </w:rPr>
        <w:t>Bölüm Başkanı</w:t>
      </w:r>
    </w:p>
    <w:p w14:paraId="5B0EDF18" w14:textId="77777777" w:rsidR="005037A8" w:rsidRPr="0063546B" w:rsidRDefault="005037A8" w:rsidP="0063546B">
      <w:pPr>
        <w:pStyle w:val="GvdeMetni"/>
        <w:spacing w:before="212" w:line="276" w:lineRule="auto"/>
        <w:ind w:left="6804"/>
        <w:jc w:val="center"/>
        <w:rPr>
          <w:lang w:val="tr-TR"/>
        </w:rPr>
      </w:pPr>
      <w:r w:rsidRPr="0063546B">
        <w:rPr>
          <w:lang w:val="tr-TR"/>
        </w:rPr>
        <w:t>…/…/20…</w:t>
      </w:r>
    </w:p>
    <w:p w14:paraId="64917D6C" w14:textId="77777777" w:rsidR="00840DD2" w:rsidRPr="0063546B" w:rsidRDefault="005037A8" w:rsidP="00840DD2">
      <w:pPr>
        <w:spacing w:line="276" w:lineRule="auto"/>
        <w:ind w:left="6804"/>
        <w:jc w:val="center"/>
        <w:rPr>
          <w:rFonts w:ascii="Times New Roman" w:hAnsi="Times New Roman"/>
          <w:color w:val="7D7D7D"/>
          <w:sz w:val="20"/>
          <w:szCs w:val="20"/>
        </w:rPr>
      </w:pPr>
      <w:r w:rsidRPr="0063546B">
        <w:rPr>
          <w:rFonts w:ascii="Times New Roman" w:hAnsi="Times New Roman"/>
          <w:color w:val="7D7D7D"/>
          <w:sz w:val="20"/>
          <w:szCs w:val="20"/>
        </w:rPr>
        <w:t>(Unvan / Ad-Soyad / İmza)</w:t>
      </w:r>
    </w:p>
    <w:sectPr w:rsidR="00840DD2" w:rsidRPr="0063546B" w:rsidSect="00DB12A3">
      <w:headerReference w:type="default" r:id="rId8"/>
      <w:footerReference w:type="default" r:id="rId9"/>
      <w:pgSz w:w="11906" w:h="16838"/>
      <w:pgMar w:top="1134" w:right="707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5F4EB" w14:textId="77777777" w:rsidR="002662BA" w:rsidRDefault="002662BA" w:rsidP="00BD3F84">
      <w:pPr>
        <w:spacing w:after="0" w:line="240" w:lineRule="auto"/>
      </w:pPr>
      <w:r>
        <w:separator/>
      </w:r>
    </w:p>
  </w:endnote>
  <w:endnote w:type="continuationSeparator" w:id="0">
    <w:p w14:paraId="3480C216" w14:textId="77777777" w:rsidR="002662BA" w:rsidRDefault="002662BA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6" w:space="0" w:color="A6192E"/>
        <w:left w:val="single" w:sz="6" w:space="0" w:color="A6192E"/>
        <w:bottom w:val="single" w:sz="6" w:space="0" w:color="A6192E"/>
        <w:right w:val="single" w:sz="6" w:space="0" w:color="A6192E"/>
        <w:insideH w:val="single" w:sz="2" w:space="0" w:color="C4C4C4"/>
        <w:insideV w:val="single" w:sz="2" w:space="0" w:color="C4C4C4"/>
      </w:tblBorders>
    </w:tblPr>
    <w:tblGrid>
      <w:gridCol w:w="2997"/>
      <w:gridCol w:w="4602"/>
      <w:gridCol w:w="2682"/>
    </w:tblGrid>
    <w:tr w:rsidR="00FE2AA3" w:rsidRPr="0063546B" w14:paraId="11A071D0" w14:textId="77777777" w:rsidTr="00FE2AA3">
      <w:trPr>
        <w:trHeight w:val="340"/>
        <w:jc w:val="center"/>
      </w:trPr>
      <w:tc>
        <w:tcPr>
          <w:tcW w:w="3028" w:type="dxa"/>
          <w:vAlign w:val="center"/>
          <w:shd w:val="clear" w:color="auto" w:fill="FAF5F6"/>
          <w:tcBorders>
            <w:bottom w:val="single" w:sz="5" w:space="0" w:color="A6192E"/>
          </w:tcBorders>
        </w:tcPr>
        <w:p w14:paraId="10BEC721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 w:rsidRPr="0063546B"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vAlign w:val="center"/>
          <w:shd w:val="clear" w:color="auto" w:fill="FAF5F6"/>
          <w:tcBorders>
            <w:bottom w:val="single" w:sz="5" w:space="0" w:color="A6192E"/>
          </w:tcBorders>
        </w:tcPr>
        <w:p w14:paraId="01E9F2DE" w14:textId="77777777" w:rsidR="00FE2AA3" w:rsidRPr="006354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63546B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vAlign w:val="center"/>
          <w:shd w:val="clear" w:color="auto" w:fill="FAF5F6"/>
          <w:tcBorders>
            <w:bottom w:val="single" w:sz="5" w:space="0" w:color="A6192E"/>
          </w:tcBorders>
        </w:tcPr>
        <w:p w14:paraId="0716D2C5" w14:textId="77777777" w:rsidR="00FE2AA3" w:rsidRPr="006354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63546B"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RPr="0063546B" w14:paraId="455C1A34" w14:textId="77777777" w:rsidTr="00FE2AA3">
      <w:trPr>
        <w:trHeight w:val="162"/>
        <w:jc w:val="center"/>
      </w:trPr>
      <w:tc>
        <w:tcPr>
          <w:tcW w:w="3028" w:type="dxa"/>
          <w:vAlign w:val="center"/>
        </w:tcPr>
        <w:p w14:paraId="533B0368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vAlign w:val="center"/>
        </w:tcPr>
        <w:p w14:paraId="19FE88FC" w14:textId="77777777" w:rsidR="00FE2AA3" w:rsidRPr="0063546B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vAlign w:val="center"/>
        </w:tcPr>
        <w:p w14:paraId="54D9DF65" w14:textId="77777777" w:rsidR="00FE2AA3" w:rsidRPr="006354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RPr="0063546B" w14:paraId="185E1296" w14:textId="77777777" w:rsidTr="00FE2AA3">
      <w:trPr>
        <w:trHeight w:val="454"/>
        <w:jc w:val="center"/>
      </w:trPr>
      <w:tc>
        <w:tcPr>
          <w:tcW w:w="3028" w:type="dxa"/>
          <w:vAlign w:val="center"/>
        </w:tcPr>
        <w:p w14:paraId="79662809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63546B">
            <w:rPr>
              <w:sz w:val="16"/>
              <w:szCs w:val="16"/>
              <w:color w:val="777777"/>
            </w:rPr>
            <w:t>[@hazirlayanimza]</w:t>
          </w:r>
        </w:p>
        <w:p w14:paraId="5F1AD7BB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23D30185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70EE03F6" w14:textId="77777777" w:rsidR="00FE2AA3" w:rsidRPr="0063546B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vAlign w:val="center"/>
        </w:tcPr>
        <w:p w14:paraId="761ADA7E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63546B">
            <w:rPr>
              <w:sz w:val="16"/>
              <w:szCs w:val="16"/>
              <w:color w:val="777777"/>
            </w:rPr>
            <w:t>[@kontroledenimza]</w:t>
          </w:r>
        </w:p>
        <w:p w14:paraId="7F3D03CA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2C74B80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12A855BA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vAlign w:val="center"/>
        </w:tcPr>
        <w:p w14:paraId="5EED8D72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63546B">
            <w:rPr>
              <w:sz w:val="16"/>
              <w:szCs w:val="16"/>
              <w:color w:val="777777"/>
            </w:rPr>
            <w:t>[@onaylayanimza]</w:t>
          </w:r>
        </w:p>
        <w:p w14:paraId="5A583630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0523BF3C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476C1492" w14:textId="77777777" w:rsidR="00FE2AA3" w:rsidRPr="0063546B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6BFBCD65" w14:textId="77777777"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7CEA" w14:textId="77777777" w:rsidR="002662BA" w:rsidRDefault="002662BA" w:rsidP="00BD3F84">
      <w:pPr>
        <w:spacing w:after="0" w:line="240" w:lineRule="auto"/>
      </w:pPr>
      <w:r>
        <w:separator/>
      </w:r>
    </w:p>
  </w:footnote>
  <w:footnote w:type="continuationSeparator" w:id="0">
    <w:p w14:paraId="2BCB4ACE" w14:textId="77777777" w:rsidR="002662BA" w:rsidRDefault="002662BA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right w:val="nil"/>
        <w:bottom w:val="single" w:sz="6" w:space="0" w:color="A6192E"/>
        <w:insideH w:val="single" w:sz="2" w:space="0" w:color="C4C4C4"/>
        <w:insideV w:val="single" w:sz="2" w:space="0" w:color="C4C4C4"/>
      </w:tblBorders>
    </w:tblPr>
    <w:tblGrid>
      <w:gridCol w:w="2122"/>
      <w:gridCol w:w="5389"/>
      <w:gridCol w:w="2694"/>
    </w:tblGrid>
    <w:tr w:rsidR="004A22C2" w:rsidRPr="0063546B" w14:paraId="2FE94110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43F26129" w14:textId="77777777" w:rsidR="004A22C2" w:rsidRPr="0063546B" w:rsidRDefault="00000000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</w:rPr>
            <w:pict w14:anchorId="56B142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22960325" o:spid="_x0000_s1025" type="#_x0000_t75" alt="https://kid.trabzon.edu.tr/Share/8347A1FB6B6E98BCF1810516920C4780" style="position:absolute;left:0;text-align:left;margin-left:17.6pt;margin-top:16.75pt;width:58.55pt;height:59.4pt;z-index:1;visibility:visible;mso-width-relative:margin;mso-height-relative:margin">
                <v:imagedata r:id="rId1" o:title="8347A1FB6B6E98BCF1810516920C4780"/>
              </v:shape>
            </w:pict>
          </w:r>
          <w:r w:rsidR="004A22C2" w:rsidRPr="00C311D6">
            <w:rPr>
              <w:rFonts w:eastAsia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44862F25" w14:textId="77777777" w:rsidR="004A22C2" w:rsidRPr="00CB1060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6ACB82B1" w14:textId="77777777" w:rsidR="004A22C2" w:rsidRPr="00CB1060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1C61C1DB" w14:textId="77777777" w:rsidR="004A22C2" w:rsidRPr="00CB1060" w:rsidRDefault="00DD540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6D56A448" w14:textId="77777777" w:rsidR="004A22C2" w:rsidRPr="008D50BA" w:rsidRDefault="00000000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noProof/>
              <w:color w:val="000000"/>
              <w:sz w:val="20"/>
              <w:szCs w:val="20"/>
              <w:lang w:eastAsia="tr-TR"/>
            </w:rPr>
            <w:pict w14:anchorId="694AAB64">
              <v:shape id="Resim 1" o:spid="_x0000_i1025" type="#_x0000_t75" style="width:127.5pt;height:43.5pt;visibility:visible">
                <v:imagedata r:id="rId2" o:title=""/>
              </v:shape>
            </w:pict>
          </w:r>
        </w:p>
      </w:tc>
    </w:tr>
    <w:tr w:rsidR="004A22C2" w:rsidRPr="0063546B" w14:paraId="1CA86A88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</w:tcPr>
        <w:p w14:paraId="2271D3AA" w14:textId="77777777" w:rsidR="004A22C2" w:rsidRPr="00C311D6" w:rsidRDefault="004A22C2" w:rsidP="004A22C2">
          <w:pPr>
            <w:spacing w:after="0" w:line="240" w:lineRule="auto"/>
            <w:ind w:left="214" w:hanging="214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14:paraId="03D1D3DD" w14:textId="77777777" w:rsidR="004A22C2" w:rsidRPr="00CB1060" w:rsidRDefault="00DD540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23B9741E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>[@dokumanno]</w:t>
          </w:r>
        </w:p>
      </w:tc>
    </w:tr>
    <w:tr w:rsidR="004A22C2" w:rsidRPr="0063546B" w14:paraId="3385C155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040BAFC3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4F6282D6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11423206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>[@yayintar]</w:t>
          </w:r>
        </w:p>
      </w:tc>
    </w:tr>
    <w:tr w:rsidR="004A22C2" w:rsidRPr="0063546B" w14:paraId="3DC78E7E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2D56B9B7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731F612B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15DF9799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>[@revizyon]</w:t>
          </w:r>
        </w:p>
      </w:tc>
    </w:tr>
    <w:tr w:rsidR="004A22C2" w:rsidRPr="0063546B" w14:paraId="230994DE" w14:textId="77777777" w:rsidTr="002675ED">
      <w:trPr>
        <w:trHeight w:val="125"/>
      </w:trPr>
      <w:tc>
        <w:tcPr>
          <w:tcW w:w="2122" w:type="dxa"/>
          <w:vMerge/>
          <w:vAlign w:val="center"/>
          <w:hideMark/>
        </w:tcPr>
        <w:p w14:paraId="2BB23D4F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6FE6C8C0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03B071C7" w14:textId="77777777"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/>
              <w:bCs/>
              <w:noProof/>
              <w:color w:val="7F1423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/>
              <w:bCs/>
              <w:noProof/>
              <w:color w:val="7F1423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/>
              <w:bCs/>
              <w:color w:val="7F1423"/>
              <w:sz w:val="20"/>
              <w:szCs w:val="20"/>
              <w:lang w:eastAsia="tr-TR"/>
            </w:rPr>
            <w:fldChar w:fldCharType="end"/>
          </w:r>
        </w:p>
      </w:tc>
    </w:tr>
  </w:tbl>
  <w:p w14:paraId="41A0DD9E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441498">
    <w:abstractNumId w:val="3"/>
  </w:num>
  <w:num w:numId="2" w16cid:durableId="1008557221">
    <w:abstractNumId w:val="1"/>
  </w:num>
  <w:num w:numId="3" w16cid:durableId="1634676255">
    <w:abstractNumId w:val="2"/>
  </w:num>
  <w:num w:numId="4" w16cid:durableId="412550302">
    <w:abstractNumId w:val="4"/>
  </w:num>
  <w:num w:numId="5" w16cid:durableId="165899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revisionView w:insDel="0" w:formatting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CDF"/>
    <w:rsid w:val="00021074"/>
    <w:rsid w:val="00043054"/>
    <w:rsid w:val="000A5923"/>
    <w:rsid w:val="000D3251"/>
    <w:rsid w:val="000E3949"/>
    <w:rsid w:val="00102B14"/>
    <w:rsid w:val="00102F0E"/>
    <w:rsid w:val="00116C00"/>
    <w:rsid w:val="00162034"/>
    <w:rsid w:val="0018767F"/>
    <w:rsid w:val="00190B79"/>
    <w:rsid w:val="00197F91"/>
    <w:rsid w:val="001B1CDF"/>
    <w:rsid w:val="001B4480"/>
    <w:rsid w:val="001C15E4"/>
    <w:rsid w:val="001D7B32"/>
    <w:rsid w:val="001E288E"/>
    <w:rsid w:val="00203361"/>
    <w:rsid w:val="00247AC4"/>
    <w:rsid w:val="002523E2"/>
    <w:rsid w:val="002661B5"/>
    <w:rsid w:val="002662BA"/>
    <w:rsid w:val="002675ED"/>
    <w:rsid w:val="00283C4F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A6087"/>
    <w:rsid w:val="004B3864"/>
    <w:rsid w:val="004B5D47"/>
    <w:rsid w:val="004C04B8"/>
    <w:rsid w:val="004F4CD4"/>
    <w:rsid w:val="005037A8"/>
    <w:rsid w:val="005126B4"/>
    <w:rsid w:val="005247D2"/>
    <w:rsid w:val="00526DC3"/>
    <w:rsid w:val="005437F6"/>
    <w:rsid w:val="0055633C"/>
    <w:rsid w:val="00560DF2"/>
    <w:rsid w:val="005C169B"/>
    <w:rsid w:val="005C3F34"/>
    <w:rsid w:val="006050B6"/>
    <w:rsid w:val="0063546B"/>
    <w:rsid w:val="00651E55"/>
    <w:rsid w:val="006525D1"/>
    <w:rsid w:val="006B1381"/>
    <w:rsid w:val="006D4538"/>
    <w:rsid w:val="006F3B86"/>
    <w:rsid w:val="007401AE"/>
    <w:rsid w:val="00770B5B"/>
    <w:rsid w:val="007830B0"/>
    <w:rsid w:val="00792F4E"/>
    <w:rsid w:val="007C4FAB"/>
    <w:rsid w:val="007D37B3"/>
    <w:rsid w:val="007F6868"/>
    <w:rsid w:val="00840DD2"/>
    <w:rsid w:val="00846F8B"/>
    <w:rsid w:val="00852200"/>
    <w:rsid w:val="008D0922"/>
    <w:rsid w:val="008E6016"/>
    <w:rsid w:val="009316E8"/>
    <w:rsid w:val="00933767"/>
    <w:rsid w:val="0095303E"/>
    <w:rsid w:val="00957900"/>
    <w:rsid w:val="0097413B"/>
    <w:rsid w:val="00984FBA"/>
    <w:rsid w:val="009C10F5"/>
    <w:rsid w:val="009D20DA"/>
    <w:rsid w:val="009F14F7"/>
    <w:rsid w:val="00A01DE8"/>
    <w:rsid w:val="00A20ABB"/>
    <w:rsid w:val="00A458CF"/>
    <w:rsid w:val="00A61006"/>
    <w:rsid w:val="00A61A71"/>
    <w:rsid w:val="00A974B5"/>
    <w:rsid w:val="00AC7578"/>
    <w:rsid w:val="00B1174C"/>
    <w:rsid w:val="00B16670"/>
    <w:rsid w:val="00B45F01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B12A3"/>
    <w:rsid w:val="00DD5402"/>
    <w:rsid w:val="00E02603"/>
    <w:rsid w:val="00E517CF"/>
    <w:rsid w:val="00E57B14"/>
    <w:rsid w:val="00E66350"/>
    <w:rsid w:val="00E675C9"/>
    <w:rsid w:val="00EB49F7"/>
    <w:rsid w:val="00ED1CF0"/>
    <w:rsid w:val="00F0546F"/>
    <w:rsid w:val="00F175DB"/>
    <w:rsid w:val="00F36898"/>
    <w:rsid w:val="00F45C55"/>
    <w:rsid w:val="00F53B5A"/>
    <w:rsid w:val="00F82A49"/>
    <w:rsid w:val="00FC747D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82BA3"/>
  <w15:chartTrackingRefBased/>
  <w15:docId w15:val="{7E12C42F-C17C-4B8A-BC21-49ABECA0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7A8"/>
    <w:pPr>
      <w:spacing w:after="160" w:line="259" w:lineRule="auto"/>
    </w:pPr>
    <w:rPr>
      <w:sz w:val="22"/>
      <w:szCs w:val="22"/>
      <w:lang w:val="tr-TR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037A8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Balk2">
    <w:name w:val="heading 2"/>
    <w:basedOn w:val="Normal"/>
    <w:link w:val="Balk2Char"/>
    <w:uiPriority w:val="9"/>
    <w:unhideWhenUsed/>
    <w:qFormat/>
    <w:rsid w:val="005037A8"/>
    <w:pPr>
      <w:widowControl w:val="0"/>
      <w:autoSpaceDE w:val="0"/>
      <w:autoSpaceDN w:val="0"/>
      <w:spacing w:after="0" w:line="240" w:lineRule="auto"/>
      <w:ind w:left="3945"/>
      <w:jc w:val="center"/>
      <w:outlineLvl w:val="1"/>
    </w:pPr>
    <w:rPr>
      <w:rFonts w:ascii="Times New Roman" w:eastAsia="Times New Roman" w:hAnsi="Times New Roman"/>
      <w:b/>
      <w:bCs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ableParagraph">
    <w:name w:val="Table Paragraph"/>
    <w:basedOn w:val="Normal"/>
    <w:uiPriority w:val="1"/>
    <w:qFormat/>
    <w:rsid w:val="005037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 w:bidi="en-US"/>
    </w:rPr>
  </w:style>
  <w:style w:type="paragraph" w:styleId="GvdeMetni">
    <w:name w:val="Body Text"/>
    <w:basedOn w:val="Normal"/>
    <w:link w:val="GvdeMetniChar"/>
    <w:uiPriority w:val="1"/>
    <w:qFormat/>
    <w:rsid w:val="005037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en-US" w:bidi="en-US"/>
    </w:rPr>
  </w:style>
  <w:style w:type="character" w:customStyle="1" w:styleId="GvdeMetniChar">
    <w:name w:val="Gövde Metni Char"/>
    <w:link w:val="GvdeMetni"/>
    <w:uiPriority w:val="1"/>
    <w:rsid w:val="005037A8"/>
    <w:rPr>
      <w:rFonts w:ascii="Times New Roman" w:eastAsia="Times New Roman" w:hAnsi="Times New Roman" w:cs="Times New Roman"/>
      <w:sz w:val="20"/>
      <w:szCs w:val="20"/>
      <w:lang w:val="en-US" w:bidi="en-US"/>
    </w:rPr>
  </w:style>
  <w:style w:type="character" w:customStyle="1" w:styleId="Balk2Char">
    <w:name w:val="Başlık 2 Char"/>
    <w:link w:val="Balk2"/>
    <w:uiPriority w:val="9"/>
    <w:rsid w:val="005037A8"/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Balk1Char">
    <w:name w:val="Başlık 1 Char"/>
    <w:link w:val="Balk1"/>
    <w:uiPriority w:val="9"/>
    <w:rsid w:val="005037A8"/>
    <w:rPr>
      <w:rFonts w:ascii="Calibri Light" w:eastAsia="Times New Roman" w:hAnsi="Calibri Light" w:cs="Times New Roman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zan\Desktop\Formlar\SINAV%20&#304;T&#304;RAZ%20FALAN%20F&#304;LAN-son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SINAV İTİRAZ FALAN FİLAN-son.dotx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</dc:creator>
  <cp:keywords/>
  <dc:description/>
  <cp:lastModifiedBy>Ozan B. Mantar</cp:lastModifiedBy>
  <cp:revision>1</cp:revision>
  <dcterms:created xsi:type="dcterms:W3CDTF">2026-08-25T13:16:00Z</dcterms:created>
  <dcterms:modified xsi:type="dcterms:W3CDTF">2026-08-25T13:16:00Z</dcterms:modified>
</cp:coreProperties>
</file>