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4AC7" w:rsidRPr="005C4AC7" w:rsidRDefault="005C4AC7" w:rsidP="005C4AC7">
      <w:pPr>
        <w:jc w:val="left"/>
        <w:rPr>
          <w:b/>
          <w:bCs/>
        </w:rPr>
        <w:tabs>
          <w:tab w:val="right" w:pos="10400"/>
        </w:tabs>
        <w:spacing w:before="0" w:after="40" w:line="220" w:lineRule="auto"/>
      </w:pPr>
      <w:r>
        <w:rPr>
          <w:rFonts w:ascii="Times New Roman" w:hAnsi="Times New Roman" w:cs="Times New Roman"/>
          <w:b/>
          <w:bCs/>
          <w:sz w:val="20"/>
          <w:szCs w:val="20"/>
        </w:rPr>
        <w:t>SAYI : </w:t>
      </w:r>
      <w:r>
        <w:rPr>
          <w:rFonts w:ascii="Times New Roman" w:hAnsi="Times New Roman" w:cs="Times New Roman"/>
          <w:sz w:val="20"/>
          <w:szCs w:val="20"/>
        </w:rPr>
        <w:t>........................................................</w:t>
      </w:r>
      <w:r>
        <w:rPr>
          <w:rFonts w:ascii="Times New Roman" w:hAnsi="Times New Roman" w:cs="Times New Roman"/>
          <w:sz w:val="20"/>
          <w:szCs w:val="20"/>
        </w:rPr>
        <w:tab/>
      </w:r>
      <w:r>
        <w:rPr>
          <w:rFonts w:ascii="Times New Roman" w:hAnsi="Times New Roman" w:cs="Times New Roman"/>
          <w:sz w:val="20"/>
          <w:szCs w:val="20"/>
        </w:rPr>
        <w:t>…../…../20…</w:t>
      </w:r>
    </w:p>
    <w:p w:rsidR="005C4AC7" w:rsidRPr="005C4AC7" w:rsidRDefault="005C4AC7" w:rsidP="005C4AC7">
      <w:pPr>
        <w:jc w:val="left"/>
        <w:tabs>
          <w:tab w:val="right" w:pos="10400"/>
        </w:tabs>
        <w:spacing w:before="0" w:after="80" w:line="220" w:lineRule="auto"/>
      </w:pPr>
      <w:r>
        <w:rPr>
          <w:rFonts w:ascii="Times New Roman" w:hAnsi="Times New Roman" w:cs="Times New Roman"/>
          <w:b/>
          <w:bCs/>
          <w:sz w:val="20"/>
          <w:szCs w:val="20"/>
        </w:rPr>
        <w:t>KONU : </w:t>
      </w:r>
      <w:r>
        <w:rPr>
          <w:rFonts w:ascii="Times New Roman" w:hAnsi="Times New Roman" w:cs="Times New Roman"/>
          <w:sz w:val="20"/>
          <w:szCs w:val="20"/>
        </w:rPr>
        <w:t>Hususi Damgalı Pasaport Talep Formu</w:t>
      </w:r>
    </w:p>
    <w:p w:rsidR="005C4AC7" w:rsidRPr="005C4AC7" w:rsidRDefault="005C4AC7" w:rsidP="005C4AC7">
      <w:pPr>
        <w:spacing w:before="0" w:after="0" w:line="80" w:lineRule="auto"/>
      </w:pPr>
      <w:r>
        <w:rPr>
          <w:rFonts w:ascii="Times New Roman" w:hAnsi="Times New Roman" w:cs="Times New Roman"/>
          <w:sz w:val="20"/>
          <w:szCs w:val="20"/>
        </w:rPr>
        <w:t/>
      </w:r>
    </w:p>
    <w:p w:rsidR="005C4AC7" w:rsidRPr="005C4AC7" w:rsidRDefault="005C4AC7" w:rsidP="005C4AC7">
      <w:pPr>
        <w:jc w:val="center"/>
        <w:rPr>
          <w:b/>
          <w:bCs/>
        </w:rPr>
      </w:pPr>
      <w:r w:rsidRPr="005C4AC7">
        <w:rPr>
          <w:b w:val="1"/>
          <w:bCs w:val="1"/>
          <w:color w:val="7F1423"/>
        </w:rPr>
        <mc:AlternateContent>
          <mc:Choice Requires="wpg">
            <w:drawing>
              <wp:anchor distT="0" distB="0" distL="0" distR="0" simplePos="0" relativeHeight="251661312" behindDoc="0" locked="0" layoutInCell="1" allowOverlap="1" wp14:anchorId="5FF6FF49" wp14:editId="21AC7946">
                <wp:simplePos x="0" y="0"/>
                <wp:positionH relativeFrom="page">
                  <wp:posOffset>554410</wp:posOffset>
                </wp:positionH>
                <wp:positionV relativeFrom="paragraph">
                  <wp:posOffset>7786</wp:posOffset>
                </wp:positionV>
                <wp:extent cx="1975485" cy="21082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5485" cy="210820"/>
                          <a:chOff x="0" y="0"/>
                          <a:chExt cx="1975485" cy="210820"/>
                        </a:xfrm>
                      </wpg:grpSpPr>
                      <wps:wsp>
                        <wps:cNvPr id="19" name="Graphic 19"/>
                        <wps:cNvSpPr/>
                        <wps:spPr>
                          <a:xfrm>
                            <a:off x="-12" y="4"/>
                            <a:ext cx="1975485" cy="210820"/>
                          </a:xfrm>
                          <a:custGeom>
                            <a:avLst/>
                            <a:gdLst/>
                            <a:ahLst/>
                            <a:cxnLst/>
                            <a:rect l="l" t="t" r="r" b="b"/>
                            <a:pathLst>
                              <a:path w="1975485" h="210820">
                                <a:moveTo>
                                  <a:pt x="1974862" y="0"/>
                                </a:moveTo>
                                <a:lnTo>
                                  <a:pt x="9486" y="0"/>
                                </a:lnTo>
                                <a:lnTo>
                                  <a:pt x="0" y="0"/>
                                </a:lnTo>
                                <a:lnTo>
                                  <a:pt x="0" y="210261"/>
                                </a:lnTo>
                                <a:lnTo>
                                  <a:pt x="9486" y="210261"/>
                                </a:lnTo>
                                <a:lnTo>
                                  <a:pt x="9486" y="9448"/>
                                </a:lnTo>
                                <a:lnTo>
                                  <a:pt x="1974862" y="9448"/>
                                </a:lnTo>
                                <a:lnTo>
                                  <a:pt x="1974862" y="0"/>
                                </a:lnTo>
                                <a:close/>
                              </a:path>
                            </a:pathLst>
                          </a:custGeom>
                          <a:solidFill>
                            <a:srgbClr val="9F9F9F"/>
                          </a:solidFill>
                        </wps:spPr>
                        <wps:bodyPr wrap="square" lIns="0" tIns="0" rIns="0" bIns="0" rtlCol="0">
                          <a:prstTxWarp prst="textNoShape">
                            <a:avLst/>
                          </a:prstTxWarp>
                          <a:noAutofit/>
                        </wps:bodyPr>
                      </wps:wsp>
                      <wps:wsp>
                        <wps:cNvPr id="20" name="Graphic 20"/>
                        <wps:cNvSpPr/>
                        <wps:spPr>
                          <a:xfrm>
                            <a:off x="9474" y="9453"/>
                            <a:ext cx="1965960" cy="201295"/>
                          </a:xfrm>
                          <a:custGeom>
                            <a:avLst/>
                            <a:gdLst/>
                            <a:ahLst/>
                            <a:cxnLst/>
                            <a:rect l="l" t="t" r="r" b="b"/>
                            <a:pathLst>
                              <a:path w="1965960" h="201295">
                                <a:moveTo>
                                  <a:pt x="1965375" y="0"/>
                                </a:moveTo>
                                <a:lnTo>
                                  <a:pt x="1955901" y="0"/>
                                </a:lnTo>
                                <a:lnTo>
                                  <a:pt x="1955901" y="191363"/>
                                </a:lnTo>
                                <a:lnTo>
                                  <a:pt x="0" y="191363"/>
                                </a:lnTo>
                                <a:lnTo>
                                  <a:pt x="0" y="200812"/>
                                </a:lnTo>
                                <a:lnTo>
                                  <a:pt x="1955901" y="200812"/>
                                </a:lnTo>
                                <a:lnTo>
                                  <a:pt x="1965375" y="200812"/>
                                </a:lnTo>
                                <a:lnTo>
                                  <a:pt x="1965375" y="0"/>
                                </a:lnTo>
                                <a:close/>
                              </a:path>
                            </a:pathLst>
                          </a:custGeom>
                          <a:solidFill>
                            <a:srgbClr val="E2E2E2"/>
                          </a:solidFill>
                        </wps:spPr>
                        <wps:bodyPr wrap="square" lIns="0" tIns="0" rIns="0" bIns="0" rtlCol="0">
                          <a:prstTxWarp prst="textNoShape">
                            <a:avLst/>
                          </a:prstTxWarp>
                          <a:noAutofit/>
                        </wps:bodyPr>
                      </wps:wsp>
                      <wps:wsp>
                        <wps:cNvPr id="21" name="Graphic 21"/>
                        <wps:cNvSpPr/>
                        <wps:spPr>
                          <a:xfrm>
                            <a:off x="9474" y="9453"/>
                            <a:ext cx="1955800" cy="191770"/>
                          </a:xfrm>
                          <a:custGeom>
                            <a:avLst/>
                            <a:gdLst/>
                            <a:ahLst/>
                            <a:cxnLst/>
                            <a:rect l="l" t="t" r="r" b="b"/>
                            <a:pathLst>
                              <a:path w="1955800" h="191770">
                                <a:moveTo>
                                  <a:pt x="1955800" y="0"/>
                                </a:moveTo>
                                <a:lnTo>
                                  <a:pt x="9474" y="0"/>
                                </a:lnTo>
                                <a:lnTo>
                                  <a:pt x="0" y="12"/>
                                </a:lnTo>
                                <a:lnTo>
                                  <a:pt x="0" y="191363"/>
                                </a:lnTo>
                                <a:lnTo>
                                  <a:pt x="9474" y="191363"/>
                                </a:lnTo>
                                <a:lnTo>
                                  <a:pt x="9474" y="9753"/>
                                </a:lnTo>
                                <a:lnTo>
                                  <a:pt x="1955800" y="9753"/>
                                </a:lnTo>
                                <a:lnTo>
                                  <a:pt x="1955800" y="0"/>
                                </a:lnTo>
                                <a:close/>
                              </a:path>
                            </a:pathLst>
                          </a:custGeom>
                          <a:solidFill>
                            <a:srgbClr val="696969"/>
                          </a:solidFill>
                        </wps:spPr>
                        <wps:bodyPr wrap="square" lIns="0" tIns="0" rIns="0" bIns="0" rtlCol="0">
                          <a:prstTxWarp prst="textNoShape">
                            <a:avLst/>
                          </a:prstTxWarp>
                          <a:noAutofit/>
                        </wps:bodyPr>
                      </wps:wsp>
                    </wpg:wgp>
                  </a:graphicData>
                </a:graphic>
              </wp:anchor>
            </w:drawing>
          </mc:Choice>
          <mc:Fallback>
            <w:pict>
              <v:group w14:anchorId="7BA4D217" id="Group 18" o:spid="_x0000_s1026" style="position:absolute;margin-left:43.65pt;margin-top:.6pt;width:155.55pt;height:16.6pt;z-index:251661312;mso-wrap-distance-left:0;mso-wrap-distance-right:0;mso-position-horizontal-relative:page" coordsize="19754,2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">
                <v:shape id="Graphic 19" o:spid="_x0000_s1027" style="position:absolute;width:19754;height:2108;visibility:visible;mso-wrap-style:square;v-text-anchor:top" coordsize="19754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" path="m1974862,l9486,,,,,210261r9486,l9486,9448r1965376,l1974862,xe" fillcolor="#9f9f9f" stroked="f">
                  <v:path arrowok="t"/>
                </v:shape>
                <v:shape id="Graphic 20" o:spid="_x0000_s1028" style="position:absolute;left:94;top:94;width:19660;height:2013;visibility:visible;mso-wrap-style:square;v-text-anchor:top" coordsize="1965960,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" path="m1965375,r-9474,l1955901,191363,,191363r,9449l1955901,200812r9474,l1965375,xe" fillcolor="#e2e2e2" stroked="f">
                  <v:path arrowok="t"/>
                </v:shape>
                <v:shape id="Graphic 21" o:spid="_x0000_s1029" style="position:absolute;left:94;top:94;width:19558;height:1918;visibility:visible;mso-wrap-style:square;v-text-anchor:top" coordsize="1955800,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" path="m1955800,l9474,,,12,,191363r9474,l9474,9753r1946326,l1955800,xe" fillcolor="#696969" stroked="f">
                  <v:path arrowok="t"/>
                </v:shape>
                <w10:wrap anchorx="page"/>
              </v:group>
            </w:pict>
          </mc:Fallback>
        </mc:AlternateContent>
      </w:r>
      <w:r w:rsidRPr="005C4AC7">
        <w:rPr>
          <w:b w:val="1"/>
          <w:bCs w:val="1"/>
          <w:color w:val="7F1423"/>
        </w:rPr>
        <w:t>İL NÜFUS VE VATANDAŞLIK MÜDÜRLÜĞÜNE</w:t>
      </w:r>
    </w:p>
    <w:p w:rsidR="005C4AC7" w:rsidRPr="005C4AC7" w:rsidRDefault="005C4AC7" w:rsidP="005C4AC7">
      <w:r w:rsidRPr="005C4AC7">
        <w:t xml:space="preserve">5682 sayılı Pasaport Kanunu gereği aşağıda açık kimliği, görev unvanı ve kadro derecesi belirtilen görevli, eş ve çocuklarına </w:t>
      </w:r>
      <w:r w:rsidRPr="005C4AC7">
        <w:rPr>
          <w:b/>
        </w:rPr>
        <w:t xml:space="preserve">hususi </w:t>
      </w:r>
      <w:r w:rsidRPr="005C4AC7">
        <w:t>damgalı pasaport verilmesini arz/rica ederim.</w:t>
      </w:r>
    </w:p>
    <w:p w:rsidR="005C4AC7" w:rsidRPr="005C4AC7" w:rsidRDefault="005C4AC7" w:rsidP="005C4AC7">
      <w:pPr>
        <w:jc w:val="right"/>
        <w:rPr>
          <w:b/>
          <w:bCs/>
        </w:rPr>
      </w:pPr>
      <w:r w:rsidRPr="005C4AC7">
        <w:rPr>
          <w:b/>
          <w:bCs/>
        </w:rPr>
        <w:t>Yetkili Amirin Adı SOYADI İMZASI</w:t>
      </w:r>
    </w:p>
    <w:p w:rsidR="005C4AC7" w:rsidRPr="005C4AC7" w:rsidRDefault="005C4AC7" w:rsidP="005C4AC7">
      <w:pPr>
        <w:rPr>
          <w:b/>
        </w:rPr>
      </w:pPr>
    </w:p>
    <w:tbl>
      <w:tblPr>
        <w:tblW w:w="0" w:type="auto"/>
        <w:tblInd w:w="176" w:type="dxa"/>
        <w:tblLayout w:type="fixed"/>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1239"/>
        <w:gridCol w:w="1868"/>
        <w:gridCol w:w="7386"/>
      </w:tblGrid>
      <w:tr w:rsidR="005C4AC7" w:rsidRPr="005C4AC7" w:rsidTr="00574DA0">
        <w:trPr>
          <w:trHeight w:val="263" w:hRule="atLeast"/>
        </w:trPr>
        <w:tc>
          <w:tcPr>
            <w:tcW w:w="10493" w:type="dxa"/>
            <w:gridSpan w:val="3"/>
            <w:shd w:val="clear" w:color="auto" w:fill="F3E6E8"/>
          </w:tcPr>
          <w:p w:rsidR="005C4AC7" w:rsidRPr="005C4AC7" w:rsidRDefault="005C4AC7" w:rsidP="005C4AC7">
            <w:pPr>
              <w:rPr>
                <w:b/>
              </w:rPr>
              <w:spacing w:before="0" w:after="0" w:line="180" w:lineRule="exact"/>
            </w:pPr>
            <w:r w:rsidRPr="005C4AC7">
              <w:rPr>
                <w:b w:val="1"/>
                <w:color w:val="7F1423"/>
                <w:bCs w:val="1"/>
                <w:sz w:val="18"/>
                <w:szCs w:val="18"/>
              </w:rPr>
              <w:t>PASAPORT ALACAK KİŞİLERİN BİLGİLERİ</w:t>
            </w:r>
          </w:p>
        </w:tc>
      </w:tr>
      <w:tr w:rsidR="005C4AC7" w:rsidRPr="005C4AC7" w:rsidTr="00574DA0">
        <w:trPr>
          <w:trHeight w:val="292" w:hRule="atLeast"/>
        </w:trPr>
        <w:tc>
          <w:tcPr>
            <w:tcW w:w="1239" w:type="dxa"/>
          </w:tcPr>
          <w:p w:rsidR="005C4AC7" w:rsidRPr="005C4AC7" w:rsidRDefault="005C4AC7" w:rsidP="005C4AC7">
            <w:pPr>
              <w:rPr>
                <w:b/>
              </w:rPr>
              <w:spacing w:before="0" w:after="0" w:line="180" w:lineRule="exact"/>
            </w:pPr>
            <w:r w:rsidRPr="005C4AC7">
              <w:rPr>
                <w:b/>
                <w:sz w:val="18"/>
                <w:szCs w:val="18"/>
              </w:rPr>
              <w:t>KİŞİ</w:t>
            </w:r>
          </w:p>
        </w:tc>
        <w:tc>
          <w:tcPr>
            <w:tcW w:w="1868" w:type="dxa"/>
            <w:shd w:val="clear" w:color="auto" w:fill="FAF5F6"/>
          </w:tcPr>
          <w:p w:rsidR="005C4AC7" w:rsidRPr="005C4AC7" w:rsidRDefault="005C4AC7" w:rsidP="005C4AC7">
            <w:pPr>
              <w:rPr>
                <w:b/>
              </w:rPr>
              <w:spacing w:before="0" w:after="0" w:line="180" w:lineRule="exact"/>
            </w:pPr>
            <w:r w:rsidRPr="005C4AC7">
              <w:rPr>
                <w:b/>
                <w:color w:val="222222"/>
              </w:rPr>
            </w:r>
            <w:r w:rsidRPr="005C4AC7">
              <w:rPr>
                <w:b/>
                <w:color w:val="222222"/>
                <w:sz w:val="18"/>
                <w:szCs w:val="18"/>
              </w:rPr>
              <w:t>T.C. KİMLİK NO</w:t>
            </w:r>
          </w:p>
        </w:tc>
        <w:tc>
          <w:tcPr>
            <w:tcW w:w="7386" w:type="dxa"/>
          </w:tcPr>
          <w:p w:rsidR="005C4AC7" w:rsidRPr="005C4AC7" w:rsidRDefault="005C4AC7" w:rsidP="005C4AC7">
            <w:pPr>
              <w:spacing w:before="0" w:after="0" w:line="180" w:lineRule="exact"/>
            </w:pPr>
            <w:r w:rsidRPr="005C4AC7">
              <w:rPr>
                <w:b/>
                <w:sz w:val="18"/>
                <w:szCs w:val="18"/>
              </w:rPr>
              <w:t xml:space="preserve">ADI SOYADI </w:t>
            </w:r>
            <w:r w:rsidRPr="005C4AC7">
              <w:rPr>
                <w:sz w:val="18"/>
                <w:szCs w:val="18"/>
              </w:rPr>
              <w:t>(</w:t>
            </w:r>
            <w:r w:rsidRPr="005C4AC7">
              <w:rPr>
                <w:b/>
                <w:sz w:val="18"/>
                <w:szCs w:val="18"/>
              </w:rPr>
              <w:t>BÜYÜK HARFLERLE</w:t>
            </w:r>
            <w:r w:rsidRPr="005C4AC7">
              <w:rPr>
                <w:sz w:val="18"/>
                <w:szCs w:val="18"/>
              </w:rPr>
              <w:t>)</w:t>
            </w:r>
          </w:p>
        </w:tc>
      </w:tr>
      <w:tr w:rsidR="005C4AC7" w:rsidRPr="005C4AC7" w:rsidTr="00574DA0">
        <w:trPr>
          <w:trHeight w:val="509" w:hRule="atLeast"/>
        </w:trPr>
        <w:tc>
          <w:tcPr>
            <w:tcW w:w="1239" w:type="dxa"/>
          </w:tcPr>
          <w:p w:rsidR="005C4AC7" w:rsidRPr="005C4AC7" w:rsidRDefault="005C4AC7" w:rsidP="005C4AC7">
            <w:pPr>
              <w:spacing w:before="0" w:after="0" w:line="180" w:lineRule="exact"/>
            </w:pPr>
            <w:r w:rsidRPr="005C4AC7">
              <w:rPr>
                <w:sz w:val="18"/>
                <w:szCs w:val="18"/>
              </w:rPr>
              <w:t>Hak Sahibi</w:t>
            </w:r>
          </w:p>
          <w:p w:rsidR="005C4AC7" w:rsidRPr="005C4AC7" w:rsidRDefault="005C4AC7" w:rsidP="005C4AC7">
            <w:pPr>
              <w:spacing w:before="0" w:after="0" w:line="180" w:lineRule="exact"/>
            </w:pPr>
            <w:r w:rsidRPr="005C4AC7">
              <w:rPr>
                <w:sz w:val="18"/>
                <w:szCs w:val="18"/>
              </w:rPr>
              <w:t>(</w:t>
            </w:r>
            <w:r w:rsidRPr="005C4AC7">
              <w:rPr>
                <w:b/>
                <w:sz w:val="18"/>
                <w:szCs w:val="18"/>
              </w:rPr>
              <w:t>Zorunlu</w:t>
            </w:r>
            <w:r w:rsidRPr="005C4AC7">
              <w:rPr>
                <w:sz w:val="18"/>
                <w:szCs w:val="18"/>
              </w:rPr>
              <w:t>)</w:t>
            </w:r>
          </w:p>
        </w:tc>
        <w:tc>
          <w:tcPr>
            <w:tcW w:w="1868" w:type="dxa"/>
          </w:tcPr>
          <w:p w:rsidR="005C4AC7" w:rsidRPr="005C4AC7" w:rsidRDefault="005C4AC7" w:rsidP="005C4AC7">
            <w:pPr>
              <w:spacing w:before="0" w:after="0" w:line="180" w:lineRule="exact"/>
            </w:pPr>
            <w:r w:rsidRPr="005C4AC7">
              <mc:AlternateContent>
                <mc:Choice Requires="wpg">
                  <w:drawing>
                    <wp:inline distT="0" distB="0" distL="0" distR="0" wp14:anchorId="33350EA3" wp14:editId="157F5E8E">
                      <wp:extent cx="1018781" cy="205740"/>
                      <wp:effectExtent l="9525" t="0" r="0" b="9525"/>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781" cy="205740"/>
                                <a:chOff x="0" y="0"/>
                                <a:chExt cx="1050290" cy="228600"/>
                              </a:xfrm>
                            </wpg:grpSpPr>
                            <wps:wsp>
                              <wps:cNvPr id="48" name="Graphic 48"/>
                              <wps:cNvSpPr/>
                              <wps:spPr>
                                <a:xfrm>
                                  <a:off x="-12" y="9"/>
                                  <a:ext cx="1050290" cy="228600"/>
                                </a:xfrm>
                                <a:custGeom>
                                  <a:avLst/>
                                  <a:gdLst/>
                                  <a:ahLst/>
                                  <a:cxnLst/>
                                  <a:rect l="l" t="t" r="r" b="b"/>
                                  <a:pathLst>
                                    <a:path w="1050290" h="228600">
                                      <a:moveTo>
                                        <a:pt x="1050201" y="0"/>
                                      </a:moveTo>
                                      <a:lnTo>
                                        <a:pt x="1040752" y="0"/>
                                      </a:lnTo>
                                      <a:lnTo>
                                        <a:pt x="1040752" y="218859"/>
                                      </a:lnTo>
                                      <a:lnTo>
                                        <a:pt x="0" y="218859"/>
                                      </a:lnTo>
                                      <a:lnTo>
                                        <a:pt x="12" y="228587"/>
                                      </a:lnTo>
                                      <a:lnTo>
                                        <a:pt x="1040752" y="228600"/>
                                      </a:lnTo>
                                      <a:lnTo>
                                        <a:pt x="1050201" y="228600"/>
                                      </a:lnTo>
                                      <a:lnTo>
                                        <a:pt x="1050201" y="0"/>
                                      </a:lnTo>
                                      <a:close/>
                                    </a:path>
                                  </a:pathLst>
                                </a:custGeom>
                                <a:solidFill>
                                  <a:srgbClr val="FFFFFF"/>
                                </a:solidFill>
                              </wps:spPr>
                              <wps:bodyPr wrap="square" lIns="0" tIns="0" rIns="0" bIns="0" rtlCol="0">
                                <a:prstTxWarp prst="textNoShape">
                                  <a:avLst/>
                                </a:prstTxWarp>
                                <a:noAutofit/>
                              </wps:bodyPr>
                            </wps:wsp>
                            <wps:wsp>
                              <wps:cNvPr id="49" name="Graphic 49"/>
                              <wps:cNvSpPr/>
                              <wps:spPr>
                                <a:xfrm>
                                  <a:off x="-12" y="9"/>
                                  <a:ext cx="1040765" cy="219075"/>
                                </a:xfrm>
                                <a:custGeom>
                                  <a:avLst/>
                                  <a:gdLst/>
                                  <a:ahLst/>
                                  <a:cxnLst/>
                                  <a:rect l="l" t="t" r="r" b="b"/>
                                  <a:pathLst>
                                    <a:path w="1040765" h="219075">
                                      <a:moveTo>
                                        <a:pt x="1040752" y="0"/>
                                      </a:moveTo>
                                      <a:lnTo>
                                        <a:pt x="9448" y="0"/>
                                      </a:lnTo>
                                      <a:lnTo>
                                        <a:pt x="0" y="0"/>
                                      </a:lnTo>
                                      <a:lnTo>
                                        <a:pt x="0" y="218859"/>
                                      </a:lnTo>
                                      <a:lnTo>
                                        <a:pt x="9448" y="218859"/>
                                      </a:lnTo>
                                      <a:lnTo>
                                        <a:pt x="9448" y="9436"/>
                                      </a:lnTo>
                                      <a:lnTo>
                                        <a:pt x="1040752" y="9436"/>
                                      </a:lnTo>
                                      <a:lnTo>
                                        <a:pt x="1040752" y="0"/>
                                      </a:lnTo>
                                      <a:close/>
                                    </a:path>
                                  </a:pathLst>
                                </a:custGeom>
                                <a:solidFill>
                                  <a:srgbClr val="9F9F9F"/>
                                </a:solidFill>
                              </wps:spPr>
                              <wps:bodyPr wrap="square" lIns="0" tIns="0" rIns="0" bIns="0" rtlCol="0">
                                <a:prstTxWarp prst="textNoShape">
                                  <a:avLst/>
                                </a:prstTxWarp>
                                <a:noAutofit/>
                              </wps:bodyPr>
                            </wps:wsp>
                            <wps:wsp>
                              <wps:cNvPr id="50" name="Graphic 50"/>
                              <wps:cNvSpPr/>
                              <wps:spPr>
                                <a:xfrm>
                                  <a:off x="9436" y="9445"/>
                                  <a:ext cx="1031875" cy="209550"/>
                                </a:xfrm>
                                <a:custGeom>
                                  <a:avLst/>
                                  <a:gdLst/>
                                  <a:ahLst/>
                                  <a:cxnLst/>
                                  <a:rect l="l" t="t" r="r" b="b"/>
                                  <a:pathLst>
                                    <a:path w="1031875" h="209550">
                                      <a:moveTo>
                                        <a:pt x="1031303" y="0"/>
                                      </a:moveTo>
                                      <a:lnTo>
                                        <a:pt x="1021562" y="0"/>
                                      </a:lnTo>
                                      <a:lnTo>
                                        <a:pt x="1021562" y="199986"/>
                                      </a:lnTo>
                                      <a:lnTo>
                                        <a:pt x="0" y="199986"/>
                                      </a:lnTo>
                                      <a:lnTo>
                                        <a:pt x="0" y="209423"/>
                                      </a:lnTo>
                                      <a:lnTo>
                                        <a:pt x="1021562" y="209423"/>
                                      </a:lnTo>
                                      <a:lnTo>
                                        <a:pt x="1031303" y="209423"/>
                                      </a:lnTo>
                                      <a:lnTo>
                                        <a:pt x="1031303" y="0"/>
                                      </a:lnTo>
                                      <a:close/>
                                    </a:path>
                                  </a:pathLst>
                                </a:custGeom>
                                <a:solidFill>
                                  <a:srgbClr val="E2E2E2"/>
                                </a:solidFill>
                              </wps:spPr>
                              <wps:bodyPr wrap="square" lIns="0" tIns="0" rIns="0" bIns="0" rtlCol="0">
                                <a:prstTxWarp prst="textNoShape">
                                  <a:avLst/>
                                </a:prstTxWarp>
                                <a:noAutofit/>
                              </wps:bodyPr>
                            </wps:wsp>
                            <wps:wsp>
                              <wps:cNvPr id="51" name="Graphic 51"/>
                              <wps:cNvSpPr/>
                              <wps:spPr>
                                <a:xfrm>
                                  <a:off x="9436" y="9432"/>
                                  <a:ext cx="1021715" cy="200025"/>
                                </a:xfrm>
                                <a:custGeom>
                                  <a:avLst/>
                                  <a:gdLst/>
                                  <a:ahLst/>
                                  <a:cxnLst/>
                                  <a:rect l="l" t="t" r="r" b="b"/>
                                  <a:pathLst>
                                    <a:path w="1021715" h="200025">
                                      <a:moveTo>
                                        <a:pt x="1021549" y="12"/>
                                      </a:moveTo>
                                      <a:lnTo>
                                        <a:pt x="9753" y="12"/>
                                      </a:lnTo>
                                      <a:lnTo>
                                        <a:pt x="0" y="0"/>
                                      </a:lnTo>
                                      <a:lnTo>
                                        <a:pt x="0" y="199999"/>
                                      </a:lnTo>
                                      <a:lnTo>
                                        <a:pt x="9753" y="199999"/>
                                      </a:lnTo>
                                      <a:lnTo>
                                        <a:pt x="9753" y="9753"/>
                                      </a:lnTo>
                                      <a:lnTo>
                                        <a:pt x="1021549" y="9753"/>
                                      </a:lnTo>
                                      <a:lnTo>
                                        <a:pt x="1021549" y="12"/>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558D4735" id="Group 47" o:spid="_x0000_s1026" style="width:80.219pt;height:16.200pt;mso-position-horizontal-relative:char;mso-position-vertical-relative:line" coordsize="10502,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">
                      <v:shape id="Graphic 48" o:spid="_x0000_s1027" style="position:absolute;width:10502;height:2286;visibility:visible;mso-wrap-style:square;v-text-anchor:top" coordsize="10502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" path="m1050201,r-9449,l1040752,218859,,218859r12,9728l1040752,228600r9449,l1050201,xe" stroked="f">
                        <v:path arrowok="t"/>
                      </v:shape>
                      <v:shape id="Graphic 49" o:spid="_x0000_s1028" style="position:absolute;width:10407;height:2190;visibility:visible;mso-wrap-style:square;v-text-anchor:top" coordsize="10407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" path="m1040752,l9448,,,,,218859r9448,l9448,9436r1031304,l1040752,xe" fillcolor="#9f9f9f" stroked="f">
                        <v:path arrowok="t"/>
                      </v:shape>
                      <v:shape id="Graphic 50" o:spid="_x0000_s1029" style="position:absolute;left:94;top:94;width:10319;height:2095;visibility:visible;mso-wrap-style:square;v-text-anchor:top" coordsize="103187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" path="m1031303,r-9741,l1021562,199986,,199986r,9437l1021562,209423r9741,l1031303,xe" fillcolor="#e2e2e2" stroked="f">
                        <v:path arrowok="t"/>
                      </v:shape>
                      <v:shape id="Graphic 51" o:spid="_x0000_s1030" style="position:absolute;left:94;top:94;width:10217;height:2000;visibility:visible;mso-wrap-style:square;v-text-anchor:top" coordsize="102171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" path="m1021549,12l9753,12,,,,199999r9753,l9753,9753r1011796,l1021549,12xe" fillcolor="#696969" stroked="f">
                        <v:path arrowok="t"/>
                      </v:shape>
                      <w10:anchorlock/>
                    </v:group>
                  </w:pict>
                </mc:Fallback>
              </mc:AlternateContent>
            </w:r>
          </w:p>
        </w:tc>
        <w:tc>
          <w:tcPr>
            <w:tcW w:w="7386" w:type="dxa"/>
          </w:tcPr>
          <w:p w:rsidR="005C4AC7" w:rsidRPr="005C4AC7" w:rsidRDefault="005C4AC7" w:rsidP="005C4AC7">
            <w:pPr>
              <w:spacing w:before="0" w:after="0" w:line="180" w:lineRule="exact"/>
            </w:pPr>
            <w:r w:rsidRPr="005C4AC7">
              <mc:AlternateContent>
                <mc:Choice Requires="wpg">
                  <w:drawing>
                    <wp:inline distT="0" distB="0" distL="0" distR="0" wp14:anchorId="525B312C" wp14:editId="0F7A38AF">
                      <wp:extent cx="4415130" cy="205740"/>
                      <wp:effectExtent l="9525" t="0" r="0" b="9525"/>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5130" cy="205740"/>
                                <a:chOff x="0" y="0"/>
                                <a:chExt cx="4551680" cy="228600"/>
                              </a:xfrm>
                            </wpg:grpSpPr>
                            <wps:wsp>
                              <wps:cNvPr id="53" name="Graphic 53"/>
                              <wps:cNvSpPr/>
                              <wps:spPr>
                                <a:xfrm>
                                  <a:off x="-12" y="9"/>
                                  <a:ext cx="4551680" cy="228600"/>
                                </a:xfrm>
                                <a:custGeom>
                                  <a:avLst/>
                                  <a:gdLst/>
                                  <a:ahLst/>
                                  <a:cxnLst/>
                                  <a:rect l="l" t="t" r="r" b="b"/>
                                  <a:pathLst>
                                    <a:path w="4551680" h="228600">
                                      <a:moveTo>
                                        <a:pt x="4551146" y="0"/>
                                      </a:moveTo>
                                      <a:lnTo>
                                        <a:pt x="4541621" y="0"/>
                                      </a:lnTo>
                                      <a:lnTo>
                                        <a:pt x="4541621" y="218859"/>
                                      </a:lnTo>
                                      <a:lnTo>
                                        <a:pt x="0" y="218859"/>
                                      </a:lnTo>
                                      <a:lnTo>
                                        <a:pt x="12" y="228587"/>
                                      </a:lnTo>
                                      <a:lnTo>
                                        <a:pt x="4541621" y="228600"/>
                                      </a:lnTo>
                                      <a:lnTo>
                                        <a:pt x="4551146" y="228600"/>
                                      </a:lnTo>
                                      <a:lnTo>
                                        <a:pt x="4551146" y="0"/>
                                      </a:lnTo>
                                      <a:close/>
                                    </a:path>
                                  </a:pathLst>
                                </a:custGeom>
                                <a:solidFill>
                                  <a:srgbClr val="FFFFFF"/>
                                </a:solidFill>
                              </wps:spPr>
                              <wps:bodyPr wrap="square" lIns="0" tIns="0" rIns="0" bIns="0" rtlCol="0">
                                <a:prstTxWarp prst="textNoShape">
                                  <a:avLst/>
                                </a:prstTxWarp>
                                <a:noAutofit/>
                              </wps:bodyPr>
                            </wps:wsp>
                            <wps:wsp>
                              <wps:cNvPr id="54" name="Graphic 54"/>
                              <wps:cNvSpPr/>
                              <wps:spPr>
                                <a:xfrm>
                                  <a:off x="-12" y="9"/>
                                  <a:ext cx="4542155" cy="219075"/>
                                </a:xfrm>
                                <a:custGeom>
                                  <a:avLst/>
                                  <a:gdLst/>
                                  <a:ahLst/>
                                  <a:cxnLst/>
                                  <a:rect l="l" t="t" r="r" b="b"/>
                                  <a:pathLst>
                                    <a:path w="4542155" h="219075">
                                      <a:moveTo>
                                        <a:pt x="4541634" y="0"/>
                                      </a:moveTo>
                                      <a:lnTo>
                                        <a:pt x="9537" y="0"/>
                                      </a:lnTo>
                                      <a:lnTo>
                                        <a:pt x="0" y="0"/>
                                      </a:lnTo>
                                      <a:lnTo>
                                        <a:pt x="0" y="218859"/>
                                      </a:lnTo>
                                      <a:lnTo>
                                        <a:pt x="9537" y="218859"/>
                                      </a:lnTo>
                                      <a:lnTo>
                                        <a:pt x="9537" y="9436"/>
                                      </a:lnTo>
                                      <a:lnTo>
                                        <a:pt x="4541634" y="9436"/>
                                      </a:lnTo>
                                      <a:lnTo>
                                        <a:pt x="4541634" y="0"/>
                                      </a:lnTo>
                                      <a:close/>
                                    </a:path>
                                  </a:pathLst>
                                </a:custGeom>
                                <a:solidFill>
                                  <a:srgbClr val="9F9F9F"/>
                                </a:solidFill>
                              </wps:spPr>
                              <wps:bodyPr wrap="square" lIns="0" tIns="0" rIns="0" bIns="0" rtlCol="0">
                                <a:prstTxWarp prst="textNoShape">
                                  <a:avLst/>
                                </a:prstTxWarp>
                                <a:noAutofit/>
                              </wps:bodyPr>
                            </wps:wsp>
                            <wps:wsp>
                              <wps:cNvPr id="55" name="Graphic 55"/>
                              <wps:cNvSpPr/>
                              <wps:spPr>
                                <a:xfrm>
                                  <a:off x="9525" y="9445"/>
                                  <a:ext cx="4532630" cy="209550"/>
                                </a:xfrm>
                                <a:custGeom>
                                  <a:avLst/>
                                  <a:gdLst/>
                                  <a:ahLst/>
                                  <a:cxnLst/>
                                  <a:rect l="l" t="t" r="r" b="b"/>
                                  <a:pathLst>
                                    <a:path w="4532630" h="209550">
                                      <a:moveTo>
                                        <a:pt x="4532096" y="0"/>
                                      </a:moveTo>
                                      <a:lnTo>
                                        <a:pt x="4522571" y="0"/>
                                      </a:lnTo>
                                      <a:lnTo>
                                        <a:pt x="4522571" y="199986"/>
                                      </a:lnTo>
                                      <a:lnTo>
                                        <a:pt x="0" y="199986"/>
                                      </a:lnTo>
                                      <a:lnTo>
                                        <a:pt x="0" y="209423"/>
                                      </a:lnTo>
                                      <a:lnTo>
                                        <a:pt x="4522571" y="209423"/>
                                      </a:lnTo>
                                      <a:lnTo>
                                        <a:pt x="4532096" y="209423"/>
                                      </a:lnTo>
                                      <a:lnTo>
                                        <a:pt x="4532096" y="0"/>
                                      </a:lnTo>
                                      <a:close/>
                                    </a:path>
                                  </a:pathLst>
                                </a:custGeom>
                                <a:solidFill>
                                  <a:srgbClr val="E2E2E2"/>
                                </a:solidFill>
                              </wps:spPr>
                              <wps:bodyPr wrap="square" lIns="0" tIns="0" rIns="0" bIns="0" rtlCol="0">
                                <a:prstTxWarp prst="textNoShape">
                                  <a:avLst/>
                                </a:prstTxWarp>
                                <a:noAutofit/>
                              </wps:bodyPr>
                            </wps:wsp>
                            <wps:wsp>
                              <wps:cNvPr id="56" name="Graphic 56"/>
                              <wps:cNvSpPr/>
                              <wps:spPr>
                                <a:xfrm>
                                  <a:off x="9525" y="9432"/>
                                  <a:ext cx="4523105" cy="200025"/>
                                </a:xfrm>
                                <a:custGeom>
                                  <a:avLst/>
                                  <a:gdLst/>
                                  <a:ahLst/>
                                  <a:cxnLst/>
                                  <a:rect l="l" t="t" r="r" b="b"/>
                                  <a:pathLst>
                                    <a:path w="4523105" h="200025">
                                      <a:moveTo>
                                        <a:pt x="4522609" y="12"/>
                                      </a:moveTo>
                                      <a:lnTo>
                                        <a:pt x="9525" y="12"/>
                                      </a:lnTo>
                                      <a:lnTo>
                                        <a:pt x="0" y="0"/>
                                      </a:lnTo>
                                      <a:lnTo>
                                        <a:pt x="0" y="199999"/>
                                      </a:lnTo>
                                      <a:lnTo>
                                        <a:pt x="9525" y="199999"/>
                                      </a:lnTo>
                                      <a:lnTo>
                                        <a:pt x="9525" y="9753"/>
                                      </a:lnTo>
                                      <a:lnTo>
                                        <a:pt x="4522609" y="9753"/>
                                      </a:lnTo>
                                      <a:lnTo>
                                        <a:pt x="4522609" y="12"/>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3B39B796" id="Group 52" o:spid="_x0000_s1026" style="width:347.648pt;height:16.200pt;mso-position-horizontal-relative:char;mso-position-vertical-relative:line" coordsize="45516,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">
                      <v:shape id="Graphic 53" o:spid="_x0000_s1027" style="position:absolute;width:45516;height:2286;visibility:visible;mso-wrap-style:square;v-text-anchor:top" coordsize="455168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" path="m4551146,r-9525,l4541621,218859,,218859r12,9728l4541621,228600r9525,l4551146,xe" stroked="f">
                        <v:path arrowok="t"/>
                      </v:shape>
                      <v:shape id="Graphic 54" o:spid="_x0000_s1028" style="position:absolute;width:45421;height:2190;visibility:visible;mso-wrap-style:square;v-text-anchor:top" coordsize="454215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" path="m4541634,l9537,,,,,218859r9537,l9537,9436r4532097,l4541634,xe" fillcolor="#9f9f9f" stroked="f">
                        <v:path arrowok="t"/>
                      </v:shape>
                      <v:shape id="Graphic 55" o:spid="_x0000_s1029" style="position:absolute;left:95;top:94;width:45326;height:2095;visibility:visible;mso-wrap-style:square;v-text-anchor:top" coordsize="453263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" path="m4532096,r-9525,l4522571,199986,,199986r,9437l4522571,209423r9525,l4532096,xe" fillcolor="#e2e2e2" stroked="f">
                        <v:path arrowok="t"/>
                      </v:shape>
                      <v:shape id="Graphic 56" o:spid="_x0000_s1030" style="position:absolute;left:95;top:94;width:45231;height:2000;visibility:visible;mso-wrap-style:square;v-text-anchor:top" coordsize="452310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" path="m4522609,12l9525,12,,,,199999r9525,l9525,9753r4513084,l4522609,12xe" fillcolor="#696969" stroked="f">
                        <v:path arrowok="t"/>
                      </v:shape>
                      <w10:anchorlock/>
                    </v:group>
                  </w:pict>
                </mc:Fallback>
              </mc:AlternateContent>
            </w:r>
          </w:p>
        </w:tc>
      </w:tr>
      <w:tr w:rsidR="005C4AC7" w:rsidRPr="005C4AC7" w:rsidTr="00574DA0">
        <w:trPr>
          <w:trHeight w:val="503" w:hRule="atLeast"/>
        </w:trPr>
        <w:tc>
          <w:tcPr>
            <w:tcW w:w="1239" w:type="dxa"/>
          </w:tcPr>
          <w:p w:rsidR="005C4AC7" w:rsidRPr="005C4AC7" w:rsidRDefault="005C4AC7" w:rsidP="005C4AC7">
            <w:pPr>
              <w:spacing w:before="0" w:after="0" w:line="180" w:lineRule="exact"/>
            </w:pPr>
            <w:r w:rsidRPr="005C4AC7">
              <w:rPr>
                <w:sz w:val="18"/>
                <w:szCs w:val="18"/>
              </w:rPr>
              <w:t>Eşi (Alacaksa)</w:t>
            </w:r>
          </w:p>
        </w:tc>
        <w:tc>
          <w:tcPr>
            <w:tcW w:w="1868" w:type="dxa"/>
          </w:tcPr>
          <w:p w:rsidR="005C4AC7" w:rsidRPr="005C4AC7" w:rsidRDefault="005C4AC7" w:rsidP="005C4AC7">
            <w:pPr>
              <w:spacing w:before="0" w:after="0" w:line="180" w:lineRule="exact"/>
            </w:pPr>
            <w:r w:rsidRPr="005C4AC7">
              <mc:AlternateContent>
                <mc:Choice Requires="wpg">
                  <w:drawing>
                    <wp:inline distT="0" distB="0" distL="0" distR="0" wp14:anchorId="5EDD40ED" wp14:editId="6910BC81">
                      <wp:extent cx="1018781" cy="205740"/>
                      <wp:effectExtent l="9525" t="0" r="0" b="9525"/>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781" cy="205740"/>
                                <a:chOff x="0" y="0"/>
                                <a:chExt cx="1050290" cy="228600"/>
                              </a:xfrm>
                            </wpg:grpSpPr>
                            <wps:wsp>
                              <wps:cNvPr id="58" name="Graphic 58"/>
                              <wps:cNvSpPr/>
                              <wps:spPr>
                                <a:xfrm>
                                  <a:off x="-12" y="9"/>
                                  <a:ext cx="1050290" cy="228600"/>
                                </a:xfrm>
                                <a:custGeom>
                                  <a:avLst/>
                                  <a:gdLst/>
                                  <a:ahLst/>
                                  <a:cxnLst/>
                                  <a:rect l="l" t="t" r="r" b="b"/>
                                  <a:pathLst>
                                    <a:path w="1050290" h="228600">
                                      <a:moveTo>
                                        <a:pt x="1050201" y="0"/>
                                      </a:moveTo>
                                      <a:lnTo>
                                        <a:pt x="1040752" y="0"/>
                                      </a:lnTo>
                                      <a:lnTo>
                                        <a:pt x="1040752" y="218859"/>
                                      </a:lnTo>
                                      <a:lnTo>
                                        <a:pt x="0" y="218859"/>
                                      </a:lnTo>
                                      <a:lnTo>
                                        <a:pt x="12" y="228587"/>
                                      </a:lnTo>
                                      <a:lnTo>
                                        <a:pt x="1040752" y="228600"/>
                                      </a:lnTo>
                                      <a:lnTo>
                                        <a:pt x="1050201" y="228600"/>
                                      </a:lnTo>
                                      <a:lnTo>
                                        <a:pt x="1050201" y="0"/>
                                      </a:lnTo>
                                      <a:close/>
                                    </a:path>
                                  </a:pathLst>
                                </a:custGeom>
                                <a:solidFill>
                                  <a:srgbClr val="FFFFFF"/>
                                </a:solidFill>
                              </wps:spPr>
                              <wps:bodyPr wrap="square" lIns="0" tIns="0" rIns="0" bIns="0" rtlCol="0">
                                <a:prstTxWarp prst="textNoShape">
                                  <a:avLst/>
                                </a:prstTxWarp>
                                <a:noAutofit/>
                              </wps:bodyPr>
                            </wps:wsp>
                            <wps:wsp>
                              <wps:cNvPr id="59" name="Graphic 59"/>
                              <wps:cNvSpPr/>
                              <wps:spPr>
                                <a:xfrm>
                                  <a:off x="-12" y="9"/>
                                  <a:ext cx="1040765" cy="219075"/>
                                </a:xfrm>
                                <a:custGeom>
                                  <a:avLst/>
                                  <a:gdLst/>
                                  <a:ahLst/>
                                  <a:cxnLst/>
                                  <a:rect l="l" t="t" r="r" b="b"/>
                                  <a:pathLst>
                                    <a:path w="1040765" h="219075">
                                      <a:moveTo>
                                        <a:pt x="1040752" y="0"/>
                                      </a:moveTo>
                                      <a:lnTo>
                                        <a:pt x="9448" y="0"/>
                                      </a:lnTo>
                                      <a:lnTo>
                                        <a:pt x="0" y="0"/>
                                      </a:lnTo>
                                      <a:lnTo>
                                        <a:pt x="0" y="218859"/>
                                      </a:lnTo>
                                      <a:lnTo>
                                        <a:pt x="9448" y="218859"/>
                                      </a:lnTo>
                                      <a:lnTo>
                                        <a:pt x="9448" y="9436"/>
                                      </a:lnTo>
                                      <a:lnTo>
                                        <a:pt x="1040752" y="9436"/>
                                      </a:lnTo>
                                      <a:lnTo>
                                        <a:pt x="1040752" y="0"/>
                                      </a:lnTo>
                                      <a:close/>
                                    </a:path>
                                  </a:pathLst>
                                </a:custGeom>
                                <a:solidFill>
                                  <a:srgbClr val="9F9F9F"/>
                                </a:solidFill>
                              </wps:spPr>
                              <wps:bodyPr wrap="square" lIns="0" tIns="0" rIns="0" bIns="0" rtlCol="0">
                                <a:prstTxWarp prst="textNoShape">
                                  <a:avLst/>
                                </a:prstTxWarp>
                                <a:noAutofit/>
                              </wps:bodyPr>
                            </wps:wsp>
                            <wps:wsp>
                              <wps:cNvPr id="60" name="Graphic 60"/>
                              <wps:cNvSpPr/>
                              <wps:spPr>
                                <a:xfrm>
                                  <a:off x="9436" y="9445"/>
                                  <a:ext cx="1031875" cy="209550"/>
                                </a:xfrm>
                                <a:custGeom>
                                  <a:avLst/>
                                  <a:gdLst/>
                                  <a:ahLst/>
                                  <a:cxnLst/>
                                  <a:rect l="l" t="t" r="r" b="b"/>
                                  <a:pathLst>
                                    <a:path w="1031875" h="209550">
                                      <a:moveTo>
                                        <a:pt x="1031303" y="0"/>
                                      </a:moveTo>
                                      <a:lnTo>
                                        <a:pt x="1021562" y="0"/>
                                      </a:lnTo>
                                      <a:lnTo>
                                        <a:pt x="1021562" y="199986"/>
                                      </a:lnTo>
                                      <a:lnTo>
                                        <a:pt x="0" y="199986"/>
                                      </a:lnTo>
                                      <a:lnTo>
                                        <a:pt x="0" y="209423"/>
                                      </a:lnTo>
                                      <a:lnTo>
                                        <a:pt x="1021562" y="209423"/>
                                      </a:lnTo>
                                      <a:lnTo>
                                        <a:pt x="1031303" y="209423"/>
                                      </a:lnTo>
                                      <a:lnTo>
                                        <a:pt x="1031303" y="0"/>
                                      </a:lnTo>
                                      <a:close/>
                                    </a:path>
                                  </a:pathLst>
                                </a:custGeom>
                                <a:solidFill>
                                  <a:srgbClr val="E2E2E2"/>
                                </a:solidFill>
                              </wps:spPr>
                              <wps:bodyPr wrap="square" lIns="0" tIns="0" rIns="0" bIns="0" rtlCol="0">
                                <a:prstTxWarp prst="textNoShape">
                                  <a:avLst/>
                                </a:prstTxWarp>
                                <a:noAutofit/>
                              </wps:bodyPr>
                            </wps:wsp>
                            <wps:wsp>
                              <wps:cNvPr id="61" name="Graphic 61"/>
                              <wps:cNvSpPr/>
                              <wps:spPr>
                                <a:xfrm>
                                  <a:off x="9436" y="9432"/>
                                  <a:ext cx="1021715" cy="200025"/>
                                </a:xfrm>
                                <a:custGeom>
                                  <a:avLst/>
                                  <a:gdLst/>
                                  <a:ahLst/>
                                  <a:cxnLst/>
                                  <a:rect l="l" t="t" r="r" b="b"/>
                                  <a:pathLst>
                                    <a:path w="1021715" h="200025">
                                      <a:moveTo>
                                        <a:pt x="1021549" y="12"/>
                                      </a:moveTo>
                                      <a:lnTo>
                                        <a:pt x="9753" y="12"/>
                                      </a:lnTo>
                                      <a:lnTo>
                                        <a:pt x="0" y="0"/>
                                      </a:lnTo>
                                      <a:lnTo>
                                        <a:pt x="0" y="199999"/>
                                      </a:lnTo>
                                      <a:lnTo>
                                        <a:pt x="9753" y="199999"/>
                                      </a:lnTo>
                                      <a:lnTo>
                                        <a:pt x="9753" y="9753"/>
                                      </a:lnTo>
                                      <a:lnTo>
                                        <a:pt x="1021549" y="9753"/>
                                      </a:lnTo>
                                      <a:lnTo>
                                        <a:pt x="1021549" y="12"/>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638E1159" id="Group 57" o:spid="_x0000_s1026" style="width:80.219pt;height:16.200pt;mso-position-horizontal-relative:char;mso-position-vertical-relative:line" coordsize="10502,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">
                      <v:shape id="Graphic 58" o:spid="_x0000_s1027" style="position:absolute;width:10502;height:2286;visibility:visible;mso-wrap-style:square;v-text-anchor:top" coordsize="10502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" path="m1050201,r-9449,l1040752,218859,,218859r12,9728l1040752,228600r9449,l1050201,xe" stroked="f">
                        <v:path arrowok="t"/>
                      </v:shape>
                      <v:shape id="Graphic 59" o:spid="_x0000_s1028" style="position:absolute;width:10407;height:2190;visibility:visible;mso-wrap-style:square;v-text-anchor:top" coordsize="10407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" path="m1040752,l9448,,,,,218859r9448,l9448,9436r1031304,l1040752,xe" fillcolor="#9f9f9f" stroked="f">
                        <v:path arrowok="t"/>
                      </v:shape>
                      <v:shape id="Graphic 60" o:spid="_x0000_s1029" style="position:absolute;left:94;top:94;width:10319;height:2095;visibility:visible;mso-wrap-style:square;v-text-anchor:top" coordsize="103187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" path="m1031303,r-9741,l1021562,199986,,199986r,9437l1021562,209423r9741,l1031303,xe" fillcolor="#e2e2e2" stroked="f">
                        <v:path arrowok="t"/>
                      </v:shape>
                      <v:shape id="Graphic 61" o:spid="_x0000_s1030" style="position:absolute;left:94;top:94;width:10217;height:2000;visibility:visible;mso-wrap-style:square;v-text-anchor:top" coordsize="102171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" path="m1021549,12l9753,12,,,,199999r9753,l9753,9753r1011796,l1021549,12xe" fillcolor="#696969" stroked="f">
                        <v:path arrowok="t"/>
                      </v:shape>
                      <w10:anchorlock/>
                    </v:group>
                  </w:pict>
                </mc:Fallback>
              </mc:AlternateContent>
            </w:r>
          </w:p>
        </w:tc>
        <w:tc>
          <w:tcPr>
            <w:tcW w:w="7386" w:type="dxa"/>
          </w:tcPr>
          <w:p w:rsidR="005C4AC7" w:rsidRPr="005C4AC7" w:rsidRDefault="005C4AC7" w:rsidP="005C4AC7">
            <w:pPr>
              <w:spacing w:before="0" w:after="0" w:line="180" w:lineRule="exact"/>
            </w:pPr>
            <w:r w:rsidRPr="005C4AC7">
              <mc:AlternateContent>
                <mc:Choice Requires="wpg">
                  <w:drawing>
                    <wp:inline distT="0" distB="0" distL="0" distR="0" wp14:anchorId="421C9D18" wp14:editId="5EC381B3">
                      <wp:extent cx="4415130" cy="205740"/>
                      <wp:effectExtent l="9525" t="0" r="0" b="9525"/>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5130" cy="205740"/>
                                <a:chOff x="0" y="0"/>
                                <a:chExt cx="4551680" cy="228600"/>
                              </a:xfrm>
                            </wpg:grpSpPr>
                            <wps:wsp>
                              <wps:cNvPr id="63" name="Graphic 63"/>
                              <wps:cNvSpPr/>
                              <wps:spPr>
                                <a:xfrm>
                                  <a:off x="-12" y="9"/>
                                  <a:ext cx="4551680" cy="228600"/>
                                </a:xfrm>
                                <a:custGeom>
                                  <a:avLst/>
                                  <a:gdLst/>
                                  <a:ahLst/>
                                  <a:cxnLst/>
                                  <a:rect l="l" t="t" r="r" b="b"/>
                                  <a:pathLst>
                                    <a:path w="4551680" h="228600">
                                      <a:moveTo>
                                        <a:pt x="4551146" y="0"/>
                                      </a:moveTo>
                                      <a:lnTo>
                                        <a:pt x="4541621" y="0"/>
                                      </a:lnTo>
                                      <a:lnTo>
                                        <a:pt x="4541621" y="218859"/>
                                      </a:lnTo>
                                      <a:lnTo>
                                        <a:pt x="0" y="218859"/>
                                      </a:lnTo>
                                      <a:lnTo>
                                        <a:pt x="12" y="228587"/>
                                      </a:lnTo>
                                      <a:lnTo>
                                        <a:pt x="4541621" y="228600"/>
                                      </a:lnTo>
                                      <a:lnTo>
                                        <a:pt x="4551146" y="228600"/>
                                      </a:lnTo>
                                      <a:lnTo>
                                        <a:pt x="4551146" y="0"/>
                                      </a:lnTo>
                                      <a:close/>
                                    </a:path>
                                  </a:pathLst>
                                </a:custGeom>
                                <a:solidFill>
                                  <a:srgbClr val="FFFFFF"/>
                                </a:solidFill>
                              </wps:spPr>
                              <wps:bodyPr wrap="square" lIns="0" tIns="0" rIns="0" bIns="0" rtlCol="0">
                                <a:prstTxWarp prst="textNoShape">
                                  <a:avLst/>
                                </a:prstTxWarp>
                                <a:noAutofit/>
                              </wps:bodyPr>
                            </wps:wsp>
                            <wps:wsp>
                              <wps:cNvPr id="64" name="Graphic 64"/>
                              <wps:cNvSpPr/>
                              <wps:spPr>
                                <a:xfrm>
                                  <a:off x="-12" y="9"/>
                                  <a:ext cx="4542155" cy="219075"/>
                                </a:xfrm>
                                <a:custGeom>
                                  <a:avLst/>
                                  <a:gdLst/>
                                  <a:ahLst/>
                                  <a:cxnLst/>
                                  <a:rect l="l" t="t" r="r" b="b"/>
                                  <a:pathLst>
                                    <a:path w="4542155" h="219075">
                                      <a:moveTo>
                                        <a:pt x="4541634" y="0"/>
                                      </a:moveTo>
                                      <a:lnTo>
                                        <a:pt x="9537" y="0"/>
                                      </a:lnTo>
                                      <a:lnTo>
                                        <a:pt x="0" y="0"/>
                                      </a:lnTo>
                                      <a:lnTo>
                                        <a:pt x="0" y="218859"/>
                                      </a:lnTo>
                                      <a:lnTo>
                                        <a:pt x="9537" y="218859"/>
                                      </a:lnTo>
                                      <a:lnTo>
                                        <a:pt x="9537" y="9436"/>
                                      </a:lnTo>
                                      <a:lnTo>
                                        <a:pt x="4541634" y="9436"/>
                                      </a:lnTo>
                                      <a:lnTo>
                                        <a:pt x="4541634" y="0"/>
                                      </a:lnTo>
                                      <a:close/>
                                    </a:path>
                                  </a:pathLst>
                                </a:custGeom>
                                <a:solidFill>
                                  <a:srgbClr val="9F9F9F"/>
                                </a:solidFill>
                              </wps:spPr>
                              <wps:bodyPr wrap="square" lIns="0" tIns="0" rIns="0" bIns="0" rtlCol="0">
                                <a:prstTxWarp prst="textNoShape">
                                  <a:avLst/>
                                </a:prstTxWarp>
                                <a:noAutofit/>
                              </wps:bodyPr>
                            </wps:wsp>
                            <wps:wsp>
                              <wps:cNvPr id="65" name="Graphic 65"/>
                              <wps:cNvSpPr/>
                              <wps:spPr>
                                <a:xfrm>
                                  <a:off x="9525" y="9445"/>
                                  <a:ext cx="4532630" cy="209550"/>
                                </a:xfrm>
                                <a:custGeom>
                                  <a:avLst/>
                                  <a:gdLst/>
                                  <a:ahLst/>
                                  <a:cxnLst/>
                                  <a:rect l="l" t="t" r="r" b="b"/>
                                  <a:pathLst>
                                    <a:path w="4532630" h="209550">
                                      <a:moveTo>
                                        <a:pt x="4532096" y="0"/>
                                      </a:moveTo>
                                      <a:lnTo>
                                        <a:pt x="4522571" y="0"/>
                                      </a:lnTo>
                                      <a:lnTo>
                                        <a:pt x="4522571" y="199986"/>
                                      </a:lnTo>
                                      <a:lnTo>
                                        <a:pt x="0" y="199986"/>
                                      </a:lnTo>
                                      <a:lnTo>
                                        <a:pt x="0" y="209423"/>
                                      </a:lnTo>
                                      <a:lnTo>
                                        <a:pt x="4522571" y="209423"/>
                                      </a:lnTo>
                                      <a:lnTo>
                                        <a:pt x="4532096" y="209423"/>
                                      </a:lnTo>
                                      <a:lnTo>
                                        <a:pt x="4532096" y="0"/>
                                      </a:lnTo>
                                      <a:close/>
                                    </a:path>
                                  </a:pathLst>
                                </a:custGeom>
                                <a:solidFill>
                                  <a:srgbClr val="E2E2E2"/>
                                </a:solidFill>
                              </wps:spPr>
                              <wps:bodyPr wrap="square" lIns="0" tIns="0" rIns="0" bIns="0" rtlCol="0">
                                <a:prstTxWarp prst="textNoShape">
                                  <a:avLst/>
                                </a:prstTxWarp>
                                <a:noAutofit/>
                              </wps:bodyPr>
                            </wps:wsp>
                            <wps:wsp>
                              <wps:cNvPr id="66" name="Graphic 66"/>
                              <wps:cNvSpPr/>
                              <wps:spPr>
                                <a:xfrm>
                                  <a:off x="9525" y="9432"/>
                                  <a:ext cx="4523105" cy="200025"/>
                                </a:xfrm>
                                <a:custGeom>
                                  <a:avLst/>
                                  <a:gdLst/>
                                  <a:ahLst/>
                                  <a:cxnLst/>
                                  <a:rect l="l" t="t" r="r" b="b"/>
                                  <a:pathLst>
                                    <a:path w="4523105" h="200025">
                                      <a:moveTo>
                                        <a:pt x="4522609" y="12"/>
                                      </a:moveTo>
                                      <a:lnTo>
                                        <a:pt x="9525" y="12"/>
                                      </a:lnTo>
                                      <a:lnTo>
                                        <a:pt x="0" y="0"/>
                                      </a:lnTo>
                                      <a:lnTo>
                                        <a:pt x="0" y="199999"/>
                                      </a:lnTo>
                                      <a:lnTo>
                                        <a:pt x="9525" y="199999"/>
                                      </a:lnTo>
                                      <a:lnTo>
                                        <a:pt x="9525" y="9753"/>
                                      </a:lnTo>
                                      <a:lnTo>
                                        <a:pt x="4522609" y="9753"/>
                                      </a:lnTo>
                                      <a:lnTo>
                                        <a:pt x="4522609" y="12"/>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465389A7" id="Group 62" o:spid="_x0000_s1026" style="width:347.648pt;height:16.200pt;mso-position-horizontal-relative:char;mso-position-vertical-relative:line" coordsize="45516,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">
                      <v:shape id="Graphic 63" o:spid="_x0000_s1027" style="position:absolute;width:45516;height:2286;visibility:visible;mso-wrap-style:square;v-text-anchor:top" coordsize="455168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" path="m4551146,r-9525,l4541621,218859,,218859r12,9728l4541621,228600r9525,l4551146,xe" stroked="f">
                        <v:path arrowok="t"/>
                      </v:shape>
                      <v:shape id="Graphic 64" o:spid="_x0000_s1028" style="position:absolute;width:45421;height:2190;visibility:visible;mso-wrap-style:square;v-text-anchor:top" coordsize="454215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" path="m4541634,l9537,,,,,218859r9537,l9537,9436r4532097,l4541634,xe" fillcolor="#9f9f9f" stroked="f">
                        <v:path arrowok="t"/>
                      </v:shape>
                      <v:shape id="Graphic 65" o:spid="_x0000_s1029" style="position:absolute;left:95;top:94;width:45326;height:2095;visibility:visible;mso-wrap-style:square;v-text-anchor:top" coordsize="453263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" path="m4532096,r-9525,l4522571,199986,,199986r,9437l4522571,209423r9525,l4532096,xe" fillcolor="#e2e2e2" stroked="f">
                        <v:path arrowok="t"/>
                      </v:shape>
                      <v:shape id="Graphic 66" o:spid="_x0000_s1030" style="position:absolute;left:95;top:94;width:45231;height:2000;visibility:visible;mso-wrap-style:square;v-text-anchor:top" coordsize="452310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" path="m4522609,12l9525,12,,,,199999r9525,l9525,9753r4513084,l4522609,12xe" fillcolor="#696969" stroked="f">
                        <v:path arrowok="t"/>
                      </v:shape>
                      <w10:anchorlock/>
                    </v:group>
                  </w:pict>
                </mc:Fallback>
              </mc:AlternateContent>
            </w:r>
          </w:p>
        </w:tc>
      </w:tr>
      <w:tr w:rsidR="005C4AC7" w:rsidRPr="005C4AC7" w:rsidTr="00574DA0">
        <w:trPr>
          <w:trHeight w:val="508" w:hRule="atLeast"/>
        </w:trPr>
        <w:tc>
          <w:tcPr>
            <w:tcW w:w="1239" w:type="dxa"/>
          </w:tcPr>
          <w:p w:rsidR="005C4AC7" w:rsidRPr="005C4AC7" w:rsidRDefault="005C4AC7" w:rsidP="005C4AC7">
            <w:pPr>
              <w:spacing w:before="0" w:after="0" w:line="180" w:lineRule="exact"/>
            </w:pPr>
            <w:r w:rsidRPr="005C4AC7">
              <w:rPr>
                <w:sz w:val="18"/>
                <w:szCs w:val="18"/>
              </w:rPr>
              <w:t>Çocuğu</w:t>
            </w:r>
          </w:p>
          <w:p w:rsidR="005C4AC7" w:rsidRPr="005C4AC7" w:rsidRDefault="005C4AC7" w:rsidP="005C4AC7">
            <w:pPr>
              <w:spacing w:before="0" w:after="0" w:line="180" w:lineRule="exact"/>
            </w:pPr>
            <w:r w:rsidRPr="005C4AC7">
              <w:rPr>
                <w:sz w:val="18"/>
                <w:szCs w:val="18"/>
              </w:rPr>
              <w:t>(Alacaksa)</w:t>
            </w:r>
          </w:p>
        </w:tc>
        <w:tc>
          <w:tcPr>
            <w:tcW w:w="1868" w:type="dxa"/>
          </w:tcPr>
          <w:p w:rsidR="005C4AC7" w:rsidRPr="005C4AC7" w:rsidRDefault="005C4AC7" w:rsidP="005C4AC7">
            <w:pPr>
              <w:spacing w:before="0" w:after="0" w:line="180" w:lineRule="exact"/>
            </w:pPr>
            <w:r w:rsidRPr="005C4AC7">
              <mc:AlternateContent>
                <mc:Choice Requires="wpg">
                  <w:drawing>
                    <wp:inline distT="0" distB="0" distL="0" distR="0" wp14:anchorId="0D53A405" wp14:editId="5CC80E2F">
                      <wp:extent cx="1018781" cy="205740"/>
                      <wp:effectExtent l="9525" t="0" r="0" b="9525"/>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781" cy="205740"/>
                                <a:chOff x="0" y="0"/>
                                <a:chExt cx="1050290" cy="228600"/>
                              </a:xfrm>
                            </wpg:grpSpPr>
                            <wps:wsp>
                              <wps:cNvPr id="68" name="Graphic 68"/>
                              <wps:cNvSpPr/>
                              <wps:spPr>
                                <a:xfrm>
                                  <a:off x="-12" y="9"/>
                                  <a:ext cx="1050290" cy="228600"/>
                                </a:xfrm>
                                <a:custGeom>
                                  <a:avLst/>
                                  <a:gdLst/>
                                  <a:ahLst/>
                                  <a:cxnLst/>
                                  <a:rect l="l" t="t" r="r" b="b"/>
                                  <a:pathLst>
                                    <a:path w="1050290" h="228600">
                                      <a:moveTo>
                                        <a:pt x="1050201" y="0"/>
                                      </a:moveTo>
                                      <a:lnTo>
                                        <a:pt x="1040752" y="0"/>
                                      </a:lnTo>
                                      <a:lnTo>
                                        <a:pt x="1040752" y="218859"/>
                                      </a:lnTo>
                                      <a:lnTo>
                                        <a:pt x="0" y="218859"/>
                                      </a:lnTo>
                                      <a:lnTo>
                                        <a:pt x="12" y="228587"/>
                                      </a:lnTo>
                                      <a:lnTo>
                                        <a:pt x="1040752" y="228600"/>
                                      </a:lnTo>
                                      <a:lnTo>
                                        <a:pt x="1050201" y="228600"/>
                                      </a:lnTo>
                                      <a:lnTo>
                                        <a:pt x="1050201" y="0"/>
                                      </a:lnTo>
                                      <a:close/>
                                    </a:path>
                                  </a:pathLst>
                                </a:custGeom>
                                <a:solidFill>
                                  <a:srgbClr val="FFFFFF"/>
                                </a:solidFill>
                              </wps:spPr>
                              <wps:bodyPr wrap="square" lIns="0" tIns="0" rIns="0" bIns="0" rtlCol="0">
                                <a:prstTxWarp prst="textNoShape">
                                  <a:avLst/>
                                </a:prstTxWarp>
                                <a:noAutofit/>
                              </wps:bodyPr>
                            </wps:wsp>
                            <wps:wsp>
                              <wps:cNvPr id="69" name="Graphic 69"/>
                              <wps:cNvSpPr/>
                              <wps:spPr>
                                <a:xfrm>
                                  <a:off x="-12" y="9"/>
                                  <a:ext cx="1040765" cy="219075"/>
                                </a:xfrm>
                                <a:custGeom>
                                  <a:avLst/>
                                  <a:gdLst/>
                                  <a:ahLst/>
                                  <a:cxnLst/>
                                  <a:rect l="l" t="t" r="r" b="b"/>
                                  <a:pathLst>
                                    <a:path w="1040765" h="219075">
                                      <a:moveTo>
                                        <a:pt x="1040752" y="0"/>
                                      </a:moveTo>
                                      <a:lnTo>
                                        <a:pt x="9448" y="0"/>
                                      </a:lnTo>
                                      <a:lnTo>
                                        <a:pt x="0" y="0"/>
                                      </a:lnTo>
                                      <a:lnTo>
                                        <a:pt x="0" y="218859"/>
                                      </a:lnTo>
                                      <a:lnTo>
                                        <a:pt x="9448" y="218859"/>
                                      </a:lnTo>
                                      <a:lnTo>
                                        <a:pt x="9448" y="9436"/>
                                      </a:lnTo>
                                      <a:lnTo>
                                        <a:pt x="1040752" y="9436"/>
                                      </a:lnTo>
                                      <a:lnTo>
                                        <a:pt x="1040752" y="0"/>
                                      </a:lnTo>
                                      <a:close/>
                                    </a:path>
                                  </a:pathLst>
                                </a:custGeom>
                                <a:solidFill>
                                  <a:srgbClr val="9F9F9F"/>
                                </a:solidFill>
                              </wps:spPr>
                              <wps:bodyPr wrap="square" lIns="0" tIns="0" rIns="0" bIns="0" rtlCol="0">
                                <a:prstTxWarp prst="textNoShape">
                                  <a:avLst/>
                                </a:prstTxWarp>
                                <a:noAutofit/>
                              </wps:bodyPr>
                            </wps:wsp>
                            <wps:wsp>
                              <wps:cNvPr id="70" name="Graphic 70"/>
                              <wps:cNvSpPr/>
                              <wps:spPr>
                                <a:xfrm>
                                  <a:off x="9436" y="9445"/>
                                  <a:ext cx="1031875" cy="209550"/>
                                </a:xfrm>
                                <a:custGeom>
                                  <a:avLst/>
                                  <a:gdLst/>
                                  <a:ahLst/>
                                  <a:cxnLst/>
                                  <a:rect l="l" t="t" r="r" b="b"/>
                                  <a:pathLst>
                                    <a:path w="1031875" h="209550">
                                      <a:moveTo>
                                        <a:pt x="1031303" y="0"/>
                                      </a:moveTo>
                                      <a:lnTo>
                                        <a:pt x="1021562" y="0"/>
                                      </a:lnTo>
                                      <a:lnTo>
                                        <a:pt x="1021562" y="199986"/>
                                      </a:lnTo>
                                      <a:lnTo>
                                        <a:pt x="0" y="199986"/>
                                      </a:lnTo>
                                      <a:lnTo>
                                        <a:pt x="0" y="209423"/>
                                      </a:lnTo>
                                      <a:lnTo>
                                        <a:pt x="1021562" y="209423"/>
                                      </a:lnTo>
                                      <a:lnTo>
                                        <a:pt x="1031303" y="209423"/>
                                      </a:lnTo>
                                      <a:lnTo>
                                        <a:pt x="1031303" y="0"/>
                                      </a:lnTo>
                                      <a:close/>
                                    </a:path>
                                  </a:pathLst>
                                </a:custGeom>
                                <a:solidFill>
                                  <a:srgbClr val="E2E2E2"/>
                                </a:solidFill>
                              </wps:spPr>
                              <wps:bodyPr wrap="square" lIns="0" tIns="0" rIns="0" bIns="0" rtlCol="0">
                                <a:prstTxWarp prst="textNoShape">
                                  <a:avLst/>
                                </a:prstTxWarp>
                                <a:noAutofit/>
                              </wps:bodyPr>
                            </wps:wsp>
                            <wps:wsp>
                              <wps:cNvPr id="71" name="Graphic 71"/>
                              <wps:cNvSpPr/>
                              <wps:spPr>
                                <a:xfrm>
                                  <a:off x="9436" y="9432"/>
                                  <a:ext cx="1021715" cy="200025"/>
                                </a:xfrm>
                                <a:custGeom>
                                  <a:avLst/>
                                  <a:gdLst/>
                                  <a:ahLst/>
                                  <a:cxnLst/>
                                  <a:rect l="l" t="t" r="r" b="b"/>
                                  <a:pathLst>
                                    <a:path w="1021715" h="200025">
                                      <a:moveTo>
                                        <a:pt x="1021549" y="12"/>
                                      </a:moveTo>
                                      <a:lnTo>
                                        <a:pt x="9753" y="12"/>
                                      </a:lnTo>
                                      <a:lnTo>
                                        <a:pt x="0" y="0"/>
                                      </a:lnTo>
                                      <a:lnTo>
                                        <a:pt x="0" y="199999"/>
                                      </a:lnTo>
                                      <a:lnTo>
                                        <a:pt x="9753" y="199999"/>
                                      </a:lnTo>
                                      <a:lnTo>
                                        <a:pt x="9753" y="9753"/>
                                      </a:lnTo>
                                      <a:lnTo>
                                        <a:pt x="1021549" y="9753"/>
                                      </a:lnTo>
                                      <a:lnTo>
                                        <a:pt x="1021549" y="12"/>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75BF2F29" id="Group 67" o:spid="_x0000_s1026" style="width:80.219pt;height:16.200pt;mso-position-horizontal-relative:char;mso-position-vertical-relative:line" coordsize="10502,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">
                      <v:shape id="Graphic 68" o:spid="_x0000_s1027" style="position:absolute;width:10502;height:2286;visibility:visible;mso-wrap-style:square;v-text-anchor:top" coordsize="10502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" path="m1050201,r-9449,l1040752,218859,,218859r12,9728l1040752,228600r9449,l1050201,xe" stroked="f">
                        <v:path arrowok="t"/>
                      </v:shape>
                      <v:shape id="Graphic 69" o:spid="_x0000_s1028" style="position:absolute;width:10407;height:2190;visibility:visible;mso-wrap-style:square;v-text-anchor:top" coordsize="10407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" path="m1040752,l9448,,,,,218859r9448,l9448,9436r1031304,l1040752,xe" fillcolor="#9f9f9f" stroked="f">
                        <v:path arrowok="t"/>
                      </v:shape>
                      <v:shape id="Graphic 70" o:spid="_x0000_s1029" style="position:absolute;left:94;top:94;width:10319;height:2095;visibility:visible;mso-wrap-style:square;v-text-anchor:top" coordsize="103187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" path="m1031303,r-9741,l1021562,199986,,199986r,9437l1021562,209423r9741,l1031303,xe" fillcolor="#e2e2e2" stroked="f">
                        <v:path arrowok="t"/>
                      </v:shape>
                      <v:shape id="Graphic 71" o:spid="_x0000_s1030" style="position:absolute;left:94;top:94;width:10217;height:2000;visibility:visible;mso-wrap-style:square;v-text-anchor:top" coordsize="102171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" path="m1021549,12l9753,12,,,,199999r9753,l9753,9753r1011796,l1021549,12xe" fillcolor="#696969" stroked="f">
                        <v:path arrowok="t"/>
                      </v:shape>
                      <w10:anchorlock/>
                    </v:group>
                  </w:pict>
                </mc:Fallback>
              </mc:AlternateContent>
            </w:r>
          </w:p>
        </w:tc>
        <w:tc>
          <w:tcPr>
            <w:tcW w:w="7386" w:type="dxa"/>
          </w:tcPr>
          <w:p w:rsidR="005C4AC7" w:rsidRPr="005C4AC7" w:rsidRDefault="005C4AC7" w:rsidP="005C4AC7">
            <w:pPr>
              <w:spacing w:before="0" w:after="0" w:line="180" w:lineRule="exact"/>
            </w:pPr>
            <w:r w:rsidRPr="005C4AC7">
              <mc:AlternateContent>
                <mc:Choice Requires="wpg">
                  <w:drawing>
                    <wp:inline distT="0" distB="0" distL="0" distR="0" wp14:anchorId="01D50E06" wp14:editId="6587B3B3">
                      <wp:extent cx="4415130" cy="205740"/>
                      <wp:effectExtent l="9525" t="0" r="0" b="9525"/>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5130" cy="205740"/>
                                <a:chOff x="0" y="0"/>
                                <a:chExt cx="4551680" cy="228600"/>
                              </a:xfrm>
                            </wpg:grpSpPr>
                            <wps:wsp>
                              <wps:cNvPr id="73" name="Graphic 73"/>
                              <wps:cNvSpPr/>
                              <wps:spPr>
                                <a:xfrm>
                                  <a:off x="-12" y="9"/>
                                  <a:ext cx="4551680" cy="228600"/>
                                </a:xfrm>
                                <a:custGeom>
                                  <a:avLst/>
                                  <a:gdLst/>
                                  <a:ahLst/>
                                  <a:cxnLst/>
                                  <a:rect l="l" t="t" r="r" b="b"/>
                                  <a:pathLst>
                                    <a:path w="4551680" h="228600">
                                      <a:moveTo>
                                        <a:pt x="4551146" y="0"/>
                                      </a:moveTo>
                                      <a:lnTo>
                                        <a:pt x="4541621" y="0"/>
                                      </a:lnTo>
                                      <a:lnTo>
                                        <a:pt x="4541621" y="218859"/>
                                      </a:lnTo>
                                      <a:lnTo>
                                        <a:pt x="0" y="218859"/>
                                      </a:lnTo>
                                      <a:lnTo>
                                        <a:pt x="12" y="228587"/>
                                      </a:lnTo>
                                      <a:lnTo>
                                        <a:pt x="4541621" y="228600"/>
                                      </a:lnTo>
                                      <a:lnTo>
                                        <a:pt x="4551146" y="228600"/>
                                      </a:lnTo>
                                      <a:lnTo>
                                        <a:pt x="4551146" y="0"/>
                                      </a:lnTo>
                                      <a:close/>
                                    </a:path>
                                  </a:pathLst>
                                </a:custGeom>
                                <a:solidFill>
                                  <a:srgbClr val="FFFFFF"/>
                                </a:solidFill>
                              </wps:spPr>
                              <wps:bodyPr wrap="square" lIns="0" tIns="0" rIns="0" bIns="0" rtlCol="0">
                                <a:prstTxWarp prst="textNoShape">
                                  <a:avLst/>
                                </a:prstTxWarp>
                                <a:noAutofit/>
                              </wps:bodyPr>
                            </wps:wsp>
                            <wps:wsp>
                              <wps:cNvPr id="74" name="Graphic 74"/>
                              <wps:cNvSpPr/>
                              <wps:spPr>
                                <a:xfrm>
                                  <a:off x="-12" y="9"/>
                                  <a:ext cx="4542155" cy="219075"/>
                                </a:xfrm>
                                <a:custGeom>
                                  <a:avLst/>
                                  <a:gdLst/>
                                  <a:ahLst/>
                                  <a:cxnLst/>
                                  <a:rect l="l" t="t" r="r" b="b"/>
                                  <a:pathLst>
                                    <a:path w="4542155" h="219075">
                                      <a:moveTo>
                                        <a:pt x="4541634" y="0"/>
                                      </a:moveTo>
                                      <a:lnTo>
                                        <a:pt x="9537" y="0"/>
                                      </a:lnTo>
                                      <a:lnTo>
                                        <a:pt x="0" y="0"/>
                                      </a:lnTo>
                                      <a:lnTo>
                                        <a:pt x="0" y="218859"/>
                                      </a:lnTo>
                                      <a:lnTo>
                                        <a:pt x="9537" y="218859"/>
                                      </a:lnTo>
                                      <a:lnTo>
                                        <a:pt x="9537" y="9436"/>
                                      </a:lnTo>
                                      <a:lnTo>
                                        <a:pt x="4541634" y="9436"/>
                                      </a:lnTo>
                                      <a:lnTo>
                                        <a:pt x="4541634" y="0"/>
                                      </a:lnTo>
                                      <a:close/>
                                    </a:path>
                                  </a:pathLst>
                                </a:custGeom>
                                <a:solidFill>
                                  <a:srgbClr val="9F9F9F"/>
                                </a:solidFill>
                              </wps:spPr>
                              <wps:bodyPr wrap="square" lIns="0" tIns="0" rIns="0" bIns="0" rtlCol="0">
                                <a:prstTxWarp prst="textNoShape">
                                  <a:avLst/>
                                </a:prstTxWarp>
                                <a:noAutofit/>
                              </wps:bodyPr>
                            </wps:wsp>
                            <wps:wsp>
                              <wps:cNvPr id="75" name="Graphic 75"/>
                              <wps:cNvSpPr/>
                              <wps:spPr>
                                <a:xfrm>
                                  <a:off x="9525" y="9445"/>
                                  <a:ext cx="4532630" cy="209550"/>
                                </a:xfrm>
                                <a:custGeom>
                                  <a:avLst/>
                                  <a:gdLst/>
                                  <a:ahLst/>
                                  <a:cxnLst/>
                                  <a:rect l="l" t="t" r="r" b="b"/>
                                  <a:pathLst>
                                    <a:path w="4532630" h="209550">
                                      <a:moveTo>
                                        <a:pt x="4532096" y="0"/>
                                      </a:moveTo>
                                      <a:lnTo>
                                        <a:pt x="4522571" y="0"/>
                                      </a:lnTo>
                                      <a:lnTo>
                                        <a:pt x="4522571" y="199986"/>
                                      </a:lnTo>
                                      <a:lnTo>
                                        <a:pt x="0" y="199986"/>
                                      </a:lnTo>
                                      <a:lnTo>
                                        <a:pt x="0" y="209423"/>
                                      </a:lnTo>
                                      <a:lnTo>
                                        <a:pt x="4522571" y="209423"/>
                                      </a:lnTo>
                                      <a:lnTo>
                                        <a:pt x="4532096" y="209423"/>
                                      </a:lnTo>
                                      <a:lnTo>
                                        <a:pt x="4532096" y="0"/>
                                      </a:lnTo>
                                      <a:close/>
                                    </a:path>
                                  </a:pathLst>
                                </a:custGeom>
                                <a:solidFill>
                                  <a:srgbClr val="E2E2E2"/>
                                </a:solidFill>
                              </wps:spPr>
                              <wps:bodyPr wrap="square" lIns="0" tIns="0" rIns="0" bIns="0" rtlCol="0">
                                <a:prstTxWarp prst="textNoShape">
                                  <a:avLst/>
                                </a:prstTxWarp>
                                <a:noAutofit/>
                              </wps:bodyPr>
                            </wps:wsp>
                            <wps:wsp>
                              <wps:cNvPr id="76" name="Graphic 76"/>
                              <wps:cNvSpPr/>
                              <wps:spPr>
                                <a:xfrm>
                                  <a:off x="9525" y="9432"/>
                                  <a:ext cx="4523105" cy="200025"/>
                                </a:xfrm>
                                <a:custGeom>
                                  <a:avLst/>
                                  <a:gdLst/>
                                  <a:ahLst/>
                                  <a:cxnLst/>
                                  <a:rect l="l" t="t" r="r" b="b"/>
                                  <a:pathLst>
                                    <a:path w="4523105" h="200025">
                                      <a:moveTo>
                                        <a:pt x="4522609" y="12"/>
                                      </a:moveTo>
                                      <a:lnTo>
                                        <a:pt x="9525" y="12"/>
                                      </a:lnTo>
                                      <a:lnTo>
                                        <a:pt x="0" y="0"/>
                                      </a:lnTo>
                                      <a:lnTo>
                                        <a:pt x="0" y="199999"/>
                                      </a:lnTo>
                                      <a:lnTo>
                                        <a:pt x="9525" y="199999"/>
                                      </a:lnTo>
                                      <a:lnTo>
                                        <a:pt x="9525" y="9753"/>
                                      </a:lnTo>
                                      <a:lnTo>
                                        <a:pt x="4522609" y="9753"/>
                                      </a:lnTo>
                                      <a:lnTo>
                                        <a:pt x="4522609" y="12"/>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39E9086B" id="Group 72" o:spid="_x0000_s1026" style="width:347.648pt;height:16.200pt;mso-position-horizontal-relative:char;mso-position-vertical-relative:line" coordsize="45516,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">
                      <v:shape id="Graphic 73" o:spid="_x0000_s1027" style="position:absolute;width:45516;height:2286;visibility:visible;mso-wrap-style:square;v-text-anchor:top" coordsize="455168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" path="m4551146,r-9525,l4541621,218859,,218859r12,9728l4541621,228600r9525,l4551146,xe" stroked="f">
                        <v:path arrowok="t"/>
                      </v:shape>
                      <v:shape id="Graphic 74" o:spid="_x0000_s1028" style="position:absolute;width:45421;height:2190;visibility:visible;mso-wrap-style:square;v-text-anchor:top" coordsize="454215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" path="m4541634,l9537,,,,,218859r9537,l9537,9436r4532097,l4541634,xe" fillcolor="#9f9f9f" stroked="f">
                        <v:path arrowok="t"/>
                      </v:shape>
                      <v:shape id="Graphic 75" o:spid="_x0000_s1029" style="position:absolute;left:95;top:94;width:45326;height:2095;visibility:visible;mso-wrap-style:square;v-text-anchor:top" coordsize="453263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" path="m4532096,r-9525,l4522571,199986,,199986r,9437l4522571,209423r9525,l4532096,xe" fillcolor="#e2e2e2" stroked="f">
                        <v:path arrowok="t"/>
                      </v:shape>
                      <v:shape id="Graphic 76" o:spid="_x0000_s1030" style="position:absolute;left:95;top:94;width:45231;height:2000;visibility:visible;mso-wrap-style:square;v-text-anchor:top" coordsize="452310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" path="m4522609,12l9525,12,,,,199999r9525,l9525,9753r4513084,l4522609,12xe" fillcolor="#696969" stroked="f">
                        <v:path arrowok="t"/>
                      </v:shape>
                      <w10:anchorlock/>
                    </v:group>
                  </w:pict>
                </mc:Fallback>
              </mc:AlternateContent>
            </w:r>
          </w:p>
        </w:tc>
      </w:tr>
      <w:tr w:rsidR="005C4AC7" w:rsidRPr="005C4AC7" w:rsidTr="00574DA0">
        <w:trPr>
          <w:trHeight w:val="504" w:hRule="atLeast"/>
        </w:trPr>
        <w:tc>
          <w:tcPr>
            <w:tcW w:w="1239" w:type="dxa"/>
          </w:tcPr>
          <w:p w:rsidR="005C4AC7" w:rsidRPr="005C4AC7" w:rsidRDefault="005C4AC7" w:rsidP="005C4AC7">
            <w:pPr>
              <w:spacing w:before="0" w:after="0" w:line="180" w:lineRule="exact"/>
            </w:pPr>
            <w:r w:rsidRPr="005C4AC7">
              <w:rPr>
                <w:sz w:val="18"/>
                <w:szCs w:val="18"/>
              </w:rPr>
              <w:t>Çocuğu</w:t>
            </w:r>
          </w:p>
          <w:p w:rsidR="005C4AC7" w:rsidRPr="005C4AC7" w:rsidRDefault="005C4AC7" w:rsidP="005C4AC7">
            <w:pPr>
              <w:spacing w:before="0" w:after="0" w:line="180" w:lineRule="exact"/>
            </w:pPr>
            <w:r w:rsidRPr="005C4AC7">
              <w:rPr>
                <w:sz w:val="18"/>
                <w:szCs w:val="18"/>
              </w:rPr>
              <w:t>(Alacaksa)</w:t>
            </w:r>
          </w:p>
        </w:tc>
        <w:tc>
          <w:tcPr>
            <w:tcW w:w="1868" w:type="dxa"/>
          </w:tcPr>
          <w:p w:rsidR="005C4AC7" w:rsidRPr="005C4AC7" w:rsidRDefault="005C4AC7" w:rsidP="005C4AC7">
            <w:pPr>
              <w:spacing w:before="0" w:after="0" w:line="180" w:lineRule="exact"/>
            </w:pPr>
            <w:r w:rsidRPr="005C4AC7">
              <mc:AlternateContent>
                <mc:Choice Requires="wpg">
                  <w:drawing>
                    <wp:inline distT="0" distB="0" distL="0" distR="0" wp14:anchorId="2205CAB9" wp14:editId="533EECE1">
                      <wp:extent cx="1018781" cy="205740"/>
                      <wp:effectExtent l="9525" t="0" r="0" b="9525"/>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781" cy="205740"/>
                                <a:chOff x="0" y="0"/>
                                <a:chExt cx="1050290" cy="228600"/>
                              </a:xfrm>
                            </wpg:grpSpPr>
                            <wps:wsp>
                              <wps:cNvPr id="78" name="Graphic 78"/>
                              <wps:cNvSpPr/>
                              <wps:spPr>
                                <a:xfrm>
                                  <a:off x="-12" y="9"/>
                                  <a:ext cx="1050290" cy="228600"/>
                                </a:xfrm>
                                <a:custGeom>
                                  <a:avLst/>
                                  <a:gdLst/>
                                  <a:ahLst/>
                                  <a:cxnLst/>
                                  <a:rect l="l" t="t" r="r" b="b"/>
                                  <a:pathLst>
                                    <a:path w="1050290" h="228600">
                                      <a:moveTo>
                                        <a:pt x="1050201" y="0"/>
                                      </a:moveTo>
                                      <a:lnTo>
                                        <a:pt x="1040752" y="0"/>
                                      </a:lnTo>
                                      <a:lnTo>
                                        <a:pt x="1040752" y="218859"/>
                                      </a:lnTo>
                                      <a:lnTo>
                                        <a:pt x="0" y="218859"/>
                                      </a:lnTo>
                                      <a:lnTo>
                                        <a:pt x="12" y="228587"/>
                                      </a:lnTo>
                                      <a:lnTo>
                                        <a:pt x="1040752" y="228600"/>
                                      </a:lnTo>
                                      <a:lnTo>
                                        <a:pt x="1050201" y="228600"/>
                                      </a:lnTo>
                                      <a:lnTo>
                                        <a:pt x="1050201" y="0"/>
                                      </a:lnTo>
                                      <a:close/>
                                    </a:path>
                                  </a:pathLst>
                                </a:custGeom>
                                <a:solidFill>
                                  <a:srgbClr val="FFFFFF"/>
                                </a:solidFill>
                              </wps:spPr>
                              <wps:bodyPr wrap="square" lIns="0" tIns="0" rIns="0" bIns="0" rtlCol="0">
                                <a:prstTxWarp prst="textNoShape">
                                  <a:avLst/>
                                </a:prstTxWarp>
                                <a:noAutofit/>
                              </wps:bodyPr>
                            </wps:wsp>
                            <wps:wsp>
                              <wps:cNvPr id="79" name="Graphic 79"/>
                              <wps:cNvSpPr/>
                              <wps:spPr>
                                <a:xfrm>
                                  <a:off x="-12" y="9"/>
                                  <a:ext cx="1040765" cy="219075"/>
                                </a:xfrm>
                                <a:custGeom>
                                  <a:avLst/>
                                  <a:gdLst/>
                                  <a:ahLst/>
                                  <a:cxnLst/>
                                  <a:rect l="l" t="t" r="r" b="b"/>
                                  <a:pathLst>
                                    <a:path w="1040765" h="219075">
                                      <a:moveTo>
                                        <a:pt x="1040752" y="0"/>
                                      </a:moveTo>
                                      <a:lnTo>
                                        <a:pt x="9448" y="0"/>
                                      </a:lnTo>
                                      <a:lnTo>
                                        <a:pt x="0" y="0"/>
                                      </a:lnTo>
                                      <a:lnTo>
                                        <a:pt x="0" y="218859"/>
                                      </a:lnTo>
                                      <a:lnTo>
                                        <a:pt x="9448" y="218859"/>
                                      </a:lnTo>
                                      <a:lnTo>
                                        <a:pt x="9448" y="9436"/>
                                      </a:lnTo>
                                      <a:lnTo>
                                        <a:pt x="1040752" y="9436"/>
                                      </a:lnTo>
                                      <a:lnTo>
                                        <a:pt x="1040752" y="0"/>
                                      </a:lnTo>
                                      <a:close/>
                                    </a:path>
                                  </a:pathLst>
                                </a:custGeom>
                                <a:solidFill>
                                  <a:srgbClr val="9F9F9F"/>
                                </a:solidFill>
                              </wps:spPr>
                              <wps:bodyPr wrap="square" lIns="0" tIns="0" rIns="0" bIns="0" rtlCol="0">
                                <a:prstTxWarp prst="textNoShape">
                                  <a:avLst/>
                                </a:prstTxWarp>
                                <a:noAutofit/>
                              </wps:bodyPr>
                            </wps:wsp>
                            <wps:wsp>
                              <wps:cNvPr id="80" name="Graphic 80"/>
                              <wps:cNvSpPr/>
                              <wps:spPr>
                                <a:xfrm>
                                  <a:off x="9436" y="9445"/>
                                  <a:ext cx="1031875" cy="209550"/>
                                </a:xfrm>
                                <a:custGeom>
                                  <a:avLst/>
                                  <a:gdLst/>
                                  <a:ahLst/>
                                  <a:cxnLst/>
                                  <a:rect l="l" t="t" r="r" b="b"/>
                                  <a:pathLst>
                                    <a:path w="1031875" h="209550">
                                      <a:moveTo>
                                        <a:pt x="1031303" y="0"/>
                                      </a:moveTo>
                                      <a:lnTo>
                                        <a:pt x="1021562" y="0"/>
                                      </a:lnTo>
                                      <a:lnTo>
                                        <a:pt x="1021562" y="199986"/>
                                      </a:lnTo>
                                      <a:lnTo>
                                        <a:pt x="0" y="199986"/>
                                      </a:lnTo>
                                      <a:lnTo>
                                        <a:pt x="0" y="209423"/>
                                      </a:lnTo>
                                      <a:lnTo>
                                        <a:pt x="1021562" y="209423"/>
                                      </a:lnTo>
                                      <a:lnTo>
                                        <a:pt x="1031303" y="209423"/>
                                      </a:lnTo>
                                      <a:lnTo>
                                        <a:pt x="1031303" y="0"/>
                                      </a:lnTo>
                                      <a:close/>
                                    </a:path>
                                  </a:pathLst>
                                </a:custGeom>
                                <a:solidFill>
                                  <a:srgbClr val="E2E2E2"/>
                                </a:solidFill>
                              </wps:spPr>
                              <wps:bodyPr wrap="square" lIns="0" tIns="0" rIns="0" bIns="0" rtlCol="0">
                                <a:prstTxWarp prst="textNoShape">
                                  <a:avLst/>
                                </a:prstTxWarp>
                                <a:noAutofit/>
                              </wps:bodyPr>
                            </wps:wsp>
                            <wps:wsp>
                              <wps:cNvPr id="81" name="Graphic 81"/>
                              <wps:cNvSpPr/>
                              <wps:spPr>
                                <a:xfrm>
                                  <a:off x="9436" y="9432"/>
                                  <a:ext cx="1021715" cy="200025"/>
                                </a:xfrm>
                                <a:custGeom>
                                  <a:avLst/>
                                  <a:gdLst/>
                                  <a:ahLst/>
                                  <a:cxnLst/>
                                  <a:rect l="l" t="t" r="r" b="b"/>
                                  <a:pathLst>
                                    <a:path w="1021715" h="200025">
                                      <a:moveTo>
                                        <a:pt x="1021549" y="12"/>
                                      </a:moveTo>
                                      <a:lnTo>
                                        <a:pt x="9753" y="12"/>
                                      </a:lnTo>
                                      <a:lnTo>
                                        <a:pt x="0" y="0"/>
                                      </a:lnTo>
                                      <a:lnTo>
                                        <a:pt x="0" y="199999"/>
                                      </a:lnTo>
                                      <a:lnTo>
                                        <a:pt x="9753" y="199999"/>
                                      </a:lnTo>
                                      <a:lnTo>
                                        <a:pt x="9753" y="9753"/>
                                      </a:lnTo>
                                      <a:lnTo>
                                        <a:pt x="1021549" y="9753"/>
                                      </a:lnTo>
                                      <a:lnTo>
                                        <a:pt x="1021549" y="12"/>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597BE50F" id="Group 77" o:spid="_x0000_s1026" style="width:80.219pt;height:16.200pt;mso-position-horizontal-relative:char;mso-position-vertical-relative:line" coordsize="10502,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">
                      <v:shape id="Graphic 78" o:spid="_x0000_s1027" style="position:absolute;width:10502;height:2286;visibility:visible;mso-wrap-style:square;v-text-anchor:top" coordsize="10502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" path="m1050201,r-9449,l1040752,218859,,218859r12,9728l1040752,228600r9449,l1050201,xe" stroked="f">
                        <v:path arrowok="t"/>
                      </v:shape>
                      <v:shape id="Graphic 79" o:spid="_x0000_s1028" style="position:absolute;width:10407;height:2190;visibility:visible;mso-wrap-style:square;v-text-anchor:top" coordsize="10407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" path="m1040752,l9448,,,,,218859r9448,l9448,9436r1031304,l1040752,xe" fillcolor="#9f9f9f" stroked="f">
                        <v:path arrowok="t"/>
                      </v:shape>
                      <v:shape id="Graphic 80" o:spid="_x0000_s1029" style="position:absolute;left:94;top:94;width:10319;height:2095;visibility:visible;mso-wrap-style:square;v-text-anchor:top" coordsize="103187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" path="m1031303,r-9741,l1021562,199986,,199986r,9437l1021562,209423r9741,l1031303,xe" fillcolor="#e2e2e2" stroked="f">
                        <v:path arrowok="t"/>
                      </v:shape>
                      <v:shape id="Graphic 81" o:spid="_x0000_s1030" style="position:absolute;left:94;top:94;width:10217;height:2000;visibility:visible;mso-wrap-style:square;v-text-anchor:top" coordsize="102171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" path="m1021549,12l9753,12,,,,199999r9753,l9753,9753r1011796,l1021549,12xe" fillcolor="#696969" stroked="f">
                        <v:path arrowok="t"/>
                      </v:shape>
                      <w10:anchorlock/>
                    </v:group>
                  </w:pict>
                </mc:Fallback>
              </mc:AlternateContent>
            </w:r>
          </w:p>
        </w:tc>
        <w:tc>
          <w:tcPr>
            <w:tcW w:w="7386" w:type="dxa"/>
          </w:tcPr>
          <w:p w:rsidR="005C4AC7" w:rsidRPr="005C4AC7" w:rsidRDefault="005C4AC7" w:rsidP="005C4AC7">
            <w:pPr>
              <w:spacing w:before="0" w:after="0" w:line="180" w:lineRule="exact"/>
            </w:pPr>
            <w:r w:rsidRPr="005C4AC7">
              <mc:AlternateContent>
                <mc:Choice Requires="wpg">
                  <w:drawing>
                    <wp:inline distT="0" distB="0" distL="0" distR="0" wp14:anchorId="30124D21" wp14:editId="4925B937">
                      <wp:extent cx="4415130" cy="205740"/>
                      <wp:effectExtent l="9525" t="0" r="0" b="9525"/>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5130" cy="205740"/>
                                <a:chOff x="0" y="0"/>
                                <a:chExt cx="4551680" cy="228600"/>
                              </a:xfrm>
                            </wpg:grpSpPr>
                            <wps:wsp>
                              <wps:cNvPr id="83" name="Graphic 83"/>
                              <wps:cNvSpPr/>
                              <wps:spPr>
                                <a:xfrm>
                                  <a:off x="-12" y="9"/>
                                  <a:ext cx="4551680" cy="228600"/>
                                </a:xfrm>
                                <a:custGeom>
                                  <a:avLst/>
                                  <a:gdLst/>
                                  <a:ahLst/>
                                  <a:cxnLst/>
                                  <a:rect l="l" t="t" r="r" b="b"/>
                                  <a:pathLst>
                                    <a:path w="4551680" h="228600">
                                      <a:moveTo>
                                        <a:pt x="4551146" y="0"/>
                                      </a:moveTo>
                                      <a:lnTo>
                                        <a:pt x="4541621" y="0"/>
                                      </a:lnTo>
                                      <a:lnTo>
                                        <a:pt x="4541621" y="218859"/>
                                      </a:lnTo>
                                      <a:lnTo>
                                        <a:pt x="0" y="218859"/>
                                      </a:lnTo>
                                      <a:lnTo>
                                        <a:pt x="12" y="228587"/>
                                      </a:lnTo>
                                      <a:lnTo>
                                        <a:pt x="4541621" y="228600"/>
                                      </a:lnTo>
                                      <a:lnTo>
                                        <a:pt x="4551146" y="228600"/>
                                      </a:lnTo>
                                      <a:lnTo>
                                        <a:pt x="4551146" y="0"/>
                                      </a:lnTo>
                                      <a:close/>
                                    </a:path>
                                  </a:pathLst>
                                </a:custGeom>
                                <a:solidFill>
                                  <a:srgbClr val="FFFFFF"/>
                                </a:solidFill>
                              </wps:spPr>
                              <wps:bodyPr wrap="square" lIns="0" tIns="0" rIns="0" bIns="0" rtlCol="0">
                                <a:prstTxWarp prst="textNoShape">
                                  <a:avLst/>
                                </a:prstTxWarp>
                                <a:noAutofit/>
                              </wps:bodyPr>
                            </wps:wsp>
                            <wps:wsp>
                              <wps:cNvPr id="84" name="Graphic 84"/>
                              <wps:cNvSpPr/>
                              <wps:spPr>
                                <a:xfrm>
                                  <a:off x="-12" y="9"/>
                                  <a:ext cx="4542155" cy="219075"/>
                                </a:xfrm>
                                <a:custGeom>
                                  <a:avLst/>
                                  <a:gdLst/>
                                  <a:ahLst/>
                                  <a:cxnLst/>
                                  <a:rect l="l" t="t" r="r" b="b"/>
                                  <a:pathLst>
                                    <a:path w="4542155" h="219075">
                                      <a:moveTo>
                                        <a:pt x="4541634" y="0"/>
                                      </a:moveTo>
                                      <a:lnTo>
                                        <a:pt x="9537" y="0"/>
                                      </a:lnTo>
                                      <a:lnTo>
                                        <a:pt x="0" y="0"/>
                                      </a:lnTo>
                                      <a:lnTo>
                                        <a:pt x="0" y="218859"/>
                                      </a:lnTo>
                                      <a:lnTo>
                                        <a:pt x="9537" y="218859"/>
                                      </a:lnTo>
                                      <a:lnTo>
                                        <a:pt x="9537" y="9436"/>
                                      </a:lnTo>
                                      <a:lnTo>
                                        <a:pt x="4541634" y="9436"/>
                                      </a:lnTo>
                                      <a:lnTo>
                                        <a:pt x="4541634" y="0"/>
                                      </a:lnTo>
                                      <a:close/>
                                    </a:path>
                                  </a:pathLst>
                                </a:custGeom>
                                <a:solidFill>
                                  <a:srgbClr val="9F9F9F"/>
                                </a:solidFill>
                              </wps:spPr>
                              <wps:bodyPr wrap="square" lIns="0" tIns="0" rIns="0" bIns="0" rtlCol="0">
                                <a:prstTxWarp prst="textNoShape">
                                  <a:avLst/>
                                </a:prstTxWarp>
                                <a:noAutofit/>
                              </wps:bodyPr>
                            </wps:wsp>
                            <wps:wsp>
                              <wps:cNvPr id="85" name="Graphic 85"/>
                              <wps:cNvSpPr/>
                              <wps:spPr>
                                <a:xfrm>
                                  <a:off x="9525" y="9445"/>
                                  <a:ext cx="4532630" cy="209550"/>
                                </a:xfrm>
                                <a:custGeom>
                                  <a:avLst/>
                                  <a:gdLst/>
                                  <a:ahLst/>
                                  <a:cxnLst/>
                                  <a:rect l="l" t="t" r="r" b="b"/>
                                  <a:pathLst>
                                    <a:path w="4532630" h="209550">
                                      <a:moveTo>
                                        <a:pt x="4532096" y="0"/>
                                      </a:moveTo>
                                      <a:lnTo>
                                        <a:pt x="4522571" y="0"/>
                                      </a:lnTo>
                                      <a:lnTo>
                                        <a:pt x="4522571" y="199986"/>
                                      </a:lnTo>
                                      <a:lnTo>
                                        <a:pt x="0" y="199986"/>
                                      </a:lnTo>
                                      <a:lnTo>
                                        <a:pt x="0" y="209423"/>
                                      </a:lnTo>
                                      <a:lnTo>
                                        <a:pt x="4522571" y="209423"/>
                                      </a:lnTo>
                                      <a:lnTo>
                                        <a:pt x="4532096" y="209423"/>
                                      </a:lnTo>
                                      <a:lnTo>
                                        <a:pt x="4532096" y="0"/>
                                      </a:lnTo>
                                      <a:close/>
                                    </a:path>
                                  </a:pathLst>
                                </a:custGeom>
                                <a:solidFill>
                                  <a:srgbClr val="E2E2E2"/>
                                </a:solidFill>
                              </wps:spPr>
                              <wps:bodyPr wrap="square" lIns="0" tIns="0" rIns="0" bIns="0" rtlCol="0">
                                <a:prstTxWarp prst="textNoShape">
                                  <a:avLst/>
                                </a:prstTxWarp>
                                <a:noAutofit/>
                              </wps:bodyPr>
                            </wps:wsp>
                            <wps:wsp>
                              <wps:cNvPr id="86" name="Graphic 86"/>
                              <wps:cNvSpPr/>
                              <wps:spPr>
                                <a:xfrm>
                                  <a:off x="9525" y="9432"/>
                                  <a:ext cx="4523105" cy="200025"/>
                                </a:xfrm>
                                <a:custGeom>
                                  <a:avLst/>
                                  <a:gdLst/>
                                  <a:ahLst/>
                                  <a:cxnLst/>
                                  <a:rect l="l" t="t" r="r" b="b"/>
                                  <a:pathLst>
                                    <a:path w="4523105" h="200025">
                                      <a:moveTo>
                                        <a:pt x="4522609" y="12"/>
                                      </a:moveTo>
                                      <a:lnTo>
                                        <a:pt x="9525" y="12"/>
                                      </a:lnTo>
                                      <a:lnTo>
                                        <a:pt x="0" y="0"/>
                                      </a:lnTo>
                                      <a:lnTo>
                                        <a:pt x="0" y="199999"/>
                                      </a:lnTo>
                                      <a:lnTo>
                                        <a:pt x="9525" y="199999"/>
                                      </a:lnTo>
                                      <a:lnTo>
                                        <a:pt x="9525" y="9753"/>
                                      </a:lnTo>
                                      <a:lnTo>
                                        <a:pt x="4522609" y="9753"/>
                                      </a:lnTo>
                                      <a:lnTo>
                                        <a:pt x="4522609" y="12"/>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15911401" id="Group 82" o:spid="_x0000_s1026" style="width:347.648pt;height:16.200pt;mso-position-horizontal-relative:char;mso-position-vertical-relative:line" coordsize="45516,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">
                      <v:shape id="Graphic 83" o:spid="_x0000_s1027" style="position:absolute;width:45516;height:2286;visibility:visible;mso-wrap-style:square;v-text-anchor:top" coordsize="455168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" path="m4551146,r-9525,l4541621,218859,,218859r12,9728l4541621,228600r9525,l4551146,xe" stroked="f">
                        <v:path arrowok="t"/>
                      </v:shape>
                      <v:shape id="Graphic 84" o:spid="_x0000_s1028" style="position:absolute;width:45421;height:2190;visibility:visible;mso-wrap-style:square;v-text-anchor:top" coordsize="454215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" path="m4541634,l9537,,,,,218859r9537,l9537,9436r4532097,l4541634,xe" fillcolor="#9f9f9f" stroked="f">
                        <v:path arrowok="t"/>
                      </v:shape>
                      <v:shape id="Graphic 85" o:spid="_x0000_s1029" style="position:absolute;left:95;top:94;width:45326;height:2095;visibility:visible;mso-wrap-style:square;v-text-anchor:top" coordsize="453263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" path="m4532096,r-9525,l4522571,199986,,199986r,9437l4522571,209423r9525,l4532096,xe" fillcolor="#e2e2e2" stroked="f">
                        <v:path arrowok="t"/>
                      </v:shape>
                      <v:shape id="Graphic 86" o:spid="_x0000_s1030" style="position:absolute;left:95;top:94;width:45231;height:2000;visibility:visible;mso-wrap-style:square;v-text-anchor:top" coordsize="452310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" path="m4522609,12l9525,12,,,,199999r9525,l9525,9753r4513084,l4522609,12xe" fillcolor="#696969" stroked="f">
                        <v:path arrowok="t"/>
                      </v:shape>
                      <w10:anchorlock/>
                    </v:group>
                  </w:pict>
                </mc:Fallback>
              </mc:AlternateContent>
            </w:r>
          </w:p>
        </w:tc>
      </w:tr>
      <w:tr w:rsidR="005C4AC7" w:rsidRPr="005C4AC7" w:rsidTr="00574DA0">
        <w:trPr>
          <w:trHeight w:val="508" w:hRule="atLeast"/>
        </w:trPr>
        <w:tc>
          <w:tcPr>
            <w:tcW w:w="1239" w:type="dxa"/>
          </w:tcPr>
          <w:p w:rsidR="005C4AC7" w:rsidRPr="005C4AC7" w:rsidRDefault="005C4AC7" w:rsidP="005C4AC7">
            <w:pPr>
              <w:spacing w:before="0" w:after="0" w:line="180" w:lineRule="exact"/>
            </w:pPr>
            <w:r w:rsidRPr="005C4AC7">
              <w:rPr>
                <w:sz w:val="18"/>
                <w:szCs w:val="18"/>
              </w:rPr>
              <w:t>Çocuğu</w:t>
            </w:r>
          </w:p>
          <w:p w:rsidR="005C4AC7" w:rsidRPr="005C4AC7" w:rsidRDefault="005C4AC7" w:rsidP="005C4AC7">
            <w:pPr>
              <w:spacing w:before="0" w:after="0" w:line="180" w:lineRule="exact"/>
            </w:pPr>
            <w:r w:rsidRPr="005C4AC7">
              <w:rPr>
                <w:sz w:val="18"/>
                <w:szCs w:val="18"/>
              </w:rPr>
              <w:t>(Alacaksa)</w:t>
            </w:r>
          </w:p>
        </w:tc>
        <w:tc>
          <w:tcPr>
            <w:tcW w:w="1868" w:type="dxa"/>
          </w:tcPr>
          <w:p w:rsidR="005C4AC7" w:rsidRPr="005C4AC7" w:rsidRDefault="005C4AC7" w:rsidP="005C4AC7">
            <w:pPr>
              <w:spacing w:before="0" w:after="0" w:line="180" w:lineRule="exact"/>
            </w:pPr>
            <w:r w:rsidRPr="005C4AC7">
              <mc:AlternateContent>
                <mc:Choice Requires="wpg">
                  <w:drawing>
                    <wp:inline distT="0" distB="0" distL="0" distR="0" wp14:anchorId="473F3EBC" wp14:editId="60567E46">
                      <wp:extent cx="1018781" cy="205740"/>
                      <wp:effectExtent l="9525" t="0" r="0" b="9525"/>
                      <wp:docPr id="87"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781" cy="205740"/>
                                <a:chOff x="0" y="0"/>
                                <a:chExt cx="1050290" cy="228600"/>
                              </a:xfrm>
                            </wpg:grpSpPr>
                            <wps:wsp>
                              <wps:cNvPr id="88" name="Graphic 88"/>
                              <wps:cNvSpPr/>
                              <wps:spPr>
                                <a:xfrm>
                                  <a:off x="-12" y="9"/>
                                  <a:ext cx="1050290" cy="228600"/>
                                </a:xfrm>
                                <a:custGeom>
                                  <a:avLst/>
                                  <a:gdLst/>
                                  <a:ahLst/>
                                  <a:cxnLst/>
                                  <a:rect l="l" t="t" r="r" b="b"/>
                                  <a:pathLst>
                                    <a:path w="1050290" h="228600">
                                      <a:moveTo>
                                        <a:pt x="1050201" y="0"/>
                                      </a:moveTo>
                                      <a:lnTo>
                                        <a:pt x="1040752" y="0"/>
                                      </a:lnTo>
                                      <a:lnTo>
                                        <a:pt x="1040752" y="218859"/>
                                      </a:lnTo>
                                      <a:lnTo>
                                        <a:pt x="0" y="218859"/>
                                      </a:lnTo>
                                      <a:lnTo>
                                        <a:pt x="12" y="228587"/>
                                      </a:lnTo>
                                      <a:lnTo>
                                        <a:pt x="1040752" y="228600"/>
                                      </a:lnTo>
                                      <a:lnTo>
                                        <a:pt x="1050201" y="228600"/>
                                      </a:lnTo>
                                      <a:lnTo>
                                        <a:pt x="1050201" y="0"/>
                                      </a:lnTo>
                                      <a:close/>
                                    </a:path>
                                  </a:pathLst>
                                </a:custGeom>
                                <a:solidFill>
                                  <a:srgbClr val="FFFFFF"/>
                                </a:solidFill>
                              </wps:spPr>
                              <wps:bodyPr wrap="square" lIns="0" tIns="0" rIns="0" bIns="0" rtlCol="0">
                                <a:prstTxWarp prst="textNoShape">
                                  <a:avLst/>
                                </a:prstTxWarp>
                                <a:noAutofit/>
                              </wps:bodyPr>
                            </wps:wsp>
                            <wps:wsp>
                              <wps:cNvPr id="89" name="Graphic 89"/>
                              <wps:cNvSpPr/>
                              <wps:spPr>
                                <a:xfrm>
                                  <a:off x="-12" y="9"/>
                                  <a:ext cx="1040765" cy="219075"/>
                                </a:xfrm>
                                <a:custGeom>
                                  <a:avLst/>
                                  <a:gdLst/>
                                  <a:ahLst/>
                                  <a:cxnLst/>
                                  <a:rect l="l" t="t" r="r" b="b"/>
                                  <a:pathLst>
                                    <a:path w="1040765" h="219075">
                                      <a:moveTo>
                                        <a:pt x="1040752" y="0"/>
                                      </a:moveTo>
                                      <a:lnTo>
                                        <a:pt x="9448" y="0"/>
                                      </a:lnTo>
                                      <a:lnTo>
                                        <a:pt x="0" y="0"/>
                                      </a:lnTo>
                                      <a:lnTo>
                                        <a:pt x="0" y="218859"/>
                                      </a:lnTo>
                                      <a:lnTo>
                                        <a:pt x="9448" y="218859"/>
                                      </a:lnTo>
                                      <a:lnTo>
                                        <a:pt x="9448" y="9436"/>
                                      </a:lnTo>
                                      <a:lnTo>
                                        <a:pt x="1040752" y="9436"/>
                                      </a:lnTo>
                                      <a:lnTo>
                                        <a:pt x="1040752" y="0"/>
                                      </a:lnTo>
                                      <a:close/>
                                    </a:path>
                                  </a:pathLst>
                                </a:custGeom>
                                <a:solidFill>
                                  <a:srgbClr val="9F9F9F"/>
                                </a:solidFill>
                              </wps:spPr>
                              <wps:bodyPr wrap="square" lIns="0" tIns="0" rIns="0" bIns="0" rtlCol="0">
                                <a:prstTxWarp prst="textNoShape">
                                  <a:avLst/>
                                </a:prstTxWarp>
                                <a:noAutofit/>
                              </wps:bodyPr>
                            </wps:wsp>
                            <wps:wsp>
                              <wps:cNvPr id="90" name="Graphic 90"/>
                              <wps:cNvSpPr/>
                              <wps:spPr>
                                <a:xfrm>
                                  <a:off x="9436" y="9445"/>
                                  <a:ext cx="1031875" cy="209550"/>
                                </a:xfrm>
                                <a:custGeom>
                                  <a:avLst/>
                                  <a:gdLst/>
                                  <a:ahLst/>
                                  <a:cxnLst/>
                                  <a:rect l="l" t="t" r="r" b="b"/>
                                  <a:pathLst>
                                    <a:path w="1031875" h="209550">
                                      <a:moveTo>
                                        <a:pt x="1031303" y="0"/>
                                      </a:moveTo>
                                      <a:lnTo>
                                        <a:pt x="1021562" y="0"/>
                                      </a:lnTo>
                                      <a:lnTo>
                                        <a:pt x="1021562" y="199986"/>
                                      </a:lnTo>
                                      <a:lnTo>
                                        <a:pt x="0" y="199986"/>
                                      </a:lnTo>
                                      <a:lnTo>
                                        <a:pt x="0" y="209423"/>
                                      </a:lnTo>
                                      <a:lnTo>
                                        <a:pt x="1021562" y="209423"/>
                                      </a:lnTo>
                                      <a:lnTo>
                                        <a:pt x="1031303" y="209423"/>
                                      </a:lnTo>
                                      <a:lnTo>
                                        <a:pt x="1031303" y="0"/>
                                      </a:lnTo>
                                      <a:close/>
                                    </a:path>
                                  </a:pathLst>
                                </a:custGeom>
                                <a:solidFill>
                                  <a:srgbClr val="E2E2E2"/>
                                </a:solidFill>
                              </wps:spPr>
                              <wps:bodyPr wrap="square" lIns="0" tIns="0" rIns="0" bIns="0" rtlCol="0">
                                <a:prstTxWarp prst="textNoShape">
                                  <a:avLst/>
                                </a:prstTxWarp>
                                <a:noAutofit/>
                              </wps:bodyPr>
                            </wps:wsp>
                            <wps:wsp>
                              <wps:cNvPr id="91" name="Graphic 91"/>
                              <wps:cNvSpPr/>
                              <wps:spPr>
                                <a:xfrm>
                                  <a:off x="9436" y="9432"/>
                                  <a:ext cx="1021715" cy="200025"/>
                                </a:xfrm>
                                <a:custGeom>
                                  <a:avLst/>
                                  <a:gdLst/>
                                  <a:ahLst/>
                                  <a:cxnLst/>
                                  <a:rect l="l" t="t" r="r" b="b"/>
                                  <a:pathLst>
                                    <a:path w="1021715" h="200025">
                                      <a:moveTo>
                                        <a:pt x="1021549" y="12"/>
                                      </a:moveTo>
                                      <a:lnTo>
                                        <a:pt x="9753" y="12"/>
                                      </a:lnTo>
                                      <a:lnTo>
                                        <a:pt x="0" y="0"/>
                                      </a:lnTo>
                                      <a:lnTo>
                                        <a:pt x="0" y="199999"/>
                                      </a:lnTo>
                                      <a:lnTo>
                                        <a:pt x="9753" y="199999"/>
                                      </a:lnTo>
                                      <a:lnTo>
                                        <a:pt x="9753" y="9753"/>
                                      </a:lnTo>
                                      <a:lnTo>
                                        <a:pt x="1021549" y="9753"/>
                                      </a:lnTo>
                                      <a:lnTo>
                                        <a:pt x="1021549" y="12"/>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6F7CAC70" id="Group 87" o:spid="_x0000_s1026" style="width:80.219pt;height:16.200pt;mso-position-horizontal-relative:char;mso-position-vertical-relative:line" coordsize="10502,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">
                      <v:shape id="Graphic 88" o:spid="_x0000_s1027" style="position:absolute;width:10502;height:2286;visibility:visible;mso-wrap-style:square;v-text-anchor:top" coordsize="10502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" path="m1050201,r-9449,l1040752,218859,,218859r12,9728l1040752,228600r9449,l1050201,xe" stroked="f">
                        <v:path arrowok="t"/>
                      </v:shape>
                      <v:shape id="Graphic 89" o:spid="_x0000_s1028" style="position:absolute;width:10407;height:2190;visibility:visible;mso-wrap-style:square;v-text-anchor:top" coordsize="10407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" path="m1040752,l9448,,,,,218859r9448,l9448,9436r1031304,l1040752,xe" fillcolor="#9f9f9f" stroked="f">
                        <v:path arrowok="t"/>
                      </v:shape>
                      <v:shape id="Graphic 90" o:spid="_x0000_s1029" style="position:absolute;left:94;top:94;width:10319;height:2095;visibility:visible;mso-wrap-style:square;v-text-anchor:top" coordsize="103187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" path="m1031303,r-9741,l1021562,199986,,199986r,9437l1021562,209423r9741,l1031303,xe" fillcolor="#e2e2e2" stroked="f">
                        <v:path arrowok="t"/>
                      </v:shape>
                      <v:shape id="Graphic 91" o:spid="_x0000_s1030" style="position:absolute;left:94;top:94;width:10217;height:2000;visibility:visible;mso-wrap-style:square;v-text-anchor:top" coordsize="102171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" path="m1021549,12l9753,12,,,,199999r9753,l9753,9753r1011796,l1021549,12xe" fillcolor="#696969" stroked="f">
                        <v:path arrowok="t"/>
                      </v:shape>
                      <w10:anchorlock/>
                    </v:group>
                  </w:pict>
                </mc:Fallback>
              </mc:AlternateContent>
            </w:r>
          </w:p>
        </w:tc>
        <w:tc>
          <w:tcPr>
            <w:tcW w:w="7386" w:type="dxa"/>
          </w:tcPr>
          <w:p w:rsidR="005C4AC7" w:rsidRPr="005C4AC7" w:rsidRDefault="005C4AC7" w:rsidP="005C4AC7">
            <w:pPr>
              <w:spacing w:before="0" w:after="0" w:line="180" w:lineRule="exact"/>
            </w:pPr>
            <w:r w:rsidRPr="005C4AC7">
              <mc:AlternateContent>
                <mc:Choice Requires="wpg">
                  <w:drawing>
                    <wp:inline distT="0" distB="0" distL="0" distR="0" wp14:anchorId="7137244F" wp14:editId="6B78E594">
                      <wp:extent cx="4415130" cy="205740"/>
                      <wp:effectExtent l="9525" t="0" r="0" b="9525"/>
                      <wp:docPr id="92" name="Group 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5130" cy="205740"/>
                                <a:chOff x="0" y="0"/>
                                <a:chExt cx="4551680" cy="228600"/>
                              </a:xfrm>
                            </wpg:grpSpPr>
                            <wps:wsp>
                              <wps:cNvPr id="93" name="Graphic 93"/>
                              <wps:cNvSpPr/>
                              <wps:spPr>
                                <a:xfrm>
                                  <a:off x="-12" y="9"/>
                                  <a:ext cx="4551680" cy="228600"/>
                                </a:xfrm>
                                <a:custGeom>
                                  <a:avLst/>
                                  <a:gdLst/>
                                  <a:ahLst/>
                                  <a:cxnLst/>
                                  <a:rect l="l" t="t" r="r" b="b"/>
                                  <a:pathLst>
                                    <a:path w="4551680" h="228600">
                                      <a:moveTo>
                                        <a:pt x="4551146" y="0"/>
                                      </a:moveTo>
                                      <a:lnTo>
                                        <a:pt x="4541621" y="0"/>
                                      </a:lnTo>
                                      <a:lnTo>
                                        <a:pt x="4541621" y="218859"/>
                                      </a:lnTo>
                                      <a:lnTo>
                                        <a:pt x="0" y="218859"/>
                                      </a:lnTo>
                                      <a:lnTo>
                                        <a:pt x="12" y="228587"/>
                                      </a:lnTo>
                                      <a:lnTo>
                                        <a:pt x="4541621" y="228600"/>
                                      </a:lnTo>
                                      <a:lnTo>
                                        <a:pt x="4551146" y="228600"/>
                                      </a:lnTo>
                                      <a:lnTo>
                                        <a:pt x="4551146" y="0"/>
                                      </a:lnTo>
                                      <a:close/>
                                    </a:path>
                                  </a:pathLst>
                                </a:custGeom>
                                <a:solidFill>
                                  <a:srgbClr val="FFFFFF"/>
                                </a:solidFill>
                              </wps:spPr>
                              <wps:bodyPr wrap="square" lIns="0" tIns="0" rIns="0" bIns="0" rtlCol="0">
                                <a:prstTxWarp prst="textNoShape">
                                  <a:avLst/>
                                </a:prstTxWarp>
                                <a:noAutofit/>
                              </wps:bodyPr>
                            </wps:wsp>
                            <wps:wsp>
                              <wps:cNvPr id="94" name="Graphic 94"/>
                              <wps:cNvSpPr/>
                              <wps:spPr>
                                <a:xfrm>
                                  <a:off x="-12" y="9"/>
                                  <a:ext cx="4542155" cy="219075"/>
                                </a:xfrm>
                                <a:custGeom>
                                  <a:avLst/>
                                  <a:gdLst/>
                                  <a:ahLst/>
                                  <a:cxnLst/>
                                  <a:rect l="l" t="t" r="r" b="b"/>
                                  <a:pathLst>
                                    <a:path w="4542155" h="219075">
                                      <a:moveTo>
                                        <a:pt x="4541634" y="0"/>
                                      </a:moveTo>
                                      <a:lnTo>
                                        <a:pt x="9537" y="0"/>
                                      </a:lnTo>
                                      <a:lnTo>
                                        <a:pt x="0" y="0"/>
                                      </a:lnTo>
                                      <a:lnTo>
                                        <a:pt x="0" y="218859"/>
                                      </a:lnTo>
                                      <a:lnTo>
                                        <a:pt x="9537" y="218859"/>
                                      </a:lnTo>
                                      <a:lnTo>
                                        <a:pt x="9537" y="9436"/>
                                      </a:lnTo>
                                      <a:lnTo>
                                        <a:pt x="4541634" y="9436"/>
                                      </a:lnTo>
                                      <a:lnTo>
                                        <a:pt x="4541634" y="0"/>
                                      </a:lnTo>
                                      <a:close/>
                                    </a:path>
                                  </a:pathLst>
                                </a:custGeom>
                                <a:solidFill>
                                  <a:srgbClr val="9F9F9F"/>
                                </a:solidFill>
                              </wps:spPr>
                              <wps:bodyPr wrap="square" lIns="0" tIns="0" rIns="0" bIns="0" rtlCol="0">
                                <a:prstTxWarp prst="textNoShape">
                                  <a:avLst/>
                                </a:prstTxWarp>
                                <a:noAutofit/>
                              </wps:bodyPr>
                            </wps:wsp>
                            <wps:wsp>
                              <wps:cNvPr id="95" name="Graphic 95"/>
                              <wps:cNvSpPr/>
                              <wps:spPr>
                                <a:xfrm>
                                  <a:off x="9525" y="9445"/>
                                  <a:ext cx="4532630" cy="209550"/>
                                </a:xfrm>
                                <a:custGeom>
                                  <a:avLst/>
                                  <a:gdLst/>
                                  <a:ahLst/>
                                  <a:cxnLst/>
                                  <a:rect l="l" t="t" r="r" b="b"/>
                                  <a:pathLst>
                                    <a:path w="4532630" h="209550">
                                      <a:moveTo>
                                        <a:pt x="4532096" y="0"/>
                                      </a:moveTo>
                                      <a:lnTo>
                                        <a:pt x="4522571" y="0"/>
                                      </a:lnTo>
                                      <a:lnTo>
                                        <a:pt x="4522571" y="199986"/>
                                      </a:lnTo>
                                      <a:lnTo>
                                        <a:pt x="0" y="199986"/>
                                      </a:lnTo>
                                      <a:lnTo>
                                        <a:pt x="0" y="209423"/>
                                      </a:lnTo>
                                      <a:lnTo>
                                        <a:pt x="4522571" y="209423"/>
                                      </a:lnTo>
                                      <a:lnTo>
                                        <a:pt x="4532096" y="209423"/>
                                      </a:lnTo>
                                      <a:lnTo>
                                        <a:pt x="4532096" y="0"/>
                                      </a:lnTo>
                                      <a:close/>
                                    </a:path>
                                  </a:pathLst>
                                </a:custGeom>
                                <a:solidFill>
                                  <a:srgbClr val="E2E2E2"/>
                                </a:solidFill>
                              </wps:spPr>
                              <wps:bodyPr wrap="square" lIns="0" tIns="0" rIns="0" bIns="0" rtlCol="0">
                                <a:prstTxWarp prst="textNoShape">
                                  <a:avLst/>
                                </a:prstTxWarp>
                                <a:noAutofit/>
                              </wps:bodyPr>
                            </wps:wsp>
                            <wps:wsp>
                              <wps:cNvPr id="96" name="Graphic 96"/>
                              <wps:cNvSpPr/>
                              <wps:spPr>
                                <a:xfrm>
                                  <a:off x="9525" y="9432"/>
                                  <a:ext cx="4523105" cy="200025"/>
                                </a:xfrm>
                                <a:custGeom>
                                  <a:avLst/>
                                  <a:gdLst/>
                                  <a:ahLst/>
                                  <a:cxnLst/>
                                  <a:rect l="l" t="t" r="r" b="b"/>
                                  <a:pathLst>
                                    <a:path w="4523105" h="200025">
                                      <a:moveTo>
                                        <a:pt x="4522609" y="12"/>
                                      </a:moveTo>
                                      <a:lnTo>
                                        <a:pt x="9525" y="12"/>
                                      </a:lnTo>
                                      <a:lnTo>
                                        <a:pt x="0" y="0"/>
                                      </a:lnTo>
                                      <a:lnTo>
                                        <a:pt x="0" y="199999"/>
                                      </a:lnTo>
                                      <a:lnTo>
                                        <a:pt x="9525" y="199999"/>
                                      </a:lnTo>
                                      <a:lnTo>
                                        <a:pt x="9525" y="9753"/>
                                      </a:lnTo>
                                      <a:lnTo>
                                        <a:pt x="4522609" y="9753"/>
                                      </a:lnTo>
                                      <a:lnTo>
                                        <a:pt x="4522609" y="12"/>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3269D250" id="Group 92" o:spid="_x0000_s1026" style="width:347.648pt;height:16.200pt;mso-position-horizontal-relative:char;mso-position-vertical-relative:line" coordsize="45516,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">
                      <v:shape id="Graphic 93" o:spid="_x0000_s1027" style="position:absolute;width:45516;height:2286;visibility:visible;mso-wrap-style:square;v-text-anchor:top" coordsize="455168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" path="m4551146,r-9525,l4541621,218859,,218859r12,9728l4541621,228600r9525,l4551146,xe" stroked="f">
                        <v:path arrowok="t"/>
                      </v:shape>
                      <v:shape id="Graphic 94" o:spid="_x0000_s1028" style="position:absolute;width:45421;height:2190;visibility:visible;mso-wrap-style:square;v-text-anchor:top" coordsize="454215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" path="m4541634,l9537,,,,,218859r9537,l9537,9436r4532097,l4541634,xe" fillcolor="#9f9f9f" stroked="f">
                        <v:path arrowok="t"/>
                      </v:shape>
                      <v:shape id="Graphic 95" o:spid="_x0000_s1029" style="position:absolute;left:95;top:94;width:45326;height:2095;visibility:visible;mso-wrap-style:square;v-text-anchor:top" coordsize="453263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" path="m4532096,r-9525,l4522571,199986,,199986r,9437l4522571,209423r9525,l4532096,xe" fillcolor="#e2e2e2" stroked="f">
                        <v:path arrowok="t"/>
                      </v:shape>
                      <v:shape id="Graphic 96" o:spid="_x0000_s1030" style="position:absolute;left:95;top:94;width:45231;height:2000;visibility:visible;mso-wrap-style:square;v-text-anchor:top" coordsize="452310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" path="m4522609,12l9525,12,,,,199999r9525,l9525,9753r4513084,l4522609,12xe" fillcolor="#696969" stroked="f">
                        <v:path arrowok="t"/>
                      </v:shape>
                      <w10:anchorlock/>
                    </v:group>
                  </w:pict>
                </mc:Fallback>
              </mc:AlternateContent>
            </w:r>
          </w:p>
        </w:tc>
      </w:tr>
      <w:tr w:rsidR="005C4AC7" w:rsidRPr="005C4AC7" w:rsidTr="00574DA0">
        <w:trPr>
          <w:trHeight w:val="503" w:hRule="atLeast"/>
        </w:trPr>
        <w:tc>
          <w:tcPr>
            <w:tcW w:w="1239" w:type="dxa"/>
          </w:tcPr>
          <w:p w:rsidR="005C4AC7" w:rsidRPr="005C4AC7" w:rsidRDefault="005C4AC7" w:rsidP="005C4AC7">
            <w:pPr>
              <w:spacing w:before="0" w:after="0" w:line="180" w:lineRule="exact"/>
            </w:pPr>
            <w:r w:rsidRPr="005C4AC7">
              <w:rPr>
                <w:sz w:val="18"/>
                <w:szCs w:val="18"/>
              </w:rPr>
              <w:t>Çocuğu</w:t>
            </w:r>
          </w:p>
          <w:p w:rsidR="005C4AC7" w:rsidRPr="005C4AC7" w:rsidRDefault="005C4AC7" w:rsidP="005C4AC7">
            <w:pPr>
              <w:spacing w:before="0" w:after="0" w:line="180" w:lineRule="exact"/>
            </w:pPr>
            <w:r w:rsidRPr="005C4AC7">
              <w:rPr>
                <w:sz w:val="18"/>
                <w:szCs w:val="18"/>
              </w:rPr>
              <w:t>(Alacaksa)</w:t>
            </w:r>
          </w:p>
        </w:tc>
        <w:tc>
          <w:tcPr>
            <w:tcW w:w="1868" w:type="dxa"/>
          </w:tcPr>
          <w:p w:rsidR="005C4AC7" w:rsidRPr="005C4AC7" w:rsidRDefault="005C4AC7" w:rsidP="005C4AC7">
            <w:pPr>
              <w:spacing w:before="0" w:after="0" w:line="180" w:lineRule="exact"/>
            </w:pPr>
            <w:r w:rsidRPr="005C4AC7">
              <mc:AlternateContent>
                <mc:Choice Requires="wpg">
                  <w:drawing>
                    <wp:inline distT="0" distB="0" distL="0" distR="0" wp14:anchorId="180C5AC6" wp14:editId="2D032916">
                      <wp:extent cx="1018781" cy="205740"/>
                      <wp:effectExtent l="9525" t="0" r="0" b="9525"/>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8781" cy="205740"/>
                                <a:chOff x="0" y="0"/>
                                <a:chExt cx="1050290" cy="228600"/>
                              </a:xfrm>
                            </wpg:grpSpPr>
                            <wps:wsp>
                              <wps:cNvPr id="98" name="Graphic 98"/>
                              <wps:cNvSpPr/>
                              <wps:spPr>
                                <a:xfrm>
                                  <a:off x="-12" y="9"/>
                                  <a:ext cx="1050290" cy="228600"/>
                                </a:xfrm>
                                <a:custGeom>
                                  <a:avLst/>
                                  <a:gdLst/>
                                  <a:ahLst/>
                                  <a:cxnLst/>
                                  <a:rect l="l" t="t" r="r" b="b"/>
                                  <a:pathLst>
                                    <a:path w="1050290" h="228600">
                                      <a:moveTo>
                                        <a:pt x="1050201" y="0"/>
                                      </a:moveTo>
                                      <a:lnTo>
                                        <a:pt x="1040752" y="0"/>
                                      </a:lnTo>
                                      <a:lnTo>
                                        <a:pt x="1040752" y="218859"/>
                                      </a:lnTo>
                                      <a:lnTo>
                                        <a:pt x="0" y="218859"/>
                                      </a:lnTo>
                                      <a:lnTo>
                                        <a:pt x="12" y="228587"/>
                                      </a:lnTo>
                                      <a:lnTo>
                                        <a:pt x="1040752" y="228600"/>
                                      </a:lnTo>
                                      <a:lnTo>
                                        <a:pt x="1050201" y="228600"/>
                                      </a:lnTo>
                                      <a:lnTo>
                                        <a:pt x="1050201" y="0"/>
                                      </a:lnTo>
                                      <a:close/>
                                    </a:path>
                                  </a:pathLst>
                                </a:custGeom>
                                <a:solidFill>
                                  <a:srgbClr val="FFFFFF"/>
                                </a:solidFill>
                              </wps:spPr>
                              <wps:bodyPr wrap="square" lIns="0" tIns="0" rIns="0" bIns="0" rtlCol="0">
                                <a:prstTxWarp prst="textNoShape">
                                  <a:avLst/>
                                </a:prstTxWarp>
                                <a:noAutofit/>
                              </wps:bodyPr>
                            </wps:wsp>
                            <wps:wsp>
                              <wps:cNvPr id="99" name="Graphic 99"/>
                              <wps:cNvSpPr/>
                              <wps:spPr>
                                <a:xfrm>
                                  <a:off x="-12" y="9"/>
                                  <a:ext cx="1040765" cy="219075"/>
                                </a:xfrm>
                                <a:custGeom>
                                  <a:avLst/>
                                  <a:gdLst/>
                                  <a:ahLst/>
                                  <a:cxnLst/>
                                  <a:rect l="l" t="t" r="r" b="b"/>
                                  <a:pathLst>
                                    <a:path w="1040765" h="219075">
                                      <a:moveTo>
                                        <a:pt x="1040752" y="0"/>
                                      </a:moveTo>
                                      <a:lnTo>
                                        <a:pt x="9448" y="0"/>
                                      </a:lnTo>
                                      <a:lnTo>
                                        <a:pt x="0" y="0"/>
                                      </a:lnTo>
                                      <a:lnTo>
                                        <a:pt x="0" y="218859"/>
                                      </a:lnTo>
                                      <a:lnTo>
                                        <a:pt x="9448" y="218859"/>
                                      </a:lnTo>
                                      <a:lnTo>
                                        <a:pt x="9448" y="9436"/>
                                      </a:lnTo>
                                      <a:lnTo>
                                        <a:pt x="1040752" y="9436"/>
                                      </a:lnTo>
                                      <a:lnTo>
                                        <a:pt x="1040752" y="0"/>
                                      </a:lnTo>
                                      <a:close/>
                                    </a:path>
                                  </a:pathLst>
                                </a:custGeom>
                                <a:solidFill>
                                  <a:srgbClr val="9F9F9F"/>
                                </a:solidFill>
                              </wps:spPr>
                              <wps:bodyPr wrap="square" lIns="0" tIns="0" rIns="0" bIns="0" rtlCol="0">
                                <a:prstTxWarp prst="textNoShape">
                                  <a:avLst/>
                                </a:prstTxWarp>
                                <a:noAutofit/>
                              </wps:bodyPr>
                            </wps:wsp>
                            <wps:wsp>
                              <wps:cNvPr id="100" name="Graphic 100"/>
                              <wps:cNvSpPr/>
                              <wps:spPr>
                                <a:xfrm>
                                  <a:off x="9436" y="9445"/>
                                  <a:ext cx="1031875" cy="209550"/>
                                </a:xfrm>
                                <a:custGeom>
                                  <a:avLst/>
                                  <a:gdLst/>
                                  <a:ahLst/>
                                  <a:cxnLst/>
                                  <a:rect l="l" t="t" r="r" b="b"/>
                                  <a:pathLst>
                                    <a:path w="1031875" h="209550">
                                      <a:moveTo>
                                        <a:pt x="1031303" y="0"/>
                                      </a:moveTo>
                                      <a:lnTo>
                                        <a:pt x="1021562" y="0"/>
                                      </a:lnTo>
                                      <a:lnTo>
                                        <a:pt x="1021562" y="199986"/>
                                      </a:lnTo>
                                      <a:lnTo>
                                        <a:pt x="0" y="199986"/>
                                      </a:lnTo>
                                      <a:lnTo>
                                        <a:pt x="0" y="209423"/>
                                      </a:lnTo>
                                      <a:lnTo>
                                        <a:pt x="1021562" y="209423"/>
                                      </a:lnTo>
                                      <a:lnTo>
                                        <a:pt x="1031303" y="209423"/>
                                      </a:lnTo>
                                      <a:lnTo>
                                        <a:pt x="1031303" y="0"/>
                                      </a:lnTo>
                                      <a:close/>
                                    </a:path>
                                  </a:pathLst>
                                </a:custGeom>
                                <a:solidFill>
                                  <a:srgbClr val="E2E2E2"/>
                                </a:solidFill>
                              </wps:spPr>
                              <wps:bodyPr wrap="square" lIns="0" tIns="0" rIns="0" bIns="0" rtlCol="0">
                                <a:prstTxWarp prst="textNoShape">
                                  <a:avLst/>
                                </a:prstTxWarp>
                                <a:noAutofit/>
                              </wps:bodyPr>
                            </wps:wsp>
                            <wps:wsp>
                              <wps:cNvPr id="101" name="Graphic 101"/>
                              <wps:cNvSpPr/>
                              <wps:spPr>
                                <a:xfrm>
                                  <a:off x="9436" y="9432"/>
                                  <a:ext cx="1021715" cy="200025"/>
                                </a:xfrm>
                                <a:custGeom>
                                  <a:avLst/>
                                  <a:gdLst/>
                                  <a:ahLst/>
                                  <a:cxnLst/>
                                  <a:rect l="l" t="t" r="r" b="b"/>
                                  <a:pathLst>
                                    <a:path w="1021715" h="200025">
                                      <a:moveTo>
                                        <a:pt x="1021549" y="12"/>
                                      </a:moveTo>
                                      <a:lnTo>
                                        <a:pt x="9753" y="12"/>
                                      </a:lnTo>
                                      <a:lnTo>
                                        <a:pt x="0" y="0"/>
                                      </a:lnTo>
                                      <a:lnTo>
                                        <a:pt x="0" y="199999"/>
                                      </a:lnTo>
                                      <a:lnTo>
                                        <a:pt x="9753" y="199999"/>
                                      </a:lnTo>
                                      <a:lnTo>
                                        <a:pt x="9753" y="9753"/>
                                      </a:lnTo>
                                      <a:lnTo>
                                        <a:pt x="1021549" y="9753"/>
                                      </a:lnTo>
                                      <a:lnTo>
                                        <a:pt x="1021549" y="12"/>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3A419626" id="Group 97" o:spid="_x0000_s1026" style="width:80.219pt;height:16.200pt;mso-position-horizontal-relative:char;mso-position-vertical-relative:line" coordsize="10502,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">
                      <v:shape id="Graphic 98" o:spid="_x0000_s1027" style="position:absolute;width:10502;height:2286;visibility:visible;mso-wrap-style:square;v-text-anchor:top" coordsize="105029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" path="m1050201,r-9449,l1040752,218859,,218859r12,9728l1040752,228600r9449,l1050201,xe" stroked="f">
                        <v:path arrowok="t"/>
                      </v:shape>
                      <v:shape id="Graphic 99" o:spid="_x0000_s1028" style="position:absolute;width:10407;height:2190;visibility:visible;mso-wrap-style:square;v-text-anchor:top" coordsize="10407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" path="m1040752,l9448,,,,,218859r9448,l9448,9436r1031304,l1040752,xe" fillcolor="#9f9f9f" stroked="f">
                        <v:path arrowok="t"/>
                      </v:shape>
                      <v:shape id="Graphic 100" o:spid="_x0000_s1029" style="position:absolute;left:94;top:94;width:10319;height:2095;visibility:visible;mso-wrap-style:square;v-text-anchor:top" coordsize="103187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" path="m1031303,r-9741,l1021562,199986,,199986r,9437l1021562,209423r9741,l1031303,xe" fillcolor="#e2e2e2" stroked="f">
                        <v:path arrowok="t"/>
                      </v:shape>
                      <v:shape id="Graphic 101" o:spid="_x0000_s1030" style="position:absolute;left:94;top:94;width:10217;height:2000;visibility:visible;mso-wrap-style:square;v-text-anchor:top" coordsize="102171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" path="m1021549,12l9753,12,,,,199999r9753,l9753,9753r1011796,l1021549,12xe" fillcolor="#696969" stroked="f">
                        <v:path arrowok="t"/>
                      </v:shape>
                      <w10:anchorlock/>
                    </v:group>
                  </w:pict>
                </mc:Fallback>
              </mc:AlternateContent>
            </w:r>
          </w:p>
        </w:tc>
        <w:tc>
          <w:tcPr>
            <w:tcW w:w="7386" w:type="dxa"/>
          </w:tcPr>
          <w:p w:rsidR="005C4AC7" w:rsidRPr="005C4AC7" w:rsidRDefault="005C4AC7" w:rsidP="005C4AC7">
            <w:pPr>
              <w:spacing w:before="0" w:after="0" w:line="180" w:lineRule="exact"/>
            </w:pPr>
            <w:r w:rsidRPr="005C4AC7">
              <mc:AlternateContent>
                <mc:Choice Requires="wpg">
                  <w:drawing>
                    <wp:inline distT="0" distB="0" distL="0" distR="0" wp14:anchorId="6D4BEB95" wp14:editId="1499B4FC">
                      <wp:extent cx="4415130" cy="205740"/>
                      <wp:effectExtent l="9525" t="0" r="0" b="9525"/>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15130" cy="205740"/>
                                <a:chOff x="0" y="0"/>
                                <a:chExt cx="4551680" cy="228600"/>
                              </a:xfrm>
                            </wpg:grpSpPr>
                            <wps:wsp>
                              <wps:cNvPr id="103" name="Graphic 103"/>
                              <wps:cNvSpPr/>
                              <wps:spPr>
                                <a:xfrm>
                                  <a:off x="-12" y="9"/>
                                  <a:ext cx="4551680" cy="228600"/>
                                </a:xfrm>
                                <a:custGeom>
                                  <a:avLst/>
                                  <a:gdLst/>
                                  <a:ahLst/>
                                  <a:cxnLst/>
                                  <a:rect l="l" t="t" r="r" b="b"/>
                                  <a:pathLst>
                                    <a:path w="4551680" h="228600">
                                      <a:moveTo>
                                        <a:pt x="4551146" y="0"/>
                                      </a:moveTo>
                                      <a:lnTo>
                                        <a:pt x="4541621" y="0"/>
                                      </a:lnTo>
                                      <a:lnTo>
                                        <a:pt x="4541621" y="218859"/>
                                      </a:lnTo>
                                      <a:lnTo>
                                        <a:pt x="0" y="218859"/>
                                      </a:lnTo>
                                      <a:lnTo>
                                        <a:pt x="12" y="228587"/>
                                      </a:lnTo>
                                      <a:lnTo>
                                        <a:pt x="4541621" y="228600"/>
                                      </a:lnTo>
                                      <a:lnTo>
                                        <a:pt x="4551146" y="228600"/>
                                      </a:lnTo>
                                      <a:lnTo>
                                        <a:pt x="4551146" y="0"/>
                                      </a:lnTo>
                                      <a:close/>
                                    </a:path>
                                  </a:pathLst>
                                </a:custGeom>
                                <a:solidFill>
                                  <a:srgbClr val="FFFFFF"/>
                                </a:solidFill>
                              </wps:spPr>
                              <wps:bodyPr wrap="square" lIns="0" tIns="0" rIns="0" bIns="0" rtlCol="0">
                                <a:prstTxWarp prst="textNoShape">
                                  <a:avLst/>
                                </a:prstTxWarp>
                                <a:noAutofit/>
                              </wps:bodyPr>
                            </wps:wsp>
                            <wps:wsp>
                              <wps:cNvPr id="104" name="Graphic 104"/>
                              <wps:cNvSpPr/>
                              <wps:spPr>
                                <a:xfrm>
                                  <a:off x="-12" y="9"/>
                                  <a:ext cx="4542155" cy="219075"/>
                                </a:xfrm>
                                <a:custGeom>
                                  <a:avLst/>
                                  <a:gdLst/>
                                  <a:ahLst/>
                                  <a:cxnLst/>
                                  <a:rect l="l" t="t" r="r" b="b"/>
                                  <a:pathLst>
                                    <a:path w="4542155" h="219075">
                                      <a:moveTo>
                                        <a:pt x="4541634" y="0"/>
                                      </a:moveTo>
                                      <a:lnTo>
                                        <a:pt x="9537" y="0"/>
                                      </a:lnTo>
                                      <a:lnTo>
                                        <a:pt x="0" y="0"/>
                                      </a:lnTo>
                                      <a:lnTo>
                                        <a:pt x="0" y="218859"/>
                                      </a:lnTo>
                                      <a:lnTo>
                                        <a:pt x="9537" y="218859"/>
                                      </a:lnTo>
                                      <a:lnTo>
                                        <a:pt x="9537" y="9436"/>
                                      </a:lnTo>
                                      <a:lnTo>
                                        <a:pt x="4541634" y="9436"/>
                                      </a:lnTo>
                                      <a:lnTo>
                                        <a:pt x="4541634" y="0"/>
                                      </a:lnTo>
                                      <a:close/>
                                    </a:path>
                                  </a:pathLst>
                                </a:custGeom>
                                <a:solidFill>
                                  <a:srgbClr val="9F9F9F"/>
                                </a:solidFill>
                              </wps:spPr>
                              <wps:bodyPr wrap="square" lIns="0" tIns="0" rIns="0" bIns="0" rtlCol="0">
                                <a:prstTxWarp prst="textNoShape">
                                  <a:avLst/>
                                </a:prstTxWarp>
                                <a:noAutofit/>
                              </wps:bodyPr>
                            </wps:wsp>
                            <wps:wsp>
                              <wps:cNvPr id="105" name="Graphic 105"/>
                              <wps:cNvSpPr/>
                              <wps:spPr>
                                <a:xfrm>
                                  <a:off x="9525" y="9445"/>
                                  <a:ext cx="4532630" cy="209550"/>
                                </a:xfrm>
                                <a:custGeom>
                                  <a:avLst/>
                                  <a:gdLst/>
                                  <a:ahLst/>
                                  <a:cxnLst/>
                                  <a:rect l="l" t="t" r="r" b="b"/>
                                  <a:pathLst>
                                    <a:path w="4532630" h="209550">
                                      <a:moveTo>
                                        <a:pt x="4532096" y="0"/>
                                      </a:moveTo>
                                      <a:lnTo>
                                        <a:pt x="4522571" y="0"/>
                                      </a:lnTo>
                                      <a:lnTo>
                                        <a:pt x="4522571" y="199986"/>
                                      </a:lnTo>
                                      <a:lnTo>
                                        <a:pt x="0" y="199986"/>
                                      </a:lnTo>
                                      <a:lnTo>
                                        <a:pt x="0" y="209423"/>
                                      </a:lnTo>
                                      <a:lnTo>
                                        <a:pt x="4522571" y="209423"/>
                                      </a:lnTo>
                                      <a:lnTo>
                                        <a:pt x="4532096" y="209423"/>
                                      </a:lnTo>
                                      <a:lnTo>
                                        <a:pt x="4532096" y="0"/>
                                      </a:lnTo>
                                      <a:close/>
                                    </a:path>
                                  </a:pathLst>
                                </a:custGeom>
                                <a:solidFill>
                                  <a:srgbClr val="E2E2E2"/>
                                </a:solidFill>
                              </wps:spPr>
                              <wps:bodyPr wrap="square" lIns="0" tIns="0" rIns="0" bIns="0" rtlCol="0">
                                <a:prstTxWarp prst="textNoShape">
                                  <a:avLst/>
                                </a:prstTxWarp>
                                <a:noAutofit/>
                              </wps:bodyPr>
                            </wps:wsp>
                            <wps:wsp>
                              <wps:cNvPr id="106" name="Graphic 106"/>
                              <wps:cNvSpPr/>
                              <wps:spPr>
                                <a:xfrm>
                                  <a:off x="9525" y="9432"/>
                                  <a:ext cx="4523105" cy="200025"/>
                                </a:xfrm>
                                <a:custGeom>
                                  <a:avLst/>
                                  <a:gdLst/>
                                  <a:ahLst/>
                                  <a:cxnLst/>
                                  <a:rect l="l" t="t" r="r" b="b"/>
                                  <a:pathLst>
                                    <a:path w="4523105" h="200025">
                                      <a:moveTo>
                                        <a:pt x="4522609" y="12"/>
                                      </a:moveTo>
                                      <a:lnTo>
                                        <a:pt x="9525" y="12"/>
                                      </a:lnTo>
                                      <a:lnTo>
                                        <a:pt x="0" y="0"/>
                                      </a:lnTo>
                                      <a:lnTo>
                                        <a:pt x="0" y="199999"/>
                                      </a:lnTo>
                                      <a:lnTo>
                                        <a:pt x="9525" y="199999"/>
                                      </a:lnTo>
                                      <a:lnTo>
                                        <a:pt x="9525" y="9753"/>
                                      </a:lnTo>
                                      <a:lnTo>
                                        <a:pt x="4522609" y="9753"/>
                                      </a:lnTo>
                                      <a:lnTo>
                                        <a:pt x="4522609" y="12"/>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7FC9DFF8" id="Group 102" o:spid="_x0000_s1026" style="width:347.648pt;height:16.200pt;mso-position-horizontal-relative:char;mso-position-vertical-relative:line" coordsize="45516,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">
                      <v:shape id="Graphic 103" o:spid="_x0000_s1027" style="position:absolute;width:45516;height:2286;visibility:visible;mso-wrap-style:square;v-text-anchor:top" coordsize="4551680,228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" path="m4551146,r-9525,l4541621,218859,,218859r12,9728l4541621,228600r9525,l4551146,xe" stroked="f">
                        <v:path arrowok="t"/>
                      </v:shape>
                      <v:shape id="Graphic 104" o:spid="_x0000_s1028" style="position:absolute;width:45421;height:2190;visibility:visible;mso-wrap-style:square;v-text-anchor:top" coordsize="454215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" path="m4541634,l9537,,,,,218859r9537,l9537,9436r4532097,l4541634,xe" fillcolor="#9f9f9f" stroked="f">
                        <v:path arrowok="t"/>
                      </v:shape>
                      <v:shape id="Graphic 105" o:spid="_x0000_s1029" style="position:absolute;left:95;top:94;width:45326;height:2095;visibility:visible;mso-wrap-style:square;v-text-anchor:top" coordsize="4532630,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" path="m4532096,r-9525,l4522571,199986,,199986r,9437l4522571,209423r9525,l4532096,xe" fillcolor="#e2e2e2" stroked="f">
                        <v:path arrowok="t"/>
                      </v:shape>
                      <v:shape id="Graphic 106" o:spid="_x0000_s1030" style="position:absolute;left:95;top:94;width:45231;height:2000;visibility:visible;mso-wrap-style:square;v-text-anchor:top" coordsize="4523105,2000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" path="m4522609,12l9525,12,,,,199999r9525,l9525,9753r4513084,l4522609,12xe" fillcolor="#696969" stroked="f">
                        <v:path arrowok="t"/>
                      </v:shape>
                      <w10:anchorlock/>
                    </v:group>
                  </w:pict>
                </mc:Fallback>
              </mc:AlternateContent>
            </w:r>
          </w:p>
        </w:tc>
      </w:tr>
    </w:tbl>
    <w:tbl>
      <w:tblPr>
        <w:tblStyle w:val="TableNormal"/>
        <w:tblW w:w="0" w:type="auto"/>
        <w:tblInd w:w="176" w:type="dxa"/>
        <w:tblLayout w:type="fixed"/>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403"/>
        <w:gridCol w:w="127"/>
        <w:gridCol w:w="614"/>
        <w:gridCol w:w="123"/>
        <w:gridCol w:w="127"/>
        <w:gridCol w:w="190"/>
        <w:gridCol w:w="151"/>
        <w:gridCol w:w="3530"/>
        <w:gridCol w:w="146"/>
        <w:gridCol w:w="2022"/>
        <w:gridCol w:w="124"/>
        <w:gridCol w:w="337"/>
        <w:gridCol w:w="244"/>
        <w:gridCol w:w="119"/>
        <w:gridCol w:w="889"/>
        <w:gridCol w:w="125"/>
        <w:gridCol w:w="118"/>
        <w:gridCol w:w="936"/>
        <w:gridCol w:w="164"/>
      </w:tblGrid>
      <w:tr w:rsidR="009814E7" w:rsidTr="00574DA0">
        <w:trPr>
          <w:trHeight w:val="241"/>
        </w:trPr>
        <w:tc>
          <w:tcPr>
            <w:tcW w:w="10489" w:type="dxa"/>
            <w:gridSpan w:val="19"/>
            <w:tcBorders>
              <w:bottom w:val="single" w:sz="18" w:space="0" w:color="C4C4C4"/>
            </w:tcBorders>
            <w:shd w:val="clear" w:color="auto" w:fill="F3E6E8"/>
          </w:tcPr>
          <w:p w:rsidR="009814E7" w:rsidRDefault="009814E7" w:rsidP="00574DA0">
            <w:pPr>
              <w:pStyle w:val="TableParagraph"/>
              <w:spacing w:before="0" w:line="180" w:lineRule="exact" w:after="0"/>
              <w:ind w:left="19"/>
              <w:jc w:val="center"/>
              <w:rPr>
                <w:b/>
              </w:rPr>
            </w:pPr>
            <w:r>
              <w:rPr>
                <w:b w:val="1"/>
                <w:color w:val="7F1423"/>
                <w:bCs w:val="1"/>
                <w:sz w:val="18"/>
                <w:szCs w:val="18"/>
              </w:rPr>
              <w:lastRenderedPageBreak/>
              <w:t>HAK</w:t>
            </w:r>
            <w:r>
              <w:rPr>
                <w:b w:val="1"/>
                <w:spacing w:val="-6"/>
                <w:color w:val="7F1423"/>
                <w:bCs w:val="1"/>
                <w:sz w:val="18"/>
                <w:szCs w:val="18"/>
              </w:rPr>
              <w:t xml:space="preserve"> </w:t>
            </w:r>
            <w:r>
              <w:rPr>
                <w:b w:val="1"/>
                <w:color w:val="7F1423"/>
                <w:bCs w:val="1"/>
                <w:sz w:val="18"/>
                <w:szCs w:val="18"/>
              </w:rPr>
              <w:t>SAHİBİ</w:t>
            </w:r>
            <w:r>
              <w:rPr>
                <w:b w:val="1"/>
                <w:spacing w:val="-1"/>
                <w:color w:val="7F1423"/>
                <w:bCs w:val="1"/>
                <w:sz w:val="18"/>
                <w:szCs w:val="18"/>
              </w:rPr>
              <w:t xml:space="preserve"> </w:t>
            </w:r>
            <w:r>
              <w:rPr>
                <w:b w:val="1"/>
                <w:spacing w:val="-2"/>
                <w:color w:val="7F1423"/>
                <w:bCs w:val="1"/>
                <w:sz w:val="18"/>
                <w:szCs w:val="18"/>
              </w:rPr>
              <w:t>PERSONELİN</w:t>
            </w:r>
          </w:p>
        </w:tc>
      </w:tr>
      <w:tr w:rsidR="009814E7" w:rsidTr="00574DA0">
        <w:trPr>
          <w:trHeight w:val="325"/>
        </w:trPr>
        <w:tc>
          <w:tcPr>
            <w:tcW w:w="1584" w:type="dxa"/>
            <w:gridSpan w:val="6"/>
            <w:shd w:val="clear" w:color="auto" w:fill="FAF5F6"/>
          </w:tcPr>
          <w:p w:rsidR="009814E7" w:rsidRDefault="009814E7" w:rsidP="00574DA0">
            <w:pPr>
              <w:pStyle w:val="TableParagraph"/>
              <w:spacing w:before="0" w:after="0" w:line="180" w:lineRule="exact"/>
              <w:ind w:left="110"/>
              <w:rPr>
                <w:b/>
                <w:sz w:val="20"/>
              </w:rPr>
            </w:pPr>
            <w:r>
              <w:rPr>
                <w:b/>
                <w:sz w:val="18"/>
                <w:color w:val="222222"/>
                <w:szCs w:val="18"/>
              </w:rPr>
              <w:t>Görev</w:t>
            </w:r>
            <w:r>
              <w:rPr>
                <w:b/>
                <w:spacing w:val="-6"/>
                <w:sz w:val="18"/>
                <w:color w:val="222222"/>
                <w:szCs w:val="18"/>
              </w:rPr>
              <w:t xml:space="preserve"> </w:t>
            </w:r>
            <w:r>
              <w:rPr>
                <w:b/>
                <w:spacing w:val="-2"/>
                <w:sz w:val="18"/>
                <w:color w:val="222222"/>
                <w:szCs w:val="18"/>
              </w:rPr>
              <w:t>Unvanı</w:t>
            </w:r>
          </w:p>
        </w:tc>
        <w:tc>
          <w:tcPr>
            <w:tcW w:w="151" w:type="dxa"/>
            <w:tcBorders>
              <w:right w:val="single" w:sz="12" w:space="0" w:color="C4C4C4"/>
            </w:tcBorders>
            <w:shd w:val="clear" w:color="auto" w:fill="FAF5F6"/>
          </w:tcPr>
          <w:p w:rsidR="009814E7" w:rsidRDefault="009814E7" w:rsidP="00574DA0">
            <w:pPr>
              <w:pStyle w:val="TableParagraph"/>
              <w:rPr>
                <w:sz w:val="20"/>
              </w:rPr>
              <w:spacing w:before="0" w:after="0" w:line="180" w:lineRule="exact"/>
            </w:pPr>
          </w:p>
        </w:tc>
        <w:tc>
          <w:tcPr>
            <w:tcW w:w="3530" w:type="dxa"/>
            <w:tcBorders>
              <w:top w:val="single" w:sz="18" w:space="0" w:color="C4C4C4"/>
              <w:left w:val="single" w:sz="12" w:space="0" w:color="C4C4C4"/>
              <w:bottom w:val="thinThickMediumGap" w:sz="3" w:space="0" w:color="C4C4C4"/>
              <w:right w:val="single" w:sz="6" w:space="0" w:color="C4C4C4"/>
            </w:tcBorders>
            <w:shd w:val="clear" w:color="auto" w:fill="FFFFFF"/>
          </w:tcPr>
          <w:p w:rsidR="009814E7" w:rsidRDefault="009814E7" w:rsidP="00574DA0">
            <w:pPr>
              <w:pStyle w:val="TableParagraph"/>
              <w:rPr>
                <w:sz w:val="20"/>
              </w:rPr>
              <w:spacing w:before="0" w:after="0" w:line="180" w:lineRule="exact"/>
            </w:pPr>
          </w:p>
        </w:tc>
        <w:tc>
          <w:tcPr>
            <w:tcW w:w="146" w:type="dxa"/>
            <w:tcBorders>
              <w:left w:val="single" w:sz="12" w:space="0" w:color="C4C4C4"/>
            </w:tcBorders>
            <w:shd w:val="clear" w:color="auto" w:fill="FAF5F6"/>
          </w:tcPr>
          <w:p w:rsidR="009814E7" w:rsidRDefault="009814E7" w:rsidP="00574DA0">
            <w:pPr>
              <w:pStyle w:val="TableParagraph"/>
              <w:rPr>
                <w:sz w:val="20"/>
              </w:rPr>
              <w:spacing w:before="0" w:after="0" w:line="180" w:lineRule="exact"/>
            </w:pPr>
          </w:p>
        </w:tc>
        <w:tc>
          <w:tcPr>
            <w:tcW w:w="2022" w:type="dxa"/>
            <w:shd w:val="clear" w:color="auto" w:fill="FAF5F6"/>
          </w:tcPr>
          <w:p w:rsidR="009814E7" w:rsidRDefault="009814E7" w:rsidP="00574DA0">
            <w:pPr>
              <w:pStyle w:val="TableParagraph"/>
              <w:spacing w:before="0" w:after="0" w:line="180" w:lineRule="exact"/>
              <w:ind w:left="144"/>
              <w:rPr>
                <w:b/>
                <w:sz w:val="20"/>
              </w:rPr>
            </w:pPr>
            <w:r>
              <w:rPr>
                <w:b/>
                <w:sz w:val="18"/>
                <w:color w:val="222222"/>
                <w:szCs w:val="18"/>
              </w:rPr>
              <w:t>KURUM</w:t>
            </w:r>
            <w:r>
              <w:rPr>
                <w:b/>
                <w:spacing w:val="-8"/>
                <w:sz w:val="18"/>
                <w:color w:val="222222"/>
                <w:szCs w:val="18"/>
              </w:rPr>
              <w:t xml:space="preserve"> </w:t>
            </w:r>
            <w:r>
              <w:rPr>
                <w:b/>
                <w:sz w:val="18"/>
                <w:color w:val="222222"/>
                <w:szCs w:val="18"/>
              </w:rPr>
              <w:t>SİCİL</w:t>
            </w:r>
            <w:r>
              <w:rPr>
                <w:b/>
                <w:spacing w:val="-4"/>
                <w:sz w:val="18"/>
                <w:color w:val="222222"/>
                <w:szCs w:val="18"/>
              </w:rPr>
              <w:t xml:space="preserve"> </w:t>
            </w:r>
            <w:r>
              <w:rPr>
                <w:b/>
                <w:spacing w:val="-5"/>
                <w:sz w:val="18"/>
                <w:color w:val="222222"/>
                <w:szCs w:val="18"/>
              </w:rPr>
              <w:t>NO</w:t>
            </w:r>
          </w:p>
        </w:tc>
        <w:tc>
          <w:tcPr>
            <w:tcW w:w="124" w:type="dxa"/>
            <w:tcBorders>
              <w:right w:val="single" w:sz="12" w:space="0" w:color="C4C4C4"/>
            </w:tcBorders>
            <w:shd w:val="clear" w:color="auto" w:fill="FAF5F6"/>
          </w:tcPr>
          <w:p w:rsidR="009814E7" w:rsidRDefault="009814E7" w:rsidP="00574DA0">
            <w:pPr>
              <w:pStyle w:val="TableParagraph"/>
              <w:rPr>
                <w:sz w:val="20"/>
              </w:rPr>
              <w:spacing w:before="0" w:after="0" w:line="180" w:lineRule="exact"/>
            </w:pPr>
          </w:p>
        </w:tc>
        <w:tc>
          <w:tcPr>
            <w:tcW w:w="2768" w:type="dxa"/>
            <w:gridSpan w:val="7"/>
            <w:tcBorders>
              <w:top w:val="single" w:sz="18" w:space="0" w:color="C4C4C4"/>
              <w:left w:val="single" w:sz="12" w:space="0" w:color="C4C4C4"/>
              <w:bottom w:val="thinThickMediumGap" w:sz="3" w:space="0" w:color="C4C4C4"/>
              <w:right w:val="single" w:sz="6" w:space="0" w:color="C4C4C4"/>
            </w:tcBorders>
            <w:shd w:val="clear" w:color="auto" w:fill="FFFFFF"/>
          </w:tcPr>
          <w:p w:rsidR="009814E7" w:rsidRDefault="009814E7" w:rsidP="00574DA0">
            <w:pPr>
              <w:pStyle w:val="TableParagraph"/>
              <w:rPr>
                <w:sz w:val="20"/>
              </w:rPr>
              <w:spacing w:before="0" w:after="0" w:line="180" w:lineRule="exact"/>
            </w:pPr>
          </w:p>
        </w:tc>
        <w:tc>
          <w:tcPr>
            <w:tcW w:w="164" w:type="dxa"/>
            <w:tcBorders>
              <w:left w:val="single" w:sz="12" w:space="0" w:color="C4C4C4"/>
            </w:tcBorders>
            <w:shd w:val="clear" w:color="auto" w:fill="FAF5F6"/>
          </w:tcPr>
          <w:p w:rsidR="009814E7" w:rsidRDefault="009814E7" w:rsidP="00574DA0">
            <w:pPr>
              <w:pStyle w:val="TableParagraph"/>
              <w:rPr>
                <w:sz w:val="20"/>
              </w:rPr>
              <w:spacing w:before="0" w:after="0" w:line="180" w:lineRule="exact"/>
            </w:pPr>
          </w:p>
        </w:tc>
      </w:tr>
      <w:tr w:rsidR="009814E7" w:rsidTr="00574DA0">
        <w:trPr>
          <w:trHeight w:val="270"/>
        </w:trPr>
        <w:tc>
          <w:tcPr>
            <w:tcW w:w="8138" w:type="dxa"/>
            <w:gridSpan w:val="13"/>
            <w:vMerge w:val="restart"/>
            <w:tcBorders>
              <w:top w:val="nil"/>
              <w:bottom w:val="single" w:sz="4" w:space="0" w:color="C4C4C4"/>
            </w:tcBorders>
            <w:shd w:val="clear" w:color="auto" w:fill="F3E6E8"/>
          </w:tcPr>
          <w:p w:rsidR="009814E7" w:rsidRDefault="009814E7" w:rsidP="00574DA0">
            <w:pPr>
              <w:pStyle w:val="TableParagraph"/>
              <w:spacing w:before="0" w:line="180" w:lineRule="exact" w:after="0"/>
              <w:ind w:left="12" w:right="3"/>
              <w:jc w:val="center"/>
              <w:rPr>
                <w:b/>
              </w:rPr>
            </w:pPr>
            <w:r>
              <w:rPr>
                <w:b w:val="1"/>
                <w:color w:val="7F1423"/>
                <w:bCs w:val="1"/>
                <w:sz w:val="18"/>
                <w:szCs w:val="18"/>
              </w:rPr>
              <w:t>ÇALIŞMA</w:t>
            </w:r>
            <w:r>
              <w:rPr>
                <w:b w:val="1"/>
                <w:spacing w:val="-3"/>
                <w:color w:val="7F1423"/>
                <w:bCs w:val="1"/>
                <w:sz w:val="18"/>
                <w:szCs w:val="18"/>
              </w:rPr>
              <w:t xml:space="preserve"> </w:t>
            </w:r>
            <w:r>
              <w:rPr>
                <w:b w:val="1"/>
                <w:spacing w:val="-2"/>
                <w:color w:val="7F1423"/>
                <w:bCs w:val="1"/>
                <w:sz w:val="18"/>
                <w:szCs w:val="18"/>
              </w:rPr>
              <w:t>DURUMU</w:t>
            </w:r>
          </w:p>
          <w:p w:rsidR="009814E7" w:rsidRDefault="009814E7" w:rsidP="00574DA0">
            <w:pPr>
              <w:pStyle w:val="TableParagraph"/>
              <w:spacing w:line="180" w:lineRule="exact" w:before="0" w:after="0"/>
              <w:ind w:left="12"/>
              <w:jc w:val="center"/>
              <w:rPr>
                <w:b/>
              </w:rPr>
            </w:pPr>
            <w:r>
              <w:rPr>
                <w:b w:val="1"/>
                <w:color w:val="7F1423"/>
                <w:bCs w:val="1"/>
                <w:sz w:val="18"/>
                <w:szCs w:val="18"/>
              </w:rPr>
              <w:t>(</w:t>
            </w:r>
            <w:r>
              <w:rPr>
                <w:color w:val="7F1423"/>
                <w:b w:val="1"/>
                <w:bCs w:val="1"/>
                <w:sz w:val="18"/>
                <w:szCs w:val="18"/>
              </w:rPr>
              <w:t>Çalışma</w:t>
            </w:r>
            <w:r>
              <w:rPr>
                <w:color w:val="7F1423"/>
                <w:spacing w:val="-3"/>
                <w:b w:val="1"/>
                <w:bCs w:val="1"/>
                <w:sz w:val="18"/>
                <w:szCs w:val="18"/>
              </w:rPr>
              <w:t xml:space="preserve"> </w:t>
            </w:r>
            <w:r>
              <w:rPr>
                <w:color w:val="7F1423"/>
                <w:b w:val="1"/>
                <w:bCs w:val="1"/>
                <w:sz w:val="18"/>
                <w:szCs w:val="18"/>
              </w:rPr>
              <w:t>durumunuza</w:t>
            </w:r>
            <w:r>
              <w:rPr>
                <w:color w:val="7F1423"/>
                <w:spacing w:val="-2"/>
                <w:b w:val="1"/>
                <w:bCs w:val="1"/>
                <w:sz w:val="18"/>
                <w:szCs w:val="18"/>
              </w:rPr>
              <w:t xml:space="preserve"> </w:t>
            </w:r>
            <w:r>
              <w:rPr>
                <w:color w:val="7F1423"/>
                <w:b w:val="1"/>
                <w:bCs w:val="1"/>
                <w:sz w:val="18"/>
                <w:szCs w:val="18"/>
              </w:rPr>
              <w:t>uygun</w:t>
            </w:r>
            <w:r>
              <w:rPr>
                <w:color w:val="7F1423"/>
                <w:spacing w:val="-9"/>
                <w:b w:val="1"/>
                <w:bCs w:val="1"/>
                <w:sz w:val="18"/>
                <w:szCs w:val="18"/>
              </w:rPr>
              <w:t xml:space="preserve"> </w:t>
            </w:r>
            <w:r>
              <w:rPr>
                <w:color w:val="7F1423"/>
                <w:b w:val="1"/>
                <w:bCs w:val="1"/>
                <w:sz w:val="18"/>
                <w:szCs w:val="18"/>
              </w:rPr>
              <w:t>olan</w:t>
            </w:r>
            <w:r>
              <w:rPr>
                <w:color w:val="7F1423"/>
                <w:spacing w:val="-5"/>
                <w:b w:val="1"/>
                <w:bCs w:val="1"/>
                <w:sz w:val="18"/>
                <w:szCs w:val="18"/>
              </w:rPr>
              <w:t xml:space="preserve"> </w:t>
            </w:r>
            <w:r>
              <w:rPr>
                <w:color w:val="7F1423"/>
                <w:b w:val="1"/>
                <w:bCs w:val="1"/>
                <w:sz w:val="18"/>
                <w:szCs w:val="18"/>
              </w:rPr>
              <w:t>kısma</w:t>
            </w:r>
            <w:r>
              <w:rPr>
                <w:color w:val="7F1423"/>
                <w:spacing w:val="-2"/>
                <w:b w:val="1"/>
                <w:bCs w:val="1"/>
                <w:sz w:val="18"/>
                <w:szCs w:val="18"/>
              </w:rPr>
              <w:t xml:space="preserve"> </w:t>
            </w:r>
            <w:r>
              <w:rPr>
                <w:color w:val="7F1423"/>
                <w:b w:val="1"/>
                <w:bCs w:val="1"/>
                <w:sz w:val="18"/>
                <w:szCs w:val="18"/>
              </w:rPr>
              <w:t>ait</w:t>
            </w:r>
            <w:r>
              <w:rPr>
                <w:color w:val="7F1423"/>
                <w:spacing w:val="-4"/>
                <w:b w:val="1"/>
                <w:bCs w:val="1"/>
                <w:sz w:val="18"/>
                <w:szCs w:val="18"/>
              </w:rPr>
              <w:t xml:space="preserve"> </w:t>
            </w:r>
            <w:r>
              <w:rPr>
                <w:color w:val="7F1423"/>
                <w:b w:val="1"/>
                <w:bCs w:val="1"/>
                <w:sz w:val="18"/>
                <w:szCs w:val="18"/>
              </w:rPr>
              <w:t>alanları</w:t>
            </w:r>
            <w:r>
              <w:rPr>
                <w:color w:val="7F1423"/>
                <w:spacing w:val="-8"/>
                <w:b w:val="1"/>
                <w:bCs w:val="1"/>
                <w:sz w:val="18"/>
                <w:szCs w:val="18"/>
              </w:rPr>
              <w:t xml:space="preserve"> </w:t>
            </w:r>
            <w:r>
              <w:rPr>
                <w:color w:val="7F1423"/>
                <w:spacing w:val="-2"/>
                <w:b w:val="1"/>
                <w:bCs w:val="1"/>
                <w:sz w:val="18"/>
                <w:szCs w:val="18"/>
              </w:rPr>
              <w:t>doldurunuz</w:t>
            </w:r>
            <w:r>
              <w:rPr>
                <w:b w:val="1"/>
                <w:spacing w:val="-2"/>
                <w:color w:val="7F1423"/>
                <w:bCs w:val="1"/>
                <w:sz w:val="18"/>
                <w:szCs w:val="18"/>
              </w:rPr>
              <w:t>)</w:t>
            </w:r>
          </w:p>
        </w:tc>
        <w:tc>
          <w:tcPr>
            <w:tcW w:w="2351" w:type="dxa"/>
            <w:gridSpan w:val="6"/>
            <w:tcBorders>
              <w:top w:val="nil"/>
            </w:tcBorders>
            <w:shd w:val="clear" w:color="auto" w:fill="F3E6E8"/>
          </w:tcPr>
          <w:p w:rsidR="009814E7" w:rsidRDefault="009814E7" w:rsidP="00574DA0">
            <w:pPr>
              <w:pStyle w:val="TableParagraph"/>
              <w:spacing w:line="180" w:lineRule="exact" w:before="0" w:after="0"/>
              <w:ind w:left="178"/>
              <w:rPr>
                <w:b/>
              </w:rPr>
            </w:pPr>
            <w:r>
              <w:rPr>
                <w:b w:val="1"/>
                <w:color w:val="7F1423"/>
                <w:bCs w:val="1"/>
                <w:sz w:val="18"/>
                <w:szCs w:val="18"/>
              </w:rPr>
              <w:t>KADRO</w:t>
            </w:r>
            <w:r>
              <w:rPr>
                <w:b w:val="1"/>
                <w:spacing w:val="-3"/>
                <w:color w:val="7F1423"/>
                <w:bCs w:val="1"/>
                <w:sz w:val="18"/>
                <w:szCs w:val="18"/>
              </w:rPr>
              <w:t xml:space="preserve"> </w:t>
            </w:r>
            <w:r>
              <w:rPr>
                <w:b w:val="1"/>
                <w:spacing w:val="-2"/>
                <w:color w:val="7F1423"/>
                <w:bCs w:val="1"/>
                <w:sz w:val="18"/>
                <w:szCs w:val="18"/>
              </w:rPr>
              <w:t>DERECESİ</w:t>
            </w:r>
          </w:p>
        </w:tc>
      </w:tr>
      <w:tr w:rsidR="009814E7" w:rsidTr="00574DA0">
        <w:trPr>
          <w:trHeight w:val="292"/>
        </w:trPr>
        <w:tc>
          <w:tcPr>
            <w:tcW w:w="8138" w:type="dxa"/>
            <w:gridSpan w:val="13"/>
            <w:vMerge/>
            <w:tcBorders>
              <w:top w:val="nil"/>
              <w:bottom w:val="single" w:sz="4" w:space="0" w:color="C4C4C4"/>
            </w:tcBorders>
          </w:tcPr>
          <w:p w:rsidR="009814E7" w:rsidRDefault="009814E7" w:rsidP="00574DA0">
            <w:pPr>
              <w:rPr>
                <w:sz w:val="2"/>
                <w:szCs w:val="2"/>
              </w:rPr>
              <w:spacing w:before="0" w:after="0" w:line="180" w:lineRule="exact"/>
            </w:pPr>
          </w:p>
        </w:tc>
        <w:tc>
          <w:tcPr>
            <w:tcW w:w="1133" w:type="dxa"/>
            <w:gridSpan w:val="3"/>
            <w:tcBorders>
              <w:bottom w:val="single" w:sz="4" w:space="0" w:color="C4C4C4"/>
            </w:tcBorders>
          </w:tcPr>
          <w:p w:rsidR="009814E7" w:rsidRDefault="009814E7" w:rsidP="00574DA0">
            <w:pPr>
              <w:pStyle w:val="TableParagraph"/>
              <w:spacing w:before="0" w:after="0" w:line="180" w:lineRule="exact"/>
              <w:ind w:left="173"/>
              <w:rPr>
                <w:b/>
                <w:sz w:val="20"/>
              </w:rPr>
            </w:pPr>
            <w:r>
              <w:rPr>
                <w:b/>
                <w:noProof/>
                <w:sz w:val="20"/>
                <w:lang w:eastAsia="tr-TR"/>
              </w:rPr>
              <mc:AlternateContent>
                <mc:Choice Requires="wpg">
                  <w:drawing>
                    <wp:anchor distT="0" distB="0" distL="0" distR="0" simplePos="0" relativeHeight="251668480" behindDoc="1" locked="0" layoutInCell="1" allowOverlap="1" wp14:anchorId="64B79F5C" wp14:editId="73697C36">
                      <wp:simplePos x="0" y="0"/>
                      <wp:positionH relativeFrom="column">
                        <wp:posOffset>3047</wp:posOffset>
                      </wp:positionH>
                      <wp:positionV relativeFrom="paragraph">
                        <wp:posOffset>478357</wp:posOffset>
                      </wp:positionV>
                      <wp:extent cx="1443787" cy="878395"/>
                      <wp:effectExtent l="0" t="0" r="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43787" cy="878395"/>
                                <a:chOff x="0" y="0"/>
                                <a:chExt cx="1488440" cy="975994"/>
                              </a:xfrm>
                            </wpg:grpSpPr>
                            <wps:wsp>
                              <wps:cNvPr id="108" name="Graphic 108"/>
                              <wps:cNvSpPr/>
                              <wps:spPr>
                                <a:xfrm>
                                  <a:off x="0" y="0"/>
                                  <a:ext cx="713740" cy="320040"/>
                                </a:xfrm>
                                <a:custGeom>
                                  <a:avLst/>
                                  <a:gdLst/>
                                  <a:ahLst/>
                                  <a:cxnLst/>
                                  <a:rect l="l" t="t" r="r" b="b"/>
                                  <a:pathLst>
                                    <a:path w="713740" h="320040">
                                      <a:moveTo>
                                        <a:pt x="713536" y="0"/>
                                      </a:moveTo>
                                      <a:lnTo>
                                        <a:pt x="0" y="0"/>
                                      </a:lnTo>
                                      <a:lnTo>
                                        <a:pt x="0" y="320039"/>
                                      </a:lnTo>
                                      <a:lnTo>
                                        <a:pt x="713536" y="320039"/>
                                      </a:lnTo>
                                      <a:lnTo>
                                        <a:pt x="713536" y="0"/>
                                      </a:lnTo>
                                      <a:close/>
                                    </a:path>
                                  </a:pathLst>
                                </a:custGeom>
                                <a:solidFill>
                                  <a:srgbClr val="D0CECE"/>
                                </a:solidFill>
                              </wps:spPr>
                              <wps:bodyPr wrap="square" lIns="0" tIns="0" rIns="0" bIns="0" rtlCol="0">
                                <a:prstTxWarp prst="textNoShape">
                                  <a:avLst/>
                                </a:prstTxWarp>
                                <a:noAutofit/>
                              </wps:bodyPr>
                            </wps:wsp>
                            <wps:wsp>
                              <wps:cNvPr id="109" name="Graphic 109"/>
                              <wps:cNvSpPr/>
                              <wps:spPr>
                                <a:xfrm>
                                  <a:off x="82205" y="67912"/>
                                  <a:ext cx="545465" cy="181610"/>
                                </a:xfrm>
                                <a:custGeom>
                                  <a:avLst/>
                                  <a:gdLst/>
                                  <a:ahLst/>
                                  <a:cxnLst/>
                                  <a:rect l="l" t="t" r="r" b="b"/>
                                  <a:pathLst>
                                    <a:path w="545465" h="181610">
                                      <a:moveTo>
                                        <a:pt x="545345" y="0"/>
                                      </a:moveTo>
                                      <a:lnTo>
                                        <a:pt x="0" y="0"/>
                                      </a:lnTo>
                                      <a:lnTo>
                                        <a:pt x="0" y="181084"/>
                                      </a:lnTo>
                                      <a:lnTo>
                                        <a:pt x="545346" y="181085"/>
                                      </a:lnTo>
                                      <a:lnTo>
                                        <a:pt x="545345" y="0"/>
                                      </a:lnTo>
                                      <a:close/>
                                    </a:path>
                                  </a:pathLst>
                                </a:custGeom>
                                <a:solidFill>
                                  <a:srgbClr val="FFFFFF"/>
                                </a:solidFill>
                              </wps:spPr>
                              <wps:bodyPr wrap="square" lIns="0" tIns="0" rIns="0" bIns="0" rtlCol="0">
                                <a:prstTxWarp prst="textNoShape">
                                  <a:avLst/>
                                </a:prstTxWarp>
                                <a:noAutofit/>
                              </wps:bodyPr>
                            </wps:wsp>
                            <wps:wsp>
                              <wps:cNvPr id="110" name="Graphic 110"/>
                              <wps:cNvSpPr/>
                              <wps:spPr>
                                <a:xfrm>
                                  <a:off x="719708" y="0"/>
                                  <a:ext cx="768985" cy="320040"/>
                                </a:xfrm>
                                <a:custGeom>
                                  <a:avLst/>
                                  <a:gdLst/>
                                  <a:ahLst/>
                                  <a:cxnLst/>
                                  <a:rect l="l" t="t" r="r" b="b"/>
                                  <a:pathLst>
                                    <a:path w="768985" h="320040">
                                      <a:moveTo>
                                        <a:pt x="768400" y="0"/>
                                      </a:moveTo>
                                      <a:lnTo>
                                        <a:pt x="0" y="0"/>
                                      </a:lnTo>
                                      <a:lnTo>
                                        <a:pt x="0" y="320039"/>
                                      </a:lnTo>
                                      <a:lnTo>
                                        <a:pt x="768400" y="320039"/>
                                      </a:lnTo>
                                      <a:lnTo>
                                        <a:pt x="768400" y="0"/>
                                      </a:lnTo>
                                      <a:close/>
                                    </a:path>
                                  </a:pathLst>
                                </a:custGeom>
                                <a:solidFill>
                                  <a:srgbClr val="D0CECE"/>
                                </a:solidFill>
                              </wps:spPr>
                              <wps:bodyPr wrap="square" lIns="0" tIns="0" rIns="0" bIns="0" rtlCol="0">
                                <a:prstTxWarp prst="textNoShape">
                                  <a:avLst/>
                                </a:prstTxWarp>
                                <a:noAutofit/>
                              </wps:bodyPr>
                            </wps:wsp>
                            <wps:wsp>
                              <wps:cNvPr id="111" name="Graphic 111"/>
                              <wps:cNvSpPr/>
                              <wps:spPr>
                                <a:xfrm>
                                  <a:off x="801607" y="67912"/>
                                  <a:ext cx="600075" cy="181610"/>
                                </a:xfrm>
                                <a:custGeom>
                                  <a:avLst/>
                                  <a:gdLst/>
                                  <a:ahLst/>
                                  <a:cxnLst/>
                                  <a:rect l="l" t="t" r="r" b="b"/>
                                  <a:pathLst>
                                    <a:path w="600075" h="181610">
                                      <a:moveTo>
                                        <a:pt x="600026" y="0"/>
                                      </a:moveTo>
                                      <a:lnTo>
                                        <a:pt x="0" y="0"/>
                                      </a:lnTo>
                                      <a:lnTo>
                                        <a:pt x="0" y="181084"/>
                                      </a:lnTo>
                                      <a:lnTo>
                                        <a:pt x="600026" y="181085"/>
                                      </a:lnTo>
                                      <a:lnTo>
                                        <a:pt x="600026" y="0"/>
                                      </a:lnTo>
                                      <a:close/>
                                    </a:path>
                                  </a:pathLst>
                                </a:custGeom>
                                <a:solidFill>
                                  <a:srgbClr val="FFFFFF"/>
                                </a:solidFill>
                              </wps:spPr>
                              <wps:bodyPr wrap="square" lIns="0" tIns="0" rIns="0" bIns="0" rtlCol="0">
                                <a:prstTxWarp prst="textNoShape">
                                  <a:avLst/>
                                </a:prstTxWarp>
                                <a:noAutofit/>
                              </wps:bodyPr>
                            </wps:wsp>
                            <wps:wsp>
                              <wps:cNvPr id="112" name="Graphic 112"/>
                              <wps:cNvSpPr/>
                              <wps:spPr>
                                <a:xfrm>
                                  <a:off x="0" y="326212"/>
                                  <a:ext cx="713740" cy="320675"/>
                                </a:xfrm>
                                <a:custGeom>
                                  <a:avLst/>
                                  <a:gdLst/>
                                  <a:ahLst/>
                                  <a:cxnLst/>
                                  <a:rect l="l" t="t" r="r" b="b"/>
                                  <a:pathLst>
                                    <a:path w="713740" h="320675">
                                      <a:moveTo>
                                        <a:pt x="713536" y="0"/>
                                      </a:moveTo>
                                      <a:lnTo>
                                        <a:pt x="0" y="0"/>
                                      </a:lnTo>
                                      <a:lnTo>
                                        <a:pt x="0" y="320344"/>
                                      </a:lnTo>
                                      <a:lnTo>
                                        <a:pt x="713536" y="320344"/>
                                      </a:lnTo>
                                      <a:lnTo>
                                        <a:pt x="713536" y="0"/>
                                      </a:lnTo>
                                      <a:close/>
                                    </a:path>
                                  </a:pathLst>
                                </a:custGeom>
                                <a:solidFill>
                                  <a:srgbClr val="D0CECE"/>
                                </a:solidFill>
                              </wps:spPr>
                              <wps:bodyPr wrap="square" lIns="0" tIns="0" rIns="0" bIns="0" rtlCol="0">
                                <a:prstTxWarp prst="textNoShape">
                                  <a:avLst/>
                                </a:prstTxWarp>
                                <a:noAutofit/>
                              </wps:bodyPr>
                            </wps:wsp>
                            <wps:wsp>
                              <wps:cNvPr id="113" name="Graphic 113"/>
                              <wps:cNvSpPr/>
                              <wps:spPr>
                                <a:xfrm>
                                  <a:off x="82205" y="396893"/>
                                  <a:ext cx="545465" cy="181610"/>
                                </a:xfrm>
                                <a:custGeom>
                                  <a:avLst/>
                                  <a:gdLst/>
                                  <a:ahLst/>
                                  <a:cxnLst/>
                                  <a:rect l="l" t="t" r="r" b="b"/>
                                  <a:pathLst>
                                    <a:path w="545465" h="181610">
                                      <a:moveTo>
                                        <a:pt x="545345" y="0"/>
                                      </a:moveTo>
                                      <a:lnTo>
                                        <a:pt x="0" y="0"/>
                                      </a:lnTo>
                                      <a:lnTo>
                                        <a:pt x="0" y="181614"/>
                                      </a:lnTo>
                                      <a:lnTo>
                                        <a:pt x="545346" y="181614"/>
                                      </a:lnTo>
                                      <a:lnTo>
                                        <a:pt x="545345" y="0"/>
                                      </a:lnTo>
                                      <a:close/>
                                    </a:path>
                                  </a:pathLst>
                                </a:custGeom>
                                <a:solidFill>
                                  <a:srgbClr val="FFFFFF"/>
                                </a:solidFill>
                              </wps:spPr>
                              <wps:bodyPr wrap="square" lIns="0" tIns="0" rIns="0" bIns="0" rtlCol="0">
                                <a:prstTxWarp prst="textNoShape">
                                  <a:avLst/>
                                </a:prstTxWarp>
                                <a:noAutofit/>
                              </wps:bodyPr>
                            </wps:wsp>
                            <wps:wsp>
                              <wps:cNvPr id="114" name="Graphic 114"/>
                              <wps:cNvSpPr/>
                              <wps:spPr>
                                <a:xfrm>
                                  <a:off x="719708" y="326212"/>
                                  <a:ext cx="768985" cy="320675"/>
                                </a:xfrm>
                                <a:custGeom>
                                  <a:avLst/>
                                  <a:gdLst/>
                                  <a:ahLst/>
                                  <a:cxnLst/>
                                  <a:rect l="l" t="t" r="r" b="b"/>
                                  <a:pathLst>
                                    <a:path w="768985" h="320675">
                                      <a:moveTo>
                                        <a:pt x="768400" y="0"/>
                                      </a:moveTo>
                                      <a:lnTo>
                                        <a:pt x="0" y="0"/>
                                      </a:lnTo>
                                      <a:lnTo>
                                        <a:pt x="0" y="320344"/>
                                      </a:lnTo>
                                      <a:lnTo>
                                        <a:pt x="768400" y="320344"/>
                                      </a:lnTo>
                                      <a:lnTo>
                                        <a:pt x="768400" y="0"/>
                                      </a:lnTo>
                                      <a:close/>
                                    </a:path>
                                  </a:pathLst>
                                </a:custGeom>
                                <a:solidFill>
                                  <a:srgbClr val="D0CECE"/>
                                </a:solidFill>
                              </wps:spPr>
                              <wps:bodyPr wrap="square" lIns="0" tIns="0" rIns="0" bIns="0" rtlCol="0">
                                <a:prstTxWarp prst="textNoShape">
                                  <a:avLst/>
                                </a:prstTxWarp>
                                <a:noAutofit/>
                              </wps:bodyPr>
                            </wps:wsp>
                            <wps:wsp>
                              <wps:cNvPr id="115" name="Graphic 115"/>
                              <wps:cNvSpPr/>
                              <wps:spPr>
                                <a:xfrm>
                                  <a:off x="801607" y="396893"/>
                                  <a:ext cx="600075" cy="181610"/>
                                </a:xfrm>
                                <a:custGeom>
                                  <a:avLst/>
                                  <a:gdLst/>
                                  <a:ahLst/>
                                  <a:cxnLst/>
                                  <a:rect l="l" t="t" r="r" b="b"/>
                                  <a:pathLst>
                                    <a:path w="600075" h="181610">
                                      <a:moveTo>
                                        <a:pt x="600026" y="0"/>
                                      </a:moveTo>
                                      <a:lnTo>
                                        <a:pt x="0" y="0"/>
                                      </a:lnTo>
                                      <a:lnTo>
                                        <a:pt x="0" y="181614"/>
                                      </a:lnTo>
                                      <a:lnTo>
                                        <a:pt x="600026" y="181614"/>
                                      </a:lnTo>
                                      <a:lnTo>
                                        <a:pt x="600026" y="0"/>
                                      </a:lnTo>
                                      <a:close/>
                                    </a:path>
                                  </a:pathLst>
                                </a:custGeom>
                                <a:solidFill>
                                  <a:srgbClr val="FFFFFF"/>
                                </a:solidFill>
                              </wps:spPr>
                              <wps:bodyPr wrap="square" lIns="0" tIns="0" rIns="0" bIns="0" rtlCol="0">
                                <a:prstTxWarp prst="textNoShape">
                                  <a:avLst/>
                                </a:prstTxWarp>
                                <a:noAutofit/>
                              </wps:bodyPr>
                            </wps:wsp>
                            <wps:wsp>
                              <wps:cNvPr id="116" name="Graphic 116"/>
                              <wps:cNvSpPr/>
                              <wps:spPr>
                                <a:xfrm>
                                  <a:off x="0" y="655701"/>
                                  <a:ext cx="713740" cy="320040"/>
                                </a:xfrm>
                                <a:custGeom>
                                  <a:avLst/>
                                  <a:gdLst/>
                                  <a:ahLst/>
                                  <a:cxnLst/>
                                  <a:rect l="l" t="t" r="r" b="b"/>
                                  <a:pathLst>
                                    <a:path w="713740" h="320040">
                                      <a:moveTo>
                                        <a:pt x="713536" y="0"/>
                                      </a:moveTo>
                                      <a:lnTo>
                                        <a:pt x="0" y="0"/>
                                      </a:lnTo>
                                      <a:lnTo>
                                        <a:pt x="0" y="320039"/>
                                      </a:lnTo>
                                      <a:lnTo>
                                        <a:pt x="713536" y="320039"/>
                                      </a:lnTo>
                                      <a:lnTo>
                                        <a:pt x="713536" y="0"/>
                                      </a:lnTo>
                                      <a:close/>
                                    </a:path>
                                  </a:pathLst>
                                </a:custGeom>
                                <a:solidFill>
                                  <a:srgbClr val="D0CECE"/>
                                </a:solidFill>
                              </wps:spPr>
                              <wps:bodyPr wrap="square" lIns="0" tIns="0" rIns="0" bIns="0" rtlCol="0">
                                <a:prstTxWarp prst="textNoShape">
                                  <a:avLst/>
                                </a:prstTxWarp>
                                <a:noAutofit/>
                              </wps:bodyPr>
                            </wps:wsp>
                            <wps:wsp>
                              <wps:cNvPr id="117" name="Graphic 117"/>
                              <wps:cNvSpPr/>
                              <wps:spPr>
                                <a:xfrm>
                                  <a:off x="82205" y="723232"/>
                                  <a:ext cx="545465" cy="181610"/>
                                </a:xfrm>
                                <a:custGeom>
                                  <a:avLst/>
                                  <a:gdLst/>
                                  <a:ahLst/>
                                  <a:cxnLst/>
                                  <a:rect l="l" t="t" r="r" b="b"/>
                                  <a:pathLst>
                                    <a:path w="545465" h="181610">
                                      <a:moveTo>
                                        <a:pt x="545345" y="0"/>
                                      </a:moveTo>
                                      <a:lnTo>
                                        <a:pt x="0" y="0"/>
                                      </a:lnTo>
                                      <a:lnTo>
                                        <a:pt x="0" y="181084"/>
                                      </a:lnTo>
                                      <a:lnTo>
                                        <a:pt x="545346" y="181084"/>
                                      </a:lnTo>
                                      <a:lnTo>
                                        <a:pt x="545345" y="0"/>
                                      </a:lnTo>
                                      <a:close/>
                                    </a:path>
                                  </a:pathLst>
                                </a:custGeom>
                                <a:solidFill>
                                  <a:srgbClr val="FFFFFF"/>
                                </a:solidFill>
                              </wps:spPr>
                              <wps:bodyPr wrap="square" lIns="0" tIns="0" rIns="0" bIns="0" rtlCol="0">
                                <a:prstTxWarp prst="textNoShape">
                                  <a:avLst/>
                                </a:prstTxWarp>
                                <a:noAutofit/>
                              </wps:bodyPr>
                            </wps:wsp>
                            <wps:wsp>
                              <wps:cNvPr id="118" name="Graphic 118"/>
                              <wps:cNvSpPr/>
                              <wps:spPr>
                                <a:xfrm>
                                  <a:off x="719708" y="655701"/>
                                  <a:ext cx="768985" cy="320040"/>
                                </a:xfrm>
                                <a:custGeom>
                                  <a:avLst/>
                                  <a:gdLst/>
                                  <a:ahLst/>
                                  <a:cxnLst/>
                                  <a:rect l="l" t="t" r="r" b="b"/>
                                  <a:pathLst>
                                    <a:path w="768985" h="320040">
                                      <a:moveTo>
                                        <a:pt x="768400" y="0"/>
                                      </a:moveTo>
                                      <a:lnTo>
                                        <a:pt x="0" y="0"/>
                                      </a:lnTo>
                                      <a:lnTo>
                                        <a:pt x="0" y="320039"/>
                                      </a:lnTo>
                                      <a:lnTo>
                                        <a:pt x="768400" y="320039"/>
                                      </a:lnTo>
                                      <a:lnTo>
                                        <a:pt x="768400" y="0"/>
                                      </a:lnTo>
                                      <a:close/>
                                    </a:path>
                                  </a:pathLst>
                                </a:custGeom>
                                <a:solidFill>
                                  <a:srgbClr val="D0CECE"/>
                                </a:solidFill>
                              </wps:spPr>
                              <wps:bodyPr wrap="square" lIns="0" tIns="0" rIns="0" bIns="0" rtlCol="0">
                                <a:prstTxWarp prst="textNoShape">
                                  <a:avLst/>
                                </a:prstTxWarp>
                                <a:noAutofit/>
                              </wps:bodyPr>
                            </wps:wsp>
                            <wps:wsp>
                              <wps:cNvPr id="119" name="Graphic 119"/>
                              <wps:cNvSpPr/>
                              <wps:spPr>
                                <a:xfrm>
                                  <a:off x="801607" y="723232"/>
                                  <a:ext cx="600075" cy="181610"/>
                                </a:xfrm>
                                <a:custGeom>
                                  <a:avLst/>
                                  <a:gdLst/>
                                  <a:ahLst/>
                                  <a:cxnLst/>
                                  <a:rect l="l" t="t" r="r" b="b"/>
                                  <a:pathLst>
                                    <a:path w="600075" h="181610">
                                      <a:moveTo>
                                        <a:pt x="600026" y="0"/>
                                      </a:moveTo>
                                      <a:lnTo>
                                        <a:pt x="0" y="0"/>
                                      </a:lnTo>
                                      <a:lnTo>
                                        <a:pt x="0" y="181084"/>
                                      </a:lnTo>
                                      <a:lnTo>
                                        <a:pt x="600026" y="181085"/>
                                      </a:lnTo>
                                      <a:lnTo>
                                        <a:pt x="600026"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DA1D260" id="Group 107" o:spid="_x0000_s1026" style="position:absolute;margin-left:.25pt;margin-top:37.65pt;width:113.684pt;height:69.165pt;z-index:-251648000;mso-wrap-distance-left:0;mso-wrap-distance-right:0" coordsize="14884,9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">
                      <v:shape id="Graphic 108" o:spid="_x0000_s1027" style="position:absolute;width:7137;height:3200;visibility:visible;mso-wrap-style:square;v-text-anchor:top" coordsize="713740,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" path="m713536,l,,,320039r713536,l713536,xe" fillcolor="#d0cece" stroked="f">
                        <v:path arrowok="t"/>
                      </v:shape>
                      <v:shape id="Graphic 109" o:spid="_x0000_s1028" style="position:absolute;left:822;top:679;width:5454;height:1816;visibility:visible;mso-wrap-style:square;v-text-anchor:top" coordsize="54546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" path="m545345,l,,,181084r545346,1l545345,xe" stroked="f">
                        <v:path arrowok="t"/>
                      </v:shape>
                      <v:shape id="Graphic 110" o:spid="_x0000_s1029" style="position:absolute;left:7197;width:7689;height:3200;visibility:visible;mso-wrap-style:square;v-text-anchor:top" coordsize="768985,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" path="m768400,l,,,320039r768400,l768400,xe" fillcolor="#d0cece" stroked="f">
                        <v:path arrowok="t"/>
                      </v:shape>
                      <v:shape id="Graphic 111" o:spid="_x0000_s1030" style="position:absolute;left:8016;top:679;width:6000;height:1816;visibility:visible;mso-wrap-style:square;v-text-anchor:top" coordsize="60007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" path="m600026,l,,,181084r600026,1l600026,xe" stroked="f">
                        <v:path arrowok="t"/>
                      </v:shape>
                      <v:shape id="Graphic 112" o:spid="_x0000_s1031" style="position:absolute;top:3262;width:7137;height:3206;visibility:visible;mso-wrap-style:square;v-text-anchor:top" coordsize="713740,32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" path="m713536,l,,,320344r713536,l713536,xe" fillcolor="#d0cece" stroked="f">
                        <v:path arrowok="t"/>
                      </v:shape>
                      <v:shape id="Graphic 113" o:spid="_x0000_s1032" style="position:absolute;left:822;top:3968;width:5454;height:1817;visibility:visible;mso-wrap-style:square;v-text-anchor:top" coordsize="54546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" path="m545345,l,,,181614r545346,l545345,xe" stroked="f">
                        <v:path arrowok="t"/>
                      </v:shape>
                      <v:shape id="Graphic 114" o:spid="_x0000_s1033" style="position:absolute;left:7197;top:3262;width:7689;height:3206;visibility:visible;mso-wrap-style:square;v-text-anchor:top" coordsize="768985,32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" path="m768400,l,,,320344r768400,l768400,xe" fillcolor="#d0cece" stroked="f">
                        <v:path arrowok="t"/>
                      </v:shape>
                      <v:shape id="Graphic 115" o:spid="_x0000_s1034" style="position:absolute;left:8016;top:3968;width:6000;height:1817;visibility:visible;mso-wrap-style:square;v-text-anchor:top" coordsize="60007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" path="m600026,l,,,181614r600026,l600026,xe" stroked="f">
                        <v:path arrowok="t"/>
                      </v:shape>
                      <v:shape id="Graphic 116" o:spid="_x0000_s1035" style="position:absolute;top:6557;width:7137;height:3200;visibility:visible;mso-wrap-style:square;v-text-anchor:top" coordsize="713740,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" path="m713536,l,,,320039r713536,l713536,xe" fillcolor="#d0cece" stroked="f">
                        <v:path arrowok="t"/>
                      </v:shape>
                      <v:shape id="Graphic 117" o:spid="_x0000_s1036" style="position:absolute;left:822;top:7232;width:5454;height:1816;visibility:visible;mso-wrap-style:square;v-text-anchor:top" coordsize="54546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" path="m545345,l,,,181084r545346,l545345,xe" stroked="f">
                        <v:path arrowok="t"/>
                      </v:shape>
                      <v:shape id="Graphic 118" o:spid="_x0000_s1037" style="position:absolute;left:7197;top:6557;width:7689;height:3200;visibility:visible;mso-wrap-style:square;v-text-anchor:top" coordsize="768985,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" path="m768400,l,,,320039r768400,l768400,xe" fillcolor="#d0cece" stroked="f">
                        <v:path arrowok="t"/>
                      </v:shape>
                      <v:shape id="Graphic 119" o:spid="_x0000_s1038" style="position:absolute;left:8016;top:7232;width:6000;height:1816;visibility:visible;mso-wrap-style:square;v-text-anchor:top" coordsize="60007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" path="m600026,l,,,181084r600026,1l600026,xe" stroked="f">
                        <v:path arrowok="t"/>
                      </v:shape>
                    </v:group>
                  </w:pict>
                </mc:Fallback>
              </mc:AlternateContent>
            </w:r>
            <w:r>
              <w:rPr>
                <w:b/>
                <w:spacing w:val="-2"/>
                <w:sz w:val="18"/>
                <w:szCs w:val="18"/>
              </w:rPr>
              <w:t>Rakamla</w:t>
            </w:r>
          </w:p>
        </w:tc>
        <w:tc>
          <w:tcPr>
            <w:tcW w:w="1218" w:type="dxa"/>
            <w:gridSpan w:val="3"/>
            <w:tcBorders>
              <w:bottom w:val="single" w:sz="4" w:space="0" w:color="C4C4C4"/>
            </w:tcBorders>
          </w:tcPr>
          <w:p w:rsidR="009814E7" w:rsidRDefault="009814E7" w:rsidP="00574DA0">
            <w:pPr>
              <w:pStyle w:val="TableParagraph"/>
              <w:spacing w:before="0" w:after="0" w:line="180" w:lineRule="exact"/>
              <w:ind w:left="289"/>
              <w:rPr>
                <w:b/>
                <w:sz w:val="20"/>
              </w:rPr>
            </w:pPr>
            <w:r>
              <w:rPr>
                <w:b/>
                <w:spacing w:val="-2"/>
                <w:sz w:val="18"/>
                <w:szCs w:val="18"/>
              </w:rPr>
              <w:t>Yazıyla</w:t>
            </w:r>
          </w:p>
        </w:tc>
      </w:tr>
      <w:tr w:rsidR="009814E7" w:rsidTr="00574DA0">
        <w:trPr>
          <w:trHeight w:val="436"/>
        </w:trPr>
        <w:tc>
          <w:tcPr>
            <w:tcW w:w="403" w:type="dxa"/>
            <w:vMerge w:val="restart"/>
            <w:textDirection w:val="btLr"/>
          </w:tcPr>
          <w:p w:rsidR="009814E7" w:rsidRDefault="009814E7" w:rsidP="00574DA0">
            <w:pPr>
              <w:pStyle w:val="TableParagraph"/>
              <w:spacing w:before="0" w:after="0" w:line="180" w:lineRule="exact"/>
              <w:ind w:left="303"/>
              <w:rPr>
                <w:b/>
                <w:sz w:val="16"/>
              </w:rPr>
            </w:pPr>
            <w:r>
              <w:rPr>
                <w:b/>
                <w:color w:val="FF0000"/>
                <w:sz w:val="16"/>
                <w:szCs w:val="18"/>
              </w:rPr>
              <w:t>KANUN</w:t>
            </w:r>
            <w:r>
              <w:rPr>
                <w:b/>
                <w:color w:val="FF0000"/>
                <w:spacing w:val="-7"/>
                <w:sz w:val="16"/>
                <w:szCs w:val="18"/>
              </w:rPr>
              <w:t xml:space="preserve"> </w:t>
            </w:r>
            <w:r>
              <w:rPr>
                <w:b/>
                <w:color w:val="FF0000"/>
                <w:spacing w:val="-5"/>
                <w:sz w:val="16"/>
                <w:szCs w:val="18"/>
              </w:rPr>
              <w:t>NO</w:t>
            </w:r>
          </w:p>
        </w:tc>
        <w:tc>
          <w:tcPr>
            <w:tcW w:w="127" w:type="dxa"/>
            <w:tcBorders>
              <w:right w:val="single" w:sz="12" w:space="0" w:color="C4C4C4"/>
            </w:tcBorders>
            <w:shd w:val="clear" w:color="auto" w:fill="FAF5F6"/>
          </w:tcPr>
          <w:p w:rsidR="009814E7" w:rsidRDefault="009814E7" w:rsidP="00574DA0">
            <w:pPr>
              <w:pStyle w:val="TableParagraph"/>
              <w:rPr>
                <w:sz w:val="20"/>
              </w:rPr>
              <w:spacing w:before="0" w:after="0" w:line="180" w:lineRule="exact"/>
            </w:pPr>
          </w:p>
        </w:tc>
        <w:tc>
          <w:tcPr>
            <w:tcW w:w="614" w:type="dxa"/>
            <w:tcBorders>
              <w:top w:val="single" w:sz="4" w:space="0" w:color="C4C4C4"/>
              <w:left w:val="single" w:sz="12" w:space="0" w:color="C4C4C4"/>
              <w:bottom w:val="single" w:sz="4" w:space="0" w:color="C4C4C4"/>
              <w:right w:val="single" w:sz="12" w:space="0" w:color="C4C4C4"/>
            </w:tcBorders>
            <w:shd w:val="clear" w:color="auto" w:fill="FFFFFF"/>
          </w:tcPr>
          <w:p w:rsidR="009814E7" w:rsidRDefault="009814E7" w:rsidP="00574DA0">
            <w:pPr>
              <w:pStyle w:val="TableParagraph"/>
              <w:rPr>
                <w:sz w:val="20"/>
              </w:rPr>
              <w:spacing w:before="0" w:after="0" w:line="180" w:lineRule="exact"/>
            </w:pPr>
          </w:p>
        </w:tc>
        <w:tc>
          <w:tcPr>
            <w:tcW w:w="123" w:type="dxa"/>
            <w:tcBorders>
              <w:left w:val="single" w:sz="12" w:space="0" w:color="C4C4C4"/>
            </w:tcBorders>
            <w:shd w:val="clear" w:color="auto" w:fill="FAF5F6"/>
          </w:tcPr>
          <w:p w:rsidR="009814E7" w:rsidRDefault="009814E7" w:rsidP="00574DA0">
            <w:pPr>
              <w:pStyle w:val="TableParagraph"/>
              <w:rPr>
                <w:sz w:val="20"/>
              </w:rPr>
              <w:spacing w:before="0" w:after="0" w:line="180" w:lineRule="exact"/>
            </w:pPr>
          </w:p>
        </w:tc>
        <w:tc>
          <w:tcPr>
            <w:tcW w:w="6871" w:type="dxa"/>
            <w:gridSpan w:val="9"/>
          </w:tcPr>
          <w:p w:rsidR="009814E7" w:rsidRDefault="009814E7" w:rsidP="00574DA0">
            <w:pPr>
              <w:pStyle w:val="TableParagraph"/>
              <w:spacing w:before="0" w:after="0" w:line="180" w:lineRule="exact"/>
              <w:ind w:left="110"/>
            </w:pPr>
            <w:r>
              <w:rPr>
                <w:sz w:val="18"/>
                <w:szCs w:val="18"/>
              </w:rPr>
              <w:t>sayılı</w:t>
            </w:r>
            <w:r>
              <w:rPr>
                <w:spacing w:val="-9"/>
                <w:sz w:val="18"/>
                <w:szCs w:val="18"/>
              </w:rPr>
              <w:t xml:space="preserve"> </w:t>
            </w:r>
            <w:r>
              <w:rPr>
                <w:sz w:val="18"/>
                <w:szCs w:val="18"/>
              </w:rPr>
              <w:t>Kanuna</w:t>
            </w:r>
            <w:r>
              <w:rPr>
                <w:spacing w:val="-1"/>
                <w:sz w:val="18"/>
                <w:szCs w:val="18"/>
              </w:rPr>
              <w:t xml:space="preserve"> </w:t>
            </w:r>
            <w:r>
              <w:rPr>
                <w:sz w:val="18"/>
                <w:szCs w:val="18"/>
              </w:rPr>
              <w:t>tabi,</w:t>
            </w:r>
            <w:r>
              <w:rPr>
                <w:spacing w:val="-7"/>
                <w:sz w:val="18"/>
                <w:szCs w:val="18"/>
              </w:rPr>
              <w:t xml:space="preserve"> </w:t>
            </w:r>
            <w:r>
              <w:rPr>
                <w:sz w:val="18"/>
                <w:szCs w:val="18"/>
              </w:rPr>
              <w:t>kesenekleri</w:t>
            </w:r>
            <w:r>
              <w:rPr>
                <w:spacing w:val="-7"/>
                <w:sz w:val="18"/>
                <w:szCs w:val="18"/>
              </w:rPr>
              <w:t xml:space="preserve"> </w:t>
            </w:r>
            <w:r>
              <w:rPr>
                <w:sz w:val="18"/>
                <w:szCs w:val="18"/>
              </w:rPr>
              <w:t>T.C.</w:t>
            </w:r>
            <w:r>
              <w:rPr>
                <w:spacing w:val="-7"/>
                <w:sz w:val="18"/>
                <w:szCs w:val="18"/>
              </w:rPr>
              <w:t xml:space="preserve"> </w:t>
            </w:r>
            <w:r>
              <w:rPr>
                <w:sz w:val="18"/>
                <w:szCs w:val="18"/>
              </w:rPr>
              <w:t>Emekli</w:t>
            </w:r>
            <w:r>
              <w:rPr>
                <w:spacing w:val="-7"/>
                <w:sz w:val="18"/>
                <w:szCs w:val="18"/>
              </w:rPr>
              <w:t xml:space="preserve"> </w:t>
            </w:r>
            <w:r>
              <w:rPr>
                <w:sz w:val="18"/>
                <w:szCs w:val="18"/>
              </w:rPr>
              <w:t>Sandığına</w:t>
            </w:r>
            <w:r>
              <w:rPr>
                <w:spacing w:val="-1"/>
                <w:sz w:val="18"/>
                <w:szCs w:val="18"/>
              </w:rPr>
              <w:t xml:space="preserve"> </w:t>
            </w:r>
            <w:r>
              <w:rPr>
                <w:spacing w:val="-2"/>
                <w:sz w:val="18"/>
                <w:szCs w:val="18"/>
              </w:rPr>
              <w:t>kesilmektedir.</w:t>
            </w:r>
          </w:p>
        </w:tc>
        <w:tc>
          <w:tcPr>
            <w:tcW w:w="119" w:type="dxa"/>
            <w:tcBorders>
              <w:right w:val="single" w:sz="12" w:space="0" w:color="C4C4C4"/>
            </w:tcBorders>
            <w:shd w:val="clear" w:color="auto" w:fill="FAF5F6"/>
          </w:tcPr>
          <w:p w:rsidR="009814E7" w:rsidRDefault="009814E7" w:rsidP="00574DA0">
            <w:pPr>
              <w:pStyle w:val="TableParagraph"/>
              <w:rPr>
                <w:sz w:val="20"/>
              </w:rPr>
              <w:spacing w:before="0" w:after="0" w:line="180" w:lineRule="exact"/>
            </w:pPr>
          </w:p>
        </w:tc>
        <w:tc>
          <w:tcPr>
            <w:tcW w:w="889" w:type="dxa"/>
            <w:tcBorders>
              <w:top w:val="single" w:sz="4" w:space="0" w:color="C4C4C4"/>
              <w:left w:val="single" w:sz="12" w:space="0" w:color="C4C4C4"/>
              <w:bottom w:val="single" w:sz="4" w:space="0" w:color="C4C4C4"/>
              <w:right w:val="single" w:sz="8" w:space="0" w:color="C4C4C4"/>
            </w:tcBorders>
            <w:shd w:val="clear" w:color="auto" w:fill="FFFFFF"/>
          </w:tcPr>
          <w:p w:rsidR="009814E7" w:rsidRDefault="009814E7" w:rsidP="00574DA0">
            <w:pPr>
              <w:pStyle w:val="TableParagraph"/>
              <w:rPr>
                <w:sz w:val="20"/>
              </w:rPr>
              <w:spacing w:before="0" w:after="0" w:line="180" w:lineRule="exact"/>
            </w:pPr>
          </w:p>
        </w:tc>
        <w:tc>
          <w:tcPr>
            <w:tcW w:w="125" w:type="dxa"/>
            <w:tcBorders>
              <w:left w:val="single" w:sz="12" w:space="0" w:color="C4C4C4"/>
            </w:tcBorders>
            <w:shd w:val="clear" w:color="auto" w:fill="FAF5F6"/>
          </w:tcPr>
          <w:p w:rsidR="009814E7" w:rsidRDefault="009814E7" w:rsidP="00574DA0">
            <w:pPr>
              <w:pStyle w:val="TableParagraph"/>
              <w:rPr>
                <w:sz w:val="20"/>
              </w:rPr>
              <w:spacing w:before="0" w:after="0" w:line="180" w:lineRule="exact"/>
            </w:pPr>
          </w:p>
        </w:tc>
        <w:tc>
          <w:tcPr>
            <w:tcW w:w="118" w:type="dxa"/>
            <w:tcBorders>
              <w:right w:val="single" w:sz="12" w:space="0" w:color="C4C4C4"/>
            </w:tcBorders>
            <w:shd w:val="clear" w:color="auto" w:fill="FAF5F6"/>
          </w:tcPr>
          <w:p w:rsidR="009814E7" w:rsidRDefault="009814E7" w:rsidP="00574DA0">
            <w:pPr>
              <w:pStyle w:val="TableParagraph"/>
              <w:rPr>
                <w:sz w:val="20"/>
              </w:rPr>
              <w:spacing w:before="0" w:after="0" w:line="180" w:lineRule="exact"/>
            </w:pPr>
          </w:p>
        </w:tc>
        <w:tc>
          <w:tcPr>
            <w:tcW w:w="936" w:type="dxa"/>
            <w:tcBorders>
              <w:top w:val="single" w:sz="4" w:space="0" w:color="C4C4C4"/>
              <w:left w:val="single" w:sz="12" w:space="0" w:color="C4C4C4"/>
              <w:bottom w:val="single" w:sz="4" w:space="0" w:color="C4C4C4"/>
              <w:right w:val="single" w:sz="8" w:space="0" w:color="C4C4C4"/>
            </w:tcBorders>
            <w:shd w:val="clear" w:color="auto" w:fill="FFFFFF"/>
          </w:tcPr>
          <w:p w:rsidR="009814E7" w:rsidRDefault="009814E7" w:rsidP="00574DA0">
            <w:pPr>
              <w:pStyle w:val="TableParagraph"/>
              <w:rPr>
                <w:sz w:val="20"/>
              </w:rPr>
              <w:spacing w:before="0" w:after="0" w:line="180" w:lineRule="exact"/>
            </w:pPr>
          </w:p>
        </w:tc>
        <w:tc>
          <w:tcPr>
            <w:tcW w:w="164" w:type="dxa"/>
            <w:tcBorders>
              <w:left w:val="single" w:sz="12" w:space="0" w:color="C4C4C4"/>
            </w:tcBorders>
            <w:shd w:val="clear" w:color="auto" w:fill="FAF5F6"/>
          </w:tcPr>
          <w:p w:rsidR="009814E7" w:rsidRDefault="009814E7" w:rsidP="00574DA0">
            <w:pPr>
              <w:pStyle w:val="TableParagraph"/>
              <w:rPr>
                <w:sz w:val="20"/>
              </w:rPr>
              <w:spacing w:before="0" w:after="0" w:line="180" w:lineRule="exact"/>
            </w:pPr>
          </w:p>
        </w:tc>
      </w:tr>
      <w:tr w:rsidR="009814E7" w:rsidTr="00574DA0">
        <w:trPr>
          <w:trHeight w:val="508"/>
        </w:trPr>
        <w:tc>
          <w:tcPr>
            <w:tcW w:w="403" w:type="dxa"/>
            <w:vMerge/>
            <w:tcBorders>
              <w:top w:val="nil"/>
            </w:tcBorders>
            <w:textDirection w:val="btLr"/>
          </w:tcPr>
          <w:p w:rsidR="009814E7" w:rsidRDefault="009814E7" w:rsidP="00574DA0">
            <w:pPr>
              <w:rPr>
                <w:sz w:val="2"/>
                <w:szCs w:val="2"/>
              </w:rPr>
              <w:spacing w:before="0" w:after="0" w:line="180" w:lineRule="exact"/>
            </w:pPr>
          </w:p>
        </w:tc>
        <w:tc>
          <w:tcPr>
            <w:tcW w:w="864" w:type="dxa"/>
            <w:gridSpan w:val="3"/>
            <w:tcBorders>
              <w:top w:val="single" w:sz="4" w:space="0" w:color="C4C4C4"/>
            </w:tcBorders>
          </w:tcPr>
          <w:p w:rsidR="009814E7" w:rsidRDefault="009814E7" w:rsidP="00574DA0">
            <w:pPr>
              <w:pStyle w:val="TableParagraph"/>
              <w:rPr>
                <w:b/>
                <w:sz w:val="7"/>
              </w:rPr>
              <w:spacing w:before="0" w:after="0" w:line="180" w:lineRule="exact"/>
            </w:pPr>
          </w:p>
          <w:p w:rsidR="009814E7" w:rsidRDefault="009814E7" w:rsidP="00574DA0">
            <w:pPr>
              <w:pStyle w:val="TableParagraph"/>
              <w:ind w:left="112"/>
              <w:rPr>
                <w:sz w:val="20"/>
              </w:rPr>
              <w:spacing w:before="0" w:after="0" w:line="180" w:lineRule="exact"/>
            </w:pPr>
            <w:r>
              <w:rPr>
                <w:noProof/>
                <w:sz w:val="20"/>
                <w:lang w:eastAsia="tr-TR"/>
              </w:rPr>
              <mc:AlternateContent>
                <mc:Choice Requires="wpg">
                  <w:drawing>
                    <wp:inline distT="0" distB="0" distL="0" distR="0" wp14:anchorId="30CF241F" wp14:editId="15A98085">
                      <wp:extent cx="397288" cy="197168"/>
                      <wp:effectExtent l="9525" t="0" r="0" b="9525"/>
                      <wp:docPr id="120"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288" cy="197168"/>
                                <a:chOff x="0" y="0"/>
                                <a:chExt cx="409575" cy="219075"/>
                              </a:xfrm>
                            </wpg:grpSpPr>
                            <wps:wsp>
                              <wps:cNvPr id="121" name="Graphic 121"/>
                              <wps:cNvSpPr/>
                              <wps:spPr>
                                <a:xfrm>
                                  <a:off x="-12" y="1"/>
                                  <a:ext cx="409575" cy="219710"/>
                                </a:xfrm>
                                <a:custGeom>
                                  <a:avLst/>
                                  <a:gdLst/>
                                  <a:ahLst/>
                                  <a:cxnLst/>
                                  <a:rect l="l" t="t" r="r" b="b"/>
                                  <a:pathLst>
                                    <a:path w="409575" h="219710">
                                      <a:moveTo>
                                        <a:pt x="409206" y="0"/>
                                      </a:moveTo>
                                      <a:lnTo>
                                        <a:pt x="399630" y="0"/>
                                      </a:lnTo>
                                      <a:lnTo>
                                        <a:pt x="399630" y="209664"/>
                                      </a:lnTo>
                                      <a:lnTo>
                                        <a:pt x="0" y="209664"/>
                                      </a:lnTo>
                                      <a:lnTo>
                                        <a:pt x="0" y="219075"/>
                                      </a:lnTo>
                                      <a:lnTo>
                                        <a:pt x="399630" y="219087"/>
                                      </a:lnTo>
                                      <a:lnTo>
                                        <a:pt x="409206" y="219087"/>
                                      </a:lnTo>
                                      <a:lnTo>
                                        <a:pt x="409206" y="0"/>
                                      </a:lnTo>
                                      <a:close/>
                                    </a:path>
                                  </a:pathLst>
                                </a:custGeom>
                                <a:solidFill>
                                  <a:srgbClr val="FFFFFF"/>
                                </a:solidFill>
                              </wps:spPr>
                              <wps:bodyPr wrap="square" lIns="0" tIns="0" rIns="0" bIns="0" rtlCol="0">
                                <a:prstTxWarp prst="textNoShape">
                                  <a:avLst/>
                                </a:prstTxWarp>
                                <a:noAutofit/>
                              </wps:bodyPr>
                            </wps:wsp>
                            <wps:wsp>
                              <wps:cNvPr id="122" name="Graphic 122"/>
                              <wps:cNvSpPr/>
                              <wps:spPr>
                                <a:xfrm>
                                  <a:off x="-12" y="14"/>
                                  <a:ext cx="400050" cy="210185"/>
                                </a:xfrm>
                                <a:custGeom>
                                  <a:avLst/>
                                  <a:gdLst/>
                                  <a:ahLst/>
                                  <a:cxnLst/>
                                  <a:rect l="l" t="t" r="r" b="b"/>
                                  <a:pathLst>
                                    <a:path w="400050" h="210185">
                                      <a:moveTo>
                                        <a:pt x="399630" y="0"/>
                                      </a:moveTo>
                                      <a:lnTo>
                                        <a:pt x="9588" y="0"/>
                                      </a:lnTo>
                                      <a:lnTo>
                                        <a:pt x="0" y="0"/>
                                      </a:lnTo>
                                      <a:lnTo>
                                        <a:pt x="0" y="209651"/>
                                      </a:lnTo>
                                      <a:lnTo>
                                        <a:pt x="9588" y="209651"/>
                                      </a:lnTo>
                                      <a:lnTo>
                                        <a:pt x="9588" y="9410"/>
                                      </a:lnTo>
                                      <a:lnTo>
                                        <a:pt x="399630" y="9410"/>
                                      </a:lnTo>
                                      <a:lnTo>
                                        <a:pt x="399630" y="0"/>
                                      </a:lnTo>
                                      <a:close/>
                                    </a:path>
                                  </a:pathLst>
                                </a:custGeom>
                                <a:solidFill>
                                  <a:srgbClr val="9F9F9F"/>
                                </a:solidFill>
                              </wps:spPr>
                              <wps:bodyPr wrap="square" lIns="0" tIns="0" rIns="0" bIns="0" rtlCol="0">
                                <a:prstTxWarp prst="textNoShape">
                                  <a:avLst/>
                                </a:prstTxWarp>
                                <a:noAutofit/>
                              </wps:bodyPr>
                            </wps:wsp>
                            <wps:wsp>
                              <wps:cNvPr id="123" name="Graphic 123"/>
                              <wps:cNvSpPr/>
                              <wps:spPr>
                                <a:xfrm>
                                  <a:off x="9575" y="9437"/>
                                  <a:ext cx="390525" cy="200660"/>
                                </a:xfrm>
                                <a:custGeom>
                                  <a:avLst/>
                                  <a:gdLst/>
                                  <a:ahLst/>
                                  <a:cxnLst/>
                                  <a:rect l="l" t="t" r="r" b="b"/>
                                  <a:pathLst>
                                    <a:path w="390525" h="200660">
                                      <a:moveTo>
                                        <a:pt x="390042" y="0"/>
                                      </a:moveTo>
                                      <a:lnTo>
                                        <a:pt x="380466" y="0"/>
                                      </a:lnTo>
                                      <a:lnTo>
                                        <a:pt x="380466" y="190804"/>
                                      </a:lnTo>
                                      <a:lnTo>
                                        <a:pt x="0" y="190804"/>
                                      </a:lnTo>
                                      <a:lnTo>
                                        <a:pt x="0" y="200228"/>
                                      </a:lnTo>
                                      <a:lnTo>
                                        <a:pt x="380466" y="200228"/>
                                      </a:lnTo>
                                      <a:lnTo>
                                        <a:pt x="390042" y="200228"/>
                                      </a:lnTo>
                                      <a:lnTo>
                                        <a:pt x="390042" y="0"/>
                                      </a:lnTo>
                                      <a:close/>
                                    </a:path>
                                  </a:pathLst>
                                </a:custGeom>
                                <a:solidFill>
                                  <a:srgbClr val="E2E2E2"/>
                                </a:solidFill>
                              </wps:spPr>
                              <wps:bodyPr wrap="square" lIns="0" tIns="0" rIns="0" bIns="0" rtlCol="0">
                                <a:prstTxWarp prst="textNoShape">
                                  <a:avLst/>
                                </a:prstTxWarp>
                                <a:noAutofit/>
                              </wps:bodyPr>
                            </wps:wsp>
                            <wps:wsp>
                              <wps:cNvPr id="124" name="Graphic 124"/>
                              <wps:cNvSpPr/>
                              <wps:spPr>
                                <a:xfrm>
                                  <a:off x="9575" y="9425"/>
                                  <a:ext cx="381000" cy="191135"/>
                                </a:xfrm>
                                <a:custGeom>
                                  <a:avLst/>
                                  <a:gdLst/>
                                  <a:ahLst/>
                                  <a:cxnLst/>
                                  <a:rect l="l" t="t" r="r" b="b"/>
                                  <a:pathLst>
                                    <a:path w="381000" h="191135">
                                      <a:moveTo>
                                        <a:pt x="380466" y="0"/>
                                      </a:moveTo>
                                      <a:lnTo>
                                        <a:pt x="9575" y="0"/>
                                      </a:lnTo>
                                      <a:lnTo>
                                        <a:pt x="0" y="12"/>
                                      </a:lnTo>
                                      <a:lnTo>
                                        <a:pt x="0" y="190817"/>
                                      </a:lnTo>
                                      <a:lnTo>
                                        <a:pt x="9575" y="190817"/>
                                      </a:lnTo>
                                      <a:lnTo>
                                        <a:pt x="9575" y="9728"/>
                                      </a:lnTo>
                                      <a:lnTo>
                                        <a:pt x="380466" y="9728"/>
                                      </a:lnTo>
                                      <a:lnTo>
                                        <a:pt x="380466" y="0"/>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0D873129" id="Group 120" o:spid="_x0000_s1026" style="width:31.282pt;height:15.525pt;mso-position-horizontal-relative:char;mso-position-vertical-relative:line" coordsize="409575,2190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">
                      <v:shape id="Graphic 121" o:spid="_x0000_s1027" style="position:absolute;left:-12;top:1;width:409575;height:219710;visibility:visible;mso-wrap-style:square;v-text-anchor:top" coordsize="40957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" path="m409206,r-9576,l399630,209664,,209664r,9411l399630,219087r9576,l409206,xe" stroked="f">
                        <v:path arrowok="t"/>
                      </v:shape>
                      <v:shape id="Graphic 122" o:spid="_x0000_s1028" style="position:absolute;left:-12;top:14;width:400050;height:210185;visibility:visible;mso-wrap-style:square;v-text-anchor:top" coordsize="400050,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" path="m399630,l9588,,,,,209651r9588,l9588,9410r390042,l399630,xe" fillcolor="#9f9f9f" stroked="f">
                        <v:path arrowok="t"/>
                      </v:shape>
                      <v:shape id="Graphic 123" o:spid="_x0000_s1029" style="position:absolute;left:9575;top:9437;width:390525;height:200660;visibility:visible;mso-wrap-style:square;v-text-anchor:top" coordsize="39052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" path="m390042,r-9576,l380466,190804,,190804r,9424l380466,200228r9576,l390042,xe" fillcolor="#e2e2e2" stroked="f">
                        <v:path arrowok="t"/>
                      </v:shape>
                      <v:shape id="Graphic 124" o:spid="_x0000_s1030" style="position:absolute;left:9575;top:9425;width:381000;height:191135;visibility:visible;mso-wrap-style:square;v-text-anchor:top" coordsize="38100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" path="m380466,l9575,,,12,,190817r9575,l9575,9728r370891,l380466,xe" fillcolor="#696969" stroked="f">
                        <v:path arrowok="t"/>
                      </v:shape>
                      <w10:anchorlock/>
                    </v:group>
                  </w:pict>
                </mc:Fallback>
              </mc:AlternateContent>
            </w:r>
          </w:p>
        </w:tc>
        <w:tc>
          <w:tcPr>
            <w:tcW w:w="6871" w:type="dxa"/>
            <w:gridSpan w:val="9"/>
          </w:tcPr>
          <w:p w:rsidR="009814E7" w:rsidRDefault="009814E7" w:rsidP="00574DA0">
            <w:pPr>
              <w:pStyle w:val="TableParagraph"/>
              <w:spacing w:line="180" w:lineRule="exact" w:before="0" w:after="0"/>
              <w:ind w:left="110"/>
            </w:pPr>
            <w:r>
              <w:rPr>
                <w:noProof/>
                <w:lang w:eastAsia="tr-TR"/>
              </w:rPr>
              <mc:AlternateContent>
                <mc:Choice Requires="wpg">
                  <w:drawing>
                    <wp:anchor distT="0" distB="0" distL="0" distR="0" simplePos="0" relativeHeight="251667456" behindDoc="1" locked="0" layoutInCell="1" allowOverlap="1" wp14:anchorId="22B43E31" wp14:editId="77C2A966">
                      <wp:simplePos x="0" y="0"/>
                      <wp:positionH relativeFrom="column">
                        <wp:posOffset>-542874</wp:posOffset>
                      </wp:positionH>
                      <wp:positionV relativeFrom="paragraph">
                        <wp:posOffset>2920</wp:posOffset>
                      </wp:positionV>
                      <wp:extent cx="524173" cy="582358"/>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4173" cy="582358"/>
                                <a:chOff x="0" y="0"/>
                                <a:chExt cx="540385" cy="647065"/>
                              </a:xfrm>
                            </wpg:grpSpPr>
                            <wps:wsp>
                              <wps:cNvPr id="126" name="Graphic 126"/>
                              <wps:cNvSpPr/>
                              <wps:spPr>
                                <a:xfrm>
                                  <a:off x="0" y="0"/>
                                  <a:ext cx="540385" cy="320040"/>
                                </a:xfrm>
                                <a:custGeom>
                                  <a:avLst/>
                                  <a:gdLst/>
                                  <a:ahLst/>
                                  <a:cxnLst/>
                                  <a:rect l="l" t="t" r="r" b="b"/>
                                  <a:pathLst>
                                    <a:path w="540385" h="320040">
                                      <a:moveTo>
                                        <a:pt x="539800" y="0"/>
                                      </a:moveTo>
                                      <a:lnTo>
                                        <a:pt x="0" y="0"/>
                                      </a:lnTo>
                                      <a:lnTo>
                                        <a:pt x="0" y="320039"/>
                                      </a:lnTo>
                                      <a:lnTo>
                                        <a:pt x="539800" y="320039"/>
                                      </a:lnTo>
                                      <a:lnTo>
                                        <a:pt x="539800" y="0"/>
                                      </a:lnTo>
                                      <a:close/>
                                    </a:path>
                                  </a:pathLst>
                                </a:custGeom>
                                <a:solidFill>
                                  <a:srgbClr val="D0CECE"/>
                                </a:solidFill>
                              </wps:spPr>
                              <wps:bodyPr wrap="square" lIns="0" tIns="0" rIns="0" bIns="0" rtlCol="0">
                                <a:prstTxWarp prst="textNoShape">
                                  <a:avLst/>
                                </a:prstTxWarp>
                                <a:noAutofit/>
                              </wps:bodyPr>
                            </wps:wsp>
                            <wps:wsp>
                              <wps:cNvPr id="127" name="Graphic 127"/>
                              <wps:cNvSpPr/>
                              <wps:spPr>
                                <a:xfrm>
                                  <a:off x="84385" y="67912"/>
                                  <a:ext cx="371475" cy="181610"/>
                                </a:xfrm>
                                <a:custGeom>
                                  <a:avLst/>
                                  <a:gdLst/>
                                  <a:ahLst/>
                                  <a:cxnLst/>
                                  <a:rect l="l" t="t" r="r" b="b"/>
                                  <a:pathLst>
                                    <a:path w="371475" h="181610">
                                      <a:moveTo>
                                        <a:pt x="370890" y="0"/>
                                      </a:moveTo>
                                      <a:lnTo>
                                        <a:pt x="0" y="0"/>
                                      </a:lnTo>
                                      <a:lnTo>
                                        <a:pt x="0" y="181084"/>
                                      </a:lnTo>
                                      <a:lnTo>
                                        <a:pt x="370890" y="181085"/>
                                      </a:lnTo>
                                      <a:lnTo>
                                        <a:pt x="370890" y="0"/>
                                      </a:lnTo>
                                      <a:close/>
                                    </a:path>
                                  </a:pathLst>
                                </a:custGeom>
                                <a:solidFill>
                                  <a:srgbClr val="FFFFFF"/>
                                </a:solidFill>
                              </wps:spPr>
                              <wps:bodyPr wrap="square" lIns="0" tIns="0" rIns="0" bIns="0" rtlCol="0">
                                <a:prstTxWarp prst="textNoShape">
                                  <a:avLst/>
                                </a:prstTxWarp>
                                <a:noAutofit/>
                              </wps:bodyPr>
                            </wps:wsp>
                            <wps:wsp>
                              <wps:cNvPr id="128" name="Graphic 128"/>
                              <wps:cNvSpPr/>
                              <wps:spPr>
                                <a:xfrm>
                                  <a:off x="0" y="326212"/>
                                  <a:ext cx="540385" cy="320675"/>
                                </a:xfrm>
                                <a:custGeom>
                                  <a:avLst/>
                                  <a:gdLst/>
                                  <a:ahLst/>
                                  <a:cxnLst/>
                                  <a:rect l="l" t="t" r="r" b="b"/>
                                  <a:pathLst>
                                    <a:path w="540385" h="320675">
                                      <a:moveTo>
                                        <a:pt x="539800" y="0"/>
                                      </a:moveTo>
                                      <a:lnTo>
                                        <a:pt x="0" y="0"/>
                                      </a:lnTo>
                                      <a:lnTo>
                                        <a:pt x="0" y="320344"/>
                                      </a:lnTo>
                                      <a:lnTo>
                                        <a:pt x="539800" y="320344"/>
                                      </a:lnTo>
                                      <a:lnTo>
                                        <a:pt x="539800" y="0"/>
                                      </a:lnTo>
                                      <a:close/>
                                    </a:path>
                                  </a:pathLst>
                                </a:custGeom>
                                <a:solidFill>
                                  <a:srgbClr val="D0CECE"/>
                                </a:solidFill>
                              </wps:spPr>
                              <wps:bodyPr wrap="square" lIns="0" tIns="0" rIns="0" bIns="0" rtlCol="0">
                                <a:prstTxWarp prst="textNoShape">
                                  <a:avLst/>
                                </a:prstTxWarp>
                                <a:noAutofit/>
                              </wps:bodyPr>
                            </wps:wsp>
                            <wps:wsp>
                              <wps:cNvPr id="129" name="Graphic 129"/>
                              <wps:cNvSpPr/>
                              <wps:spPr>
                                <a:xfrm>
                                  <a:off x="84385" y="396893"/>
                                  <a:ext cx="371475" cy="181610"/>
                                </a:xfrm>
                                <a:custGeom>
                                  <a:avLst/>
                                  <a:gdLst/>
                                  <a:ahLst/>
                                  <a:cxnLst/>
                                  <a:rect l="l" t="t" r="r" b="b"/>
                                  <a:pathLst>
                                    <a:path w="371475" h="181610">
                                      <a:moveTo>
                                        <a:pt x="370890" y="0"/>
                                      </a:moveTo>
                                      <a:lnTo>
                                        <a:pt x="0" y="0"/>
                                      </a:lnTo>
                                      <a:lnTo>
                                        <a:pt x="0" y="181614"/>
                                      </a:lnTo>
                                      <a:lnTo>
                                        <a:pt x="370890" y="181614"/>
                                      </a:lnTo>
                                      <a:lnTo>
                                        <a:pt x="370890"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01A0D31" id="Group 125" o:spid="_x0000_s1026" style="position:absolute;margin-left:-42.75pt;margin-top:.25pt;width:41.273pt;height:45.855pt;z-index:-251649024;mso-wrap-distance-left:0;mso-wrap-distance-right:0" coordsize="5403,64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">
                      <v:shape id="Graphic 126" o:spid="_x0000_s1027" style="position:absolute;width:5403;height:3200;visibility:visible;mso-wrap-style:square;v-text-anchor:top" coordsize="540385,320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" path="m539800,l,,,320039r539800,l539800,xe" fillcolor="#d0cece" stroked="f">
                        <v:path arrowok="t"/>
                      </v:shape>
                      <v:shape id="Graphic 127" o:spid="_x0000_s1028" style="position:absolute;left:843;top:679;width:3715;height:1816;visibility:visible;mso-wrap-style:square;v-text-anchor:top" coordsize="37147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" path="m370890,l,,,181084r370890,1l370890,xe" stroked="f">
                        <v:path arrowok="t"/>
                      </v:shape>
                      <v:shape id="Graphic 128" o:spid="_x0000_s1029" style="position:absolute;top:3262;width:5403;height:3206;visibility:visible;mso-wrap-style:square;v-text-anchor:top" coordsize="540385,320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" path="m539800,l,,,320344r539800,l539800,xe" fillcolor="#d0cece" stroked="f">
                        <v:path arrowok="t"/>
                      </v:shape>
                      <v:shape id="Graphic 129" o:spid="_x0000_s1030" style="position:absolute;left:843;top:3968;width:3715;height:1817;visibility:visible;mso-wrap-style:square;v-text-anchor:top" coordsize="371475,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" path="m370890,l,,,181614r370890,l370890,xe" stroked="f">
                        <v:path arrowok="t"/>
                      </v:shape>
                    </v:group>
                  </w:pict>
                </mc:Fallback>
              </mc:AlternateContent>
            </w:r>
            <w:r>
              <w:rPr>
                <w:sz w:val="18"/>
                <w:szCs w:val="18"/>
              </w:rPr>
              <w:t>sayılı</w:t>
            </w:r>
            <w:r>
              <w:rPr>
                <w:spacing w:val="-7"/>
                <w:sz w:val="18"/>
                <w:szCs w:val="18"/>
              </w:rPr>
              <w:t xml:space="preserve"> </w:t>
            </w:r>
            <w:r>
              <w:rPr>
                <w:sz w:val="18"/>
                <w:szCs w:val="18"/>
              </w:rPr>
              <w:t>Kanuna</w:t>
            </w:r>
            <w:r>
              <w:rPr>
                <w:spacing w:val="-1"/>
                <w:sz w:val="18"/>
                <w:szCs w:val="18"/>
              </w:rPr>
              <w:t xml:space="preserve"> </w:t>
            </w:r>
            <w:r>
              <w:rPr>
                <w:sz w:val="18"/>
                <w:szCs w:val="18"/>
              </w:rPr>
              <w:t>tabi,</w:t>
            </w:r>
            <w:r>
              <w:rPr>
                <w:spacing w:val="47"/>
                <w:sz w:val="18"/>
                <w:szCs w:val="18"/>
              </w:rPr>
              <w:t xml:space="preserve"> </w:t>
            </w:r>
            <w:r>
              <w:rPr>
                <w:sz w:val="18"/>
                <w:szCs w:val="18"/>
              </w:rPr>
              <w:t>kadro</w:t>
            </w:r>
            <w:r>
              <w:rPr>
                <w:spacing w:val="-8"/>
                <w:sz w:val="18"/>
                <w:szCs w:val="18"/>
              </w:rPr>
              <w:t xml:space="preserve"> </w:t>
            </w:r>
            <w:r>
              <w:rPr>
                <w:sz w:val="18"/>
                <w:szCs w:val="18"/>
              </w:rPr>
              <w:t>karşılığı</w:t>
            </w:r>
            <w:r>
              <w:rPr>
                <w:spacing w:val="-7"/>
                <w:sz w:val="18"/>
                <w:szCs w:val="18"/>
              </w:rPr>
              <w:t xml:space="preserve"> </w:t>
            </w:r>
            <w:r>
              <w:rPr>
                <w:sz w:val="18"/>
                <w:szCs w:val="18"/>
              </w:rPr>
              <w:t>olmaksızın</w:t>
            </w:r>
            <w:r>
              <w:rPr>
                <w:spacing w:val="-7"/>
                <w:sz w:val="18"/>
                <w:szCs w:val="18"/>
              </w:rPr>
              <w:t xml:space="preserve"> </w:t>
            </w:r>
            <w:r>
              <w:rPr>
                <w:sz w:val="18"/>
                <w:szCs w:val="18"/>
              </w:rPr>
              <w:t>sözleşmeli</w:t>
            </w:r>
            <w:r>
              <w:rPr>
                <w:spacing w:val="-7"/>
                <w:sz w:val="18"/>
                <w:szCs w:val="18"/>
              </w:rPr>
              <w:t xml:space="preserve"> </w:t>
            </w:r>
            <w:r>
              <w:rPr>
                <w:sz w:val="18"/>
                <w:szCs w:val="18"/>
              </w:rPr>
              <w:t>personel</w:t>
            </w:r>
            <w:r>
              <w:rPr>
                <w:spacing w:val="-2"/>
                <w:sz w:val="18"/>
                <w:szCs w:val="18"/>
              </w:rPr>
              <w:t xml:space="preserve"> </w:t>
            </w:r>
            <w:r>
              <w:rPr>
                <w:spacing w:val="-4"/>
                <w:sz w:val="18"/>
                <w:szCs w:val="18"/>
              </w:rPr>
              <w:t>olup</w:t>
            </w:r>
          </w:p>
          <w:p w:rsidR="009814E7" w:rsidRDefault="009814E7" w:rsidP="00574DA0">
            <w:pPr>
              <w:pStyle w:val="TableParagraph"/>
              <w:spacing w:before="0" w:line="180" w:lineRule="exact" w:after="0"/>
              <w:ind w:left="110"/>
            </w:pPr>
            <w:r>
              <w:rPr>
                <w:sz w:val="18"/>
                <w:szCs w:val="18"/>
              </w:rPr>
              <w:t>kesenekleri</w:t>
            </w:r>
            <w:r>
              <w:rPr>
                <w:spacing w:val="-7"/>
                <w:sz w:val="18"/>
                <w:szCs w:val="18"/>
              </w:rPr>
              <w:t xml:space="preserve"> </w:t>
            </w:r>
            <w:r>
              <w:rPr>
                <w:sz w:val="18"/>
                <w:szCs w:val="18"/>
              </w:rPr>
              <w:t>T.C.</w:t>
            </w:r>
            <w:r>
              <w:rPr>
                <w:spacing w:val="-6"/>
                <w:sz w:val="18"/>
                <w:szCs w:val="18"/>
              </w:rPr>
              <w:t xml:space="preserve"> </w:t>
            </w:r>
            <w:r>
              <w:rPr>
                <w:sz w:val="18"/>
                <w:szCs w:val="18"/>
              </w:rPr>
              <w:t>Emekli</w:t>
            </w:r>
            <w:r>
              <w:rPr>
                <w:spacing w:val="-8"/>
                <w:sz w:val="18"/>
                <w:szCs w:val="18"/>
              </w:rPr>
              <w:t xml:space="preserve"> </w:t>
            </w:r>
            <w:r>
              <w:rPr>
                <w:sz w:val="18"/>
                <w:szCs w:val="18"/>
              </w:rPr>
              <w:t xml:space="preserve">Sandığına </w:t>
            </w:r>
            <w:r>
              <w:rPr>
                <w:spacing w:val="-2"/>
                <w:sz w:val="18"/>
                <w:szCs w:val="18"/>
              </w:rPr>
              <w:t>kesilmektedir.</w:t>
            </w:r>
          </w:p>
        </w:tc>
        <w:tc>
          <w:tcPr>
            <w:tcW w:w="1133" w:type="dxa"/>
            <w:gridSpan w:val="3"/>
            <w:tcBorders>
              <w:top w:val="single" w:sz="4" w:space="0" w:color="C4C4C4"/>
            </w:tcBorders>
          </w:tcPr>
          <w:p w:rsidR="009814E7" w:rsidRDefault="009814E7" w:rsidP="00574DA0">
            <w:pPr>
              <w:pStyle w:val="TableParagraph"/>
              <w:rPr>
                <w:b/>
                <w:sz w:val="7"/>
              </w:rPr>
              <w:spacing w:before="0" w:after="0" w:line="180" w:lineRule="exact"/>
            </w:pPr>
          </w:p>
          <w:p w:rsidR="009814E7" w:rsidRDefault="009814E7" w:rsidP="00574DA0">
            <w:pPr>
              <w:pStyle w:val="TableParagraph"/>
              <w:ind w:left="105"/>
              <w:rPr>
                <w:sz w:val="20"/>
              </w:rPr>
              <w:spacing w:before="0" w:after="0" w:line="180" w:lineRule="exact"/>
            </w:pPr>
            <w:r>
              <w:rPr>
                <w:noProof/>
                <w:sz w:val="20"/>
                <w:lang w:eastAsia="tr-TR"/>
              </w:rPr>
              <mc:AlternateContent>
                <mc:Choice Requires="wpg">
                  <w:drawing>
                    <wp:inline distT="0" distB="0" distL="0" distR="0" wp14:anchorId="01E9B8D3" wp14:editId="7E643969">
                      <wp:extent cx="566058" cy="197168"/>
                      <wp:effectExtent l="9525" t="0" r="0" b="9525"/>
                      <wp:docPr id="1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058" cy="197168"/>
                                <a:chOff x="0" y="0"/>
                                <a:chExt cx="583565" cy="219075"/>
                              </a:xfrm>
                            </wpg:grpSpPr>
                            <wps:wsp>
                              <wps:cNvPr id="131" name="Graphic 131"/>
                              <wps:cNvSpPr/>
                              <wps:spPr>
                                <a:xfrm>
                                  <a:off x="-11" y="1"/>
                                  <a:ext cx="583565" cy="219710"/>
                                </a:xfrm>
                                <a:custGeom>
                                  <a:avLst/>
                                  <a:gdLst/>
                                  <a:ahLst/>
                                  <a:cxnLst/>
                                  <a:rect l="l" t="t" r="r" b="b"/>
                                  <a:pathLst>
                                    <a:path w="583565" h="219710">
                                      <a:moveTo>
                                        <a:pt x="583526" y="0"/>
                                      </a:moveTo>
                                      <a:lnTo>
                                        <a:pt x="574128" y="0"/>
                                      </a:lnTo>
                                      <a:lnTo>
                                        <a:pt x="574128" y="209664"/>
                                      </a:lnTo>
                                      <a:lnTo>
                                        <a:pt x="0" y="209664"/>
                                      </a:lnTo>
                                      <a:lnTo>
                                        <a:pt x="0" y="219075"/>
                                      </a:lnTo>
                                      <a:lnTo>
                                        <a:pt x="574128" y="219087"/>
                                      </a:lnTo>
                                      <a:lnTo>
                                        <a:pt x="583526" y="219087"/>
                                      </a:lnTo>
                                      <a:lnTo>
                                        <a:pt x="583526" y="0"/>
                                      </a:lnTo>
                                      <a:close/>
                                    </a:path>
                                  </a:pathLst>
                                </a:custGeom>
                                <a:solidFill>
                                  <a:srgbClr val="FFFFFF"/>
                                </a:solidFill>
                              </wps:spPr>
                              <wps:bodyPr wrap="square" lIns="0" tIns="0" rIns="0" bIns="0" rtlCol="0">
                                <a:prstTxWarp prst="textNoShape">
                                  <a:avLst/>
                                </a:prstTxWarp>
                                <a:noAutofit/>
                              </wps:bodyPr>
                            </wps:wsp>
                            <wps:wsp>
                              <wps:cNvPr id="132" name="Graphic 132"/>
                              <wps:cNvSpPr/>
                              <wps:spPr>
                                <a:xfrm>
                                  <a:off x="-11" y="14"/>
                                  <a:ext cx="574675" cy="210185"/>
                                </a:xfrm>
                                <a:custGeom>
                                  <a:avLst/>
                                  <a:gdLst/>
                                  <a:ahLst/>
                                  <a:cxnLst/>
                                  <a:rect l="l" t="t" r="r" b="b"/>
                                  <a:pathLst>
                                    <a:path w="574675" h="210185">
                                      <a:moveTo>
                                        <a:pt x="574141" y="0"/>
                                      </a:moveTo>
                                      <a:lnTo>
                                        <a:pt x="9702" y="0"/>
                                      </a:lnTo>
                                      <a:lnTo>
                                        <a:pt x="0" y="0"/>
                                      </a:lnTo>
                                      <a:lnTo>
                                        <a:pt x="0" y="209651"/>
                                      </a:lnTo>
                                      <a:lnTo>
                                        <a:pt x="9702" y="209651"/>
                                      </a:lnTo>
                                      <a:lnTo>
                                        <a:pt x="9702" y="9410"/>
                                      </a:lnTo>
                                      <a:lnTo>
                                        <a:pt x="574141" y="9410"/>
                                      </a:lnTo>
                                      <a:lnTo>
                                        <a:pt x="574141" y="0"/>
                                      </a:lnTo>
                                      <a:close/>
                                    </a:path>
                                  </a:pathLst>
                                </a:custGeom>
                                <a:solidFill>
                                  <a:srgbClr val="9F9F9F"/>
                                </a:solidFill>
                              </wps:spPr>
                              <wps:bodyPr wrap="square" lIns="0" tIns="0" rIns="0" bIns="0" rtlCol="0">
                                <a:prstTxWarp prst="textNoShape">
                                  <a:avLst/>
                                </a:prstTxWarp>
                                <a:noAutofit/>
                              </wps:bodyPr>
                            </wps:wsp>
                            <wps:wsp>
                              <wps:cNvPr id="133" name="Graphic 133"/>
                              <wps:cNvSpPr/>
                              <wps:spPr>
                                <a:xfrm>
                                  <a:off x="9691" y="9437"/>
                                  <a:ext cx="564515" cy="200660"/>
                                </a:xfrm>
                                <a:custGeom>
                                  <a:avLst/>
                                  <a:gdLst/>
                                  <a:ahLst/>
                                  <a:cxnLst/>
                                  <a:rect l="l" t="t" r="r" b="b"/>
                                  <a:pathLst>
                                    <a:path w="564515" h="200660">
                                      <a:moveTo>
                                        <a:pt x="564438" y="0"/>
                                      </a:moveTo>
                                      <a:lnTo>
                                        <a:pt x="554736" y="0"/>
                                      </a:lnTo>
                                      <a:lnTo>
                                        <a:pt x="554736" y="190804"/>
                                      </a:lnTo>
                                      <a:lnTo>
                                        <a:pt x="0" y="190804"/>
                                      </a:lnTo>
                                      <a:lnTo>
                                        <a:pt x="0" y="200228"/>
                                      </a:lnTo>
                                      <a:lnTo>
                                        <a:pt x="554736" y="200228"/>
                                      </a:lnTo>
                                      <a:lnTo>
                                        <a:pt x="564438" y="200228"/>
                                      </a:lnTo>
                                      <a:lnTo>
                                        <a:pt x="564438" y="0"/>
                                      </a:lnTo>
                                      <a:close/>
                                    </a:path>
                                  </a:pathLst>
                                </a:custGeom>
                                <a:solidFill>
                                  <a:srgbClr val="E2E2E2"/>
                                </a:solidFill>
                              </wps:spPr>
                              <wps:bodyPr wrap="square" lIns="0" tIns="0" rIns="0" bIns="0" rtlCol="0">
                                <a:prstTxWarp prst="textNoShape">
                                  <a:avLst/>
                                </a:prstTxWarp>
                                <a:noAutofit/>
                              </wps:bodyPr>
                            </wps:wsp>
                            <wps:wsp>
                              <wps:cNvPr id="134" name="Graphic 134"/>
                              <wps:cNvSpPr/>
                              <wps:spPr>
                                <a:xfrm>
                                  <a:off x="9691" y="9425"/>
                                  <a:ext cx="554990" cy="191135"/>
                                </a:xfrm>
                                <a:custGeom>
                                  <a:avLst/>
                                  <a:gdLst/>
                                  <a:ahLst/>
                                  <a:cxnLst/>
                                  <a:rect l="l" t="t" r="r" b="b"/>
                                  <a:pathLst>
                                    <a:path w="554990" h="191135">
                                      <a:moveTo>
                                        <a:pt x="554736" y="0"/>
                                      </a:moveTo>
                                      <a:lnTo>
                                        <a:pt x="9385" y="0"/>
                                      </a:lnTo>
                                      <a:lnTo>
                                        <a:pt x="0" y="12"/>
                                      </a:lnTo>
                                      <a:lnTo>
                                        <a:pt x="0" y="190817"/>
                                      </a:lnTo>
                                      <a:lnTo>
                                        <a:pt x="9385" y="190817"/>
                                      </a:lnTo>
                                      <a:lnTo>
                                        <a:pt x="9385" y="9728"/>
                                      </a:lnTo>
                                      <a:lnTo>
                                        <a:pt x="554736" y="9728"/>
                                      </a:lnTo>
                                      <a:lnTo>
                                        <a:pt x="554736" y="0"/>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1A54E2B2" id="Group 130" o:spid="_x0000_s1026" style="width:44.572pt;height:15.525pt;mso-position-horizontal-relative:char;mso-position-vertical-relative:line" coordsize="5835,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">
                      <v:shape id="Graphic 131" o:spid="_x0000_s1027" style="position:absolute;width:5835;height:2197;visibility:visible;mso-wrap-style:square;v-text-anchor:top" coordsize="58356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" path="m583526,r-9398,l574128,209664,,209664r,9411l574128,219087r9398,l583526,xe" stroked="f">
                        <v:path arrowok="t"/>
                      </v:shape>
                      <v:shape id="Graphic 132" o:spid="_x0000_s1028" style="position:absolute;width:5746;height:2101;visibility:visible;mso-wrap-style:square;v-text-anchor:top" coordsize="574675,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" path="m574141,l9702,,,,,209651r9702,l9702,9410r564439,l574141,xe" fillcolor="#9f9f9f" stroked="f">
                        <v:path arrowok="t"/>
                      </v:shape>
                      <v:shape id="Graphic 133" o:spid="_x0000_s1029" style="position:absolute;left:96;top:94;width:5646;height:2006;visibility:visible;mso-wrap-style:square;v-text-anchor:top" coordsize="56451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" path="m564438,r-9702,l554736,190804,,190804r,9424l554736,200228r9702,l564438,xe" fillcolor="#e2e2e2" stroked="f">
                        <v:path arrowok="t"/>
                      </v:shape>
                      <v:shape id="Graphic 134" o:spid="_x0000_s1030" style="position:absolute;left:96;top:94;width:5550;height:1911;visibility:visible;mso-wrap-style:square;v-text-anchor:top" coordsize="55499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" path="m554736,l9385,,,12,,190817r9385,l9385,9728r545351,l554736,xe" fillcolor="#696969" stroked="f">
                        <v:path arrowok="t"/>
                      </v:shape>
                      <w10:anchorlock/>
                    </v:group>
                  </w:pict>
                </mc:Fallback>
              </mc:AlternateContent>
            </w:r>
          </w:p>
        </w:tc>
        <w:tc>
          <w:tcPr>
            <w:tcW w:w="1218" w:type="dxa"/>
            <w:gridSpan w:val="3"/>
            <w:tcBorders>
              <w:top w:val="single" w:sz="4" w:space="0" w:color="C4C4C4"/>
            </w:tcBorders>
          </w:tcPr>
          <w:p w:rsidR="009814E7" w:rsidRDefault="009814E7" w:rsidP="00574DA0">
            <w:pPr>
              <w:pStyle w:val="TableParagraph"/>
              <w:rPr>
                <w:b/>
                <w:sz w:val="7"/>
              </w:rPr>
              <w:spacing w:before="0" w:after="0" w:line="180" w:lineRule="exact"/>
            </w:pPr>
          </w:p>
          <w:p w:rsidR="009814E7" w:rsidRDefault="009814E7" w:rsidP="00574DA0">
            <w:pPr>
              <w:pStyle w:val="TableParagraph"/>
              <w:ind w:left="105"/>
              <w:rPr>
                <w:sz w:val="20"/>
              </w:rPr>
              <w:spacing w:before="0" w:after="0" w:line="180" w:lineRule="exact"/>
            </w:pPr>
            <w:r>
              <w:rPr>
                <w:noProof/>
                <w:sz w:val="20"/>
                <w:lang w:eastAsia="tr-TR"/>
              </w:rPr>
              <mc:AlternateContent>
                <mc:Choice Requires="wpg">
                  <w:drawing>
                    <wp:inline distT="0" distB="0" distL="0" distR="0" wp14:anchorId="65FB6B47" wp14:editId="794F768E">
                      <wp:extent cx="619030" cy="197168"/>
                      <wp:effectExtent l="9525" t="0" r="0" b="9525"/>
                      <wp:docPr id="135"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30" cy="197168"/>
                                <a:chOff x="0" y="0"/>
                                <a:chExt cx="638175" cy="219075"/>
                              </a:xfrm>
                            </wpg:grpSpPr>
                            <wps:wsp>
                              <wps:cNvPr id="136" name="Graphic 136"/>
                              <wps:cNvSpPr/>
                              <wps:spPr>
                                <a:xfrm>
                                  <a:off x="-11" y="1"/>
                                  <a:ext cx="638175" cy="219710"/>
                                </a:xfrm>
                                <a:custGeom>
                                  <a:avLst/>
                                  <a:gdLst/>
                                  <a:ahLst/>
                                  <a:cxnLst/>
                                  <a:rect l="l" t="t" r="r" b="b"/>
                                  <a:pathLst>
                                    <a:path w="638175" h="219710">
                                      <a:moveTo>
                                        <a:pt x="638098" y="0"/>
                                      </a:moveTo>
                                      <a:lnTo>
                                        <a:pt x="628738" y="0"/>
                                      </a:lnTo>
                                      <a:lnTo>
                                        <a:pt x="628738" y="209664"/>
                                      </a:lnTo>
                                      <a:lnTo>
                                        <a:pt x="0" y="209664"/>
                                      </a:lnTo>
                                      <a:lnTo>
                                        <a:pt x="0" y="219075"/>
                                      </a:lnTo>
                                      <a:lnTo>
                                        <a:pt x="628738" y="219087"/>
                                      </a:lnTo>
                                      <a:lnTo>
                                        <a:pt x="638098" y="219087"/>
                                      </a:lnTo>
                                      <a:lnTo>
                                        <a:pt x="638098" y="0"/>
                                      </a:lnTo>
                                      <a:close/>
                                    </a:path>
                                  </a:pathLst>
                                </a:custGeom>
                                <a:solidFill>
                                  <a:srgbClr val="FFFFFF"/>
                                </a:solidFill>
                              </wps:spPr>
                              <wps:bodyPr wrap="square" lIns="0" tIns="0" rIns="0" bIns="0" rtlCol="0">
                                <a:prstTxWarp prst="textNoShape">
                                  <a:avLst/>
                                </a:prstTxWarp>
                                <a:noAutofit/>
                              </wps:bodyPr>
                            </wps:wsp>
                            <wps:wsp>
                              <wps:cNvPr id="137" name="Graphic 137"/>
                              <wps:cNvSpPr/>
                              <wps:spPr>
                                <a:xfrm>
                                  <a:off x="-11" y="14"/>
                                  <a:ext cx="629285" cy="210185"/>
                                </a:xfrm>
                                <a:custGeom>
                                  <a:avLst/>
                                  <a:gdLst/>
                                  <a:ahLst/>
                                  <a:cxnLst/>
                                  <a:rect l="l" t="t" r="r" b="b"/>
                                  <a:pathLst>
                                    <a:path w="629285" h="210185">
                                      <a:moveTo>
                                        <a:pt x="628738" y="0"/>
                                      </a:moveTo>
                                      <a:lnTo>
                                        <a:pt x="9677" y="0"/>
                                      </a:lnTo>
                                      <a:lnTo>
                                        <a:pt x="0" y="0"/>
                                      </a:lnTo>
                                      <a:lnTo>
                                        <a:pt x="0" y="209651"/>
                                      </a:lnTo>
                                      <a:lnTo>
                                        <a:pt x="9677" y="209651"/>
                                      </a:lnTo>
                                      <a:lnTo>
                                        <a:pt x="9677" y="9410"/>
                                      </a:lnTo>
                                      <a:lnTo>
                                        <a:pt x="628738" y="9410"/>
                                      </a:lnTo>
                                      <a:lnTo>
                                        <a:pt x="628738" y="0"/>
                                      </a:lnTo>
                                      <a:close/>
                                    </a:path>
                                  </a:pathLst>
                                </a:custGeom>
                                <a:solidFill>
                                  <a:srgbClr val="9F9F9F"/>
                                </a:solidFill>
                              </wps:spPr>
                              <wps:bodyPr wrap="square" lIns="0" tIns="0" rIns="0" bIns="0" rtlCol="0">
                                <a:prstTxWarp prst="textNoShape">
                                  <a:avLst/>
                                </a:prstTxWarp>
                                <a:noAutofit/>
                              </wps:bodyPr>
                            </wps:wsp>
                            <wps:wsp>
                              <wps:cNvPr id="138" name="Graphic 138"/>
                              <wps:cNvSpPr/>
                              <wps:spPr>
                                <a:xfrm>
                                  <a:off x="9665" y="9437"/>
                                  <a:ext cx="619125" cy="200660"/>
                                </a:xfrm>
                                <a:custGeom>
                                  <a:avLst/>
                                  <a:gdLst/>
                                  <a:ahLst/>
                                  <a:cxnLst/>
                                  <a:rect l="l" t="t" r="r" b="b"/>
                                  <a:pathLst>
                                    <a:path w="619125" h="200660">
                                      <a:moveTo>
                                        <a:pt x="609384" y="190804"/>
                                      </a:moveTo>
                                      <a:lnTo>
                                        <a:pt x="0" y="190804"/>
                                      </a:lnTo>
                                      <a:lnTo>
                                        <a:pt x="0" y="200228"/>
                                      </a:lnTo>
                                      <a:lnTo>
                                        <a:pt x="609384" y="200228"/>
                                      </a:lnTo>
                                      <a:lnTo>
                                        <a:pt x="609384" y="190804"/>
                                      </a:lnTo>
                                      <a:close/>
                                    </a:path>
                                    <a:path w="619125" h="200660">
                                      <a:moveTo>
                                        <a:pt x="619061" y="0"/>
                                      </a:moveTo>
                                      <a:lnTo>
                                        <a:pt x="609396" y="0"/>
                                      </a:lnTo>
                                      <a:lnTo>
                                        <a:pt x="609396" y="200228"/>
                                      </a:lnTo>
                                      <a:lnTo>
                                        <a:pt x="619061" y="200228"/>
                                      </a:lnTo>
                                      <a:lnTo>
                                        <a:pt x="619061" y="0"/>
                                      </a:lnTo>
                                      <a:close/>
                                    </a:path>
                                  </a:pathLst>
                                </a:custGeom>
                                <a:solidFill>
                                  <a:srgbClr val="E2E2E2"/>
                                </a:solidFill>
                              </wps:spPr>
                              <wps:bodyPr wrap="square" lIns="0" tIns="0" rIns="0" bIns="0" rtlCol="0">
                                <a:prstTxWarp prst="textNoShape">
                                  <a:avLst/>
                                </a:prstTxWarp>
                                <a:noAutofit/>
                              </wps:bodyPr>
                            </wps:wsp>
                            <wps:wsp>
                              <wps:cNvPr id="139" name="Graphic 139"/>
                              <wps:cNvSpPr/>
                              <wps:spPr>
                                <a:xfrm>
                                  <a:off x="9665" y="9425"/>
                                  <a:ext cx="609600" cy="191135"/>
                                </a:xfrm>
                                <a:custGeom>
                                  <a:avLst/>
                                  <a:gdLst/>
                                  <a:ahLst/>
                                  <a:cxnLst/>
                                  <a:rect l="l" t="t" r="r" b="b"/>
                                  <a:pathLst>
                                    <a:path w="609600" h="191135">
                                      <a:moveTo>
                                        <a:pt x="609384" y="0"/>
                                      </a:moveTo>
                                      <a:lnTo>
                                        <a:pt x="9359" y="0"/>
                                      </a:lnTo>
                                      <a:lnTo>
                                        <a:pt x="0" y="12"/>
                                      </a:lnTo>
                                      <a:lnTo>
                                        <a:pt x="0" y="190817"/>
                                      </a:lnTo>
                                      <a:lnTo>
                                        <a:pt x="9359" y="190817"/>
                                      </a:lnTo>
                                      <a:lnTo>
                                        <a:pt x="9359" y="9728"/>
                                      </a:lnTo>
                                      <a:lnTo>
                                        <a:pt x="609384" y="9728"/>
                                      </a:lnTo>
                                      <a:lnTo>
                                        <a:pt x="609384" y="0"/>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6B700379" id="Group 135" o:spid="_x0000_s1026" style="width:48.742pt;height:15.525pt;mso-position-horizontal-relative:char;mso-position-vertical-relative:line" coordsize="638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">
                      <v:shape id="Graphic 136" o:spid="_x0000_s1027" style="position:absolute;width:6381;height:2197;visibility:visible;mso-wrap-style:square;v-text-anchor:top" coordsize="63817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" path="m638098,r-9360,l628738,209664,,209664r,9411l628738,219087r9360,l638098,xe" stroked="f">
                        <v:path arrowok="t"/>
                      </v:shape>
                      <v:shape id="Graphic 137" o:spid="_x0000_s1028" style="position:absolute;width:6292;height:2101;visibility:visible;mso-wrap-style:square;v-text-anchor:top" coordsize="629285,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" path="m628738,l9677,,,,,209651r9677,l9677,9410r619061,l628738,xe" fillcolor="#9f9f9f" stroked="f">
                        <v:path arrowok="t"/>
                      </v:shape>
                      <v:shape id="Graphic 138" o:spid="_x0000_s1029" style="position:absolute;left:96;top:94;width:6191;height:2006;visibility:visible;mso-wrap-style:square;v-text-anchor:top" coordsize="61912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" path="m609384,190804l,190804r,9424l609384,200228r,-9424xem619061,r-9665,l609396,200228r9665,l619061,xe" fillcolor="#e2e2e2" stroked="f">
                        <v:path arrowok="t"/>
                      </v:shape>
                      <v:shape id="Graphic 139" o:spid="_x0000_s1030" style="position:absolute;left:96;top:94;width:6096;height:1911;visibility:visible;mso-wrap-style:square;v-text-anchor:top" coordsize="60960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" path="m609384,l9359,,,12,,190817r9359,l9359,9728r600025,l609384,xe" fillcolor="#696969" stroked="f">
                        <v:path arrowok="t"/>
                      </v:shape>
                      <w10:anchorlock/>
                    </v:group>
                  </w:pict>
                </mc:Fallback>
              </mc:AlternateContent>
            </w:r>
          </w:p>
        </w:tc>
      </w:tr>
      <w:tr w:rsidR="009814E7" w:rsidTr="00574DA0">
        <w:trPr>
          <w:trHeight w:val="505"/>
        </w:trPr>
        <w:tc>
          <w:tcPr>
            <w:tcW w:w="403" w:type="dxa"/>
            <w:vMerge/>
            <w:tcBorders>
              <w:top w:val="nil"/>
            </w:tcBorders>
            <w:textDirection w:val="btLr"/>
          </w:tcPr>
          <w:p w:rsidR="009814E7" w:rsidRDefault="009814E7" w:rsidP="00574DA0">
            <w:pPr>
              <w:rPr>
                <w:sz w:val="2"/>
                <w:szCs w:val="2"/>
              </w:rPr>
              <w:spacing w:before="0" w:after="0" w:line="180" w:lineRule="exact"/>
            </w:pPr>
          </w:p>
        </w:tc>
        <w:tc>
          <w:tcPr>
            <w:tcW w:w="864" w:type="dxa"/>
            <w:gridSpan w:val="3"/>
          </w:tcPr>
          <w:p w:rsidR="009814E7" w:rsidRDefault="009814E7" w:rsidP="00574DA0">
            <w:pPr>
              <w:pStyle w:val="TableParagraph"/>
              <w:rPr>
                <w:b/>
                <w:sz w:val="7"/>
              </w:rPr>
              <w:spacing w:before="0" w:after="0" w:line="180" w:lineRule="exact"/>
            </w:pPr>
          </w:p>
          <w:p w:rsidR="009814E7" w:rsidRDefault="009814E7" w:rsidP="00574DA0">
            <w:pPr>
              <w:pStyle w:val="TableParagraph"/>
              <w:ind w:left="112"/>
              <w:rPr>
                <w:sz w:val="20"/>
              </w:rPr>
              <w:spacing w:before="0" w:after="0" w:line="180" w:lineRule="exact"/>
            </w:pPr>
            <w:r>
              <w:rPr>
                <w:noProof/>
                <w:sz w:val="20"/>
                <w:lang w:eastAsia="tr-TR"/>
              </w:rPr>
              <mc:AlternateContent>
                <mc:Choice Requires="wpg">
                  <w:drawing>
                    <wp:inline distT="0" distB="0" distL="0" distR="0" wp14:anchorId="788417C6" wp14:editId="7E91003C">
                      <wp:extent cx="397288" cy="198310"/>
                      <wp:effectExtent l="9525" t="0" r="0" b="8254"/>
                      <wp:docPr id="140" name="Group 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7288" cy="198310"/>
                                <a:chOff x="0" y="0"/>
                                <a:chExt cx="409575" cy="220345"/>
                              </a:xfrm>
                            </wpg:grpSpPr>
                            <wps:wsp>
                              <wps:cNvPr id="141" name="Graphic 141"/>
                              <wps:cNvSpPr/>
                              <wps:spPr>
                                <a:xfrm>
                                  <a:off x="-12" y="6"/>
                                  <a:ext cx="409575" cy="220345"/>
                                </a:xfrm>
                                <a:custGeom>
                                  <a:avLst/>
                                  <a:gdLst/>
                                  <a:ahLst/>
                                  <a:cxnLst/>
                                  <a:rect l="l" t="t" r="r" b="b"/>
                                  <a:pathLst>
                                    <a:path w="409575" h="220345">
                                      <a:moveTo>
                                        <a:pt x="409206" y="0"/>
                                      </a:moveTo>
                                      <a:lnTo>
                                        <a:pt x="399630" y="0"/>
                                      </a:lnTo>
                                      <a:lnTo>
                                        <a:pt x="399630" y="210261"/>
                                      </a:lnTo>
                                      <a:lnTo>
                                        <a:pt x="0" y="210261"/>
                                      </a:lnTo>
                                      <a:lnTo>
                                        <a:pt x="0" y="219710"/>
                                      </a:lnTo>
                                      <a:lnTo>
                                        <a:pt x="399630" y="219722"/>
                                      </a:lnTo>
                                      <a:lnTo>
                                        <a:pt x="409206" y="219722"/>
                                      </a:lnTo>
                                      <a:lnTo>
                                        <a:pt x="409206" y="0"/>
                                      </a:lnTo>
                                      <a:close/>
                                    </a:path>
                                  </a:pathLst>
                                </a:custGeom>
                                <a:solidFill>
                                  <a:srgbClr val="FFFFFF"/>
                                </a:solidFill>
                              </wps:spPr>
                              <wps:bodyPr wrap="square" lIns="0" tIns="0" rIns="0" bIns="0" rtlCol="0">
                                <a:prstTxWarp prst="textNoShape">
                                  <a:avLst/>
                                </a:prstTxWarp>
                                <a:noAutofit/>
                              </wps:bodyPr>
                            </wps:wsp>
                            <wps:wsp>
                              <wps:cNvPr id="142" name="Graphic 142"/>
                              <wps:cNvSpPr/>
                              <wps:spPr>
                                <a:xfrm>
                                  <a:off x="-12" y="6"/>
                                  <a:ext cx="400050" cy="210820"/>
                                </a:xfrm>
                                <a:custGeom>
                                  <a:avLst/>
                                  <a:gdLst/>
                                  <a:ahLst/>
                                  <a:cxnLst/>
                                  <a:rect l="l" t="t" r="r" b="b"/>
                                  <a:pathLst>
                                    <a:path w="400050" h="210820">
                                      <a:moveTo>
                                        <a:pt x="399630" y="0"/>
                                      </a:moveTo>
                                      <a:lnTo>
                                        <a:pt x="9588" y="0"/>
                                      </a:lnTo>
                                      <a:lnTo>
                                        <a:pt x="0" y="0"/>
                                      </a:lnTo>
                                      <a:lnTo>
                                        <a:pt x="0" y="210261"/>
                                      </a:lnTo>
                                      <a:lnTo>
                                        <a:pt x="9588" y="210261"/>
                                      </a:lnTo>
                                      <a:lnTo>
                                        <a:pt x="9588" y="9448"/>
                                      </a:lnTo>
                                      <a:lnTo>
                                        <a:pt x="399630" y="9448"/>
                                      </a:lnTo>
                                      <a:lnTo>
                                        <a:pt x="399630" y="0"/>
                                      </a:lnTo>
                                      <a:close/>
                                    </a:path>
                                  </a:pathLst>
                                </a:custGeom>
                                <a:solidFill>
                                  <a:srgbClr val="9F9F9F"/>
                                </a:solidFill>
                              </wps:spPr>
                              <wps:bodyPr wrap="square" lIns="0" tIns="0" rIns="0" bIns="0" rtlCol="0">
                                <a:prstTxWarp prst="textNoShape">
                                  <a:avLst/>
                                </a:prstTxWarp>
                                <a:noAutofit/>
                              </wps:bodyPr>
                            </wps:wsp>
                            <wps:wsp>
                              <wps:cNvPr id="143" name="Graphic 143"/>
                              <wps:cNvSpPr/>
                              <wps:spPr>
                                <a:xfrm>
                                  <a:off x="9575" y="9455"/>
                                  <a:ext cx="390525" cy="201295"/>
                                </a:xfrm>
                                <a:custGeom>
                                  <a:avLst/>
                                  <a:gdLst/>
                                  <a:ahLst/>
                                  <a:cxnLst/>
                                  <a:rect l="l" t="t" r="r" b="b"/>
                                  <a:pathLst>
                                    <a:path w="390525" h="201295">
                                      <a:moveTo>
                                        <a:pt x="390042" y="0"/>
                                      </a:moveTo>
                                      <a:lnTo>
                                        <a:pt x="380466" y="0"/>
                                      </a:lnTo>
                                      <a:lnTo>
                                        <a:pt x="380466" y="191363"/>
                                      </a:lnTo>
                                      <a:lnTo>
                                        <a:pt x="0" y="191363"/>
                                      </a:lnTo>
                                      <a:lnTo>
                                        <a:pt x="0" y="200812"/>
                                      </a:lnTo>
                                      <a:lnTo>
                                        <a:pt x="380466" y="200812"/>
                                      </a:lnTo>
                                      <a:lnTo>
                                        <a:pt x="390042" y="200812"/>
                                      </a:lnTo>
                                      <a:lnTo>
                                        <a:pt x="390042" y="0"/>
                                      </a:lnTo>
                                      <a:close/>
                                    </a:path>
                                  </a:pathLst>
                                </a:custGeom>
                                <a:solidFill>
                                  <a:srgbClr val="E2E2E2"/>
                                </a:solidFill>
                              </wps:spPr>
                              <wps:bodyPr wrap="square" lIns="0" tIns="0" rIns="0" bIns="0" rtlCol="0">
                                <a:prstTxWarp prst="textNoShape">
                                  <a:avLst/>
                                </a:prstTxWarp>
                                <a:noAutofit/>
                              </wps:bodyPr>
                            </wps:wsp>
                            <wps:wsp>
                              <wps:cNvPr id="144" name="Graphic 144"/>
                              <wps:cNvSpPr/>
                              <wps:spPr>
                                <a:xfrm>
                                  <a:off x="9575" y="9455"/>
                                  <a:ext cx="381000" cy="191770"/>
                                </a:xfrm>
                                <a:custGeom>
                                  <a:avLst/>
                                  <a:gdLst/>
                                  <a:ahLst/>
                                  <a:cxnLst/>
                                  <a:rect l="l" t="t" r="r" b="b"/>
                                  <a:pathLst>
                                    <a:path w="381000" h="191770">
                                      <a:moveTo>
                                        <a:pt x="380466" y="0"/>
                                      </a:moveTo>
                                      <a:lnTo>
                                        <a:pt x="9575" y="0"/>
                                      </a:lnTo>
                                      <a:lnTo>
                                        <a:pt x="0" y="12"/>
                                      </a:lnTo>
                                      <a:lnTo>
                                        <a:pt x="0" y="191363"/>
                                      </a:lnTo>
                                      <a:lnTo>
                                        <a:pt x="9575" y="191363"/>
                                      </a:lnTo>
                                      <a:lnTo>
                                        <a:pt x="9575" y="9753"/>
                                      </a:lnTo>
                                      <a:lnTo>
                                        <a:pt x="380466" y="9753"/>
                                      </a:lnTo>
                                      <a:lnTo>
                                        <a:pt x="380466" y="0"/>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2F998BF7" id="Group 140" o:spid="_x0000_s1026" style="width:31.282pt;height:15.615pt;mso-position-horizontal-relative:char;mso-position-vertical-relative:line" coordsize="409575,220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">
                      <v:shape id="Graphic 141" o:spid="_x0000_s1027" style="position:absolute;left:-12;top:6;width:409575;height:220345;visibility:visible;mso-wrap-style:square;v-text-anchor:top" coordsize="409575,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" path="m409206,r-9576,l399630,210261,,210261r,9449l399630,219722r9576,l409206,xe" stroked="f">
                        <v:path arrowok="t"/>
                      </v:shape>
                      <v:shape id="Graphic 142" o:spid="_x0000_s1028" style="position:absolute;left:-12;top:6;width:400050;height:210820;visibility:visible;mso-wrap-style:square;v-text-anchor:top" coordsize="400050,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" path="m399630,l9588,,,,,210261r9588,l9588,9448r390042,l399630,xe" fillcolor="#9f9f9f" stroked="f">
                        <v:path arrowok="t"/>
                      </v:shape>
                      <v:shape id="Graphic 143" o:spid="_x0000_s1029" style="position:absolute;left:9575;top:9455;width:390525;height:201295;visibility:visible;mso-wrap-style:square;v-text-anchor:top" coordsize="390525,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" path="m390042,r-9576,l380466,191363,,191363r,9449l380466,200812r9576,l390042,xe" fillcolor="#e2e2e2" stroked="f">
                        <v:path arrowok="t"/>
                      </v:shape>
                      <v:shape id="Graphic 144" o:spid="_x0000_s1030" style="position:absolute;left:9575;top:9455;width:381000;height:191770;visibility:visible;mso-wrap-style:square;v-text-anchor:top" coordsize="381000,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" path="m380466,l9575,,,12,,191363r9575,l9575,9753r370891,l380466,xe" fillcolor="#696969" stroked="f">
                        <v:path arrowok="t"/>
                      </v:shape>
                      <w10:anchorlock/>
                    </v:group>
                  </w:pict>
                </mc:Fallback>
              </mc:AlternateContent>
            </w:r>
          </w:p>
        </w:tc>
        <w:tc>
          <w:tcPr>
            <w:tcW w:w="6871" w:type="dxa"/>
            <w:gridSpan w:val="9"/>
            <w:tcBorders>
              <w:bottom w:val="nil"/>
            </w:tcBorders>
          </w:tcPr>
          <w:p w:rsidR="009814E7" w:rsidRDefault="009814E7" w:rsidP="00574DA0">
            <w:pPr>
              <w:pStyle w:val="TableParagraph"/>
              <w:spacing w:line="180" w:lineRule="exact" w:before="0" w:after="0"/>
              <w:ind w:left="110" w:right="26"/>
            </w:pPr>
            <w:r>
              <w:rPr>
                <w:sz w:val="18"/>
                <w:szCs w:val="18"/>
              </w:rPr>
              <w:t>sayılı</w:t>
            </w:r>
            <w:r>
              <w:rPr>
                <w:spacing w:val="-8"/>
                <w:sz w:val="18"/>
                <w:szCs w:val="18"/>
              </w:rPr>
              <w:t xml:space="preserve"> </w:t>
            </w:r>
            <w:r>
              <w:rPr>
                <w:sz w:val="18"/>
                <w:szCs w:val="18"/>
              </w:rPr>
              <w:t>Kanuna</w:t>
            </w:r>
            <w:r>
              <w:rPr>
                <w:spacing w:val="-2"/>
                <w:sz w:val="18"/>
                <w:szCs w:val="18"/>
              </w:rPr>
              <w:t xml:space="preserve"> </w:t>
            </w:r>
            <w:r>
              <w:rPr>
                <w:sz w:val="18"/>
                <w:szCs w:val="18"/>
              </w:rPr>
              <w:t>tabi,</w:t>
            </w:r>
            <w:r>
              <w:rPr>
                <w:spacing w:val="-6"/>
                <w:sz w:val="18"/>
                <w:szCs w:val="18"/>
              </w:rPr>
              <w:t xml:space="preserve"> </w:t>
            </w:r>
            <w:r>
              <w:rPr>
                <w:sz w:val="18"/>
                <w:szCs w:val="18"/>
              </w:rPr>
              <w:t>kadroda</w:t>
            </w:r>
            <w:r>
              <w:rPr>
                <w:spacing w:val="-2"/>
                <w:sz w:val="18"/>
                <w:szCs w:val="18"/>
              </w:rPr>
              <w:t xml:space="preserve"> </w:t>
            </w:r>
            <w:r>
              <w:rPr>
                <w:sz w:val="18"/>
                <w:szCs w:val="18"/>
              </w:rPr>
              <w:t>sözleşmeli</w:t>
            </w:r>
            <w:r>
              <w:rPr>
                <w:spacing w:val="-8"/>
                <w:sz w:val="18"/>
                <w:szCs w:val="18"/>
              </w:rPr>
              <w:t xml:space="preserve"> </w:t>
            </w:r>
            <w:r>
              <w:rPr>
                <w:sz w:val="18"/>
                <w:szCs w:val="18"/>
              </w:rPr>
              <w:t>personel</w:t>
            </w:r>
            <w:r>
              <w:rPr>
                <w:spacing w:val="-4"/>
                <w:sz w:val="18"/>
                <w:szCs w:val="18"/>
              </w:rPr>
              <w:t xml:space="preserve"> </w:t>
            </w:r>
            <w:r>
              <w:rPr>
                <w:sz w:val="18"/>
                <w:szCs w:val="18"/>
              </w:rPr>
              <w:t>olup</w:t>
            </w:r>
            <w:r>
              <w:rPr>
                <w:spacing w:val="-5"/>
                <w:sz w:val="18"/>
                <w:szCs w:val="18"/>
              </w:rPr>
              <w:t xml:space="preserve"> </w:t>
            </w:r>
            <w:r>
              <w:rPr>
                <w:sz w:val="18"/>
                <w:szCs w:val="18"/>
              </w:rPr>
              <w:t>kesenekleri</w:t>
            </w:r>
            <w:r>
              <w:rPr>
                <w:spacing w:val="-8"/>
                <w:sz w:val="18"/>
                <w:szCs w:val="18"/>
              </w:rPr>
              <w:t xml:space="preserve"> </w:t>
            </w:r>
            <w:r>
              <w:rPr>
                <w:sz w:val="18"/>
                <w:szCs w:val="18"/>
              </w:rPr>
              <w:t>T.C. Emekli Sandığına kesilmektedir.</w:t>
            </w:r>
          </w:p>
        </w:tc>
        <w:tc>
          <w:tcPr>
            <w:tcW w:w="1133" w:type="dxa"/>
            <w:gridSpan w:val="3"/>
          </w:tcPr>
          <w:p w:rsidR="009814E7" w:rsidRDefault="009814E7" w:rsidP="00574DA0">
            <w:pPr>
              <w:pStyle w:val="TableParagraph"/>
              <w:rPr>
                <w:b/>
                <w:sz w:val="7"/>
              </w:rPr>
              <w:spacing w:before="0" w:after="0" w:line="180" w:lineRule="exact"/>
            </w:pPr>
          </w:p>
          <w:p w:rsidR="009814E7" w:rsidRDefault="009814E7" w:rsidP="00574DA0">
            <w:pPr>
              <w:pStyle w:val="TableParagraph"/>
              <w:ind w:left="105"/>
              <w:rPr>
                <w:sz w:val="20"/>
              </w:rPr>
              <w:spacing w:before="0" w:after="0" w:line="180" w:lineRule="exact"/>
            </w:pPr>
            <w:r>
              <w:rPr>
                <w:noProof/>
                <w:sz w:val="20"/>
                <w:lang w:eastAsia="tr-TR"/>
              </w:rPr>
              <mc:AlternateContent>
                <mc:Choice Requires="wpg">
                  <w:drawing>
                    <wp:inline distT="0" distB="0" distL="0" distR="0" wp14:anchorId="1BC30100" wp14:editId="230A1293">
                      <wp:extent cx="566058" cy="198310"/>
                      <wp:effectExtent l="9525" t="0" r="0" b="8254"/>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058" cy="198310"/>
                                <a:chOff x="0" y="0"/>
                                <a:chExt cx="583565" cy="220345"/>
                              </a:xfrm>
                            </wpg:grpSpPr>
                            <wps:wsp>
                              <wps:cNvPr id="146" name="Graphic 146"/>
                              <wps:cNvSpPr/>
                              <wps:spPr>
                                <a:xfrm>
                                  <a:off x="-11" y="6"/>
                                  <a:ext cx="583565" cy="220345"/>
                                </a:xfrm>
                                <a:custGeom>
                                  <a:avLst/>
                                  <a:gdLst/>
                                  <a:ahLst/>
                                  <a:cxnLst/>
                                  <a:rect l="l" t="t" r="r" b="b"/>
                                  <a:pathLst>
                                    <a:path w="583565" h="220345">
                                      <a:moveTo>
                                        <a:pt x="583526" y="0"/>
                                      </a:moveTo>
                                      <a:lnTo>
                                        <a:pt x="574128" y="0"/>
                                      </a:lnTo>
                                      <a:lnTo>
                                        <a:pt x="574128" y="210261"/>
                                      </a:lnTo>
                                      <a:lnTo>
                                        <a:pt x="0" y="210261"/>
                                      </a:lnTo>
                                      <a:lnTo>
                                        <a:pt x="0" y="219710"/>
                                      </a:lnTo>
                                      <a:lnTo>
                                        <a:pt x="574128" y="219722"/>
                                      </a:lnTo>
                                      <a:lnTo>
                                        <a:pt x="583526" y="219722"/>
                                      </a:lnTo>
                                      <a:lnTo>
                                        <a:pt x="583526" y="0"/>
                                      </a:lnTo>
                                      <a:close/>
                                    </a:path>
                                  </a:pathLst>
                                </a:custGeom>
                                <a:solidFill>
                                  <a:srgbClr val="FFFFFF"/>
                                </a:solidFill>
                              </wps:spPr>
                              <wps:bodyPr wrap="square" lIns="0" tIns="0" rIns="0" bIns="0" rtlCol="0">
                                <a:prstTxWarp prst="textNoShape">
                                  <a:avLst/>
                                </a:prstTxWarp>
                                <a:noAutofit/>
                              </wps:bodyPr>
                            </wps:wsp>
                            <wps:wsp>
                              <wps:cNvPr id="147" name="Graphic 147"/>
                              <wps:cNvSpPr/>
                              <wps:spPr>
                                <a:xfrm>
                                  <a:off x="-11" y="6"/>
                                  <a:ext cx="574675" cy="210820"/>
                                </a:xfrm>
                                <a:custGeom>
                                  <a:avLst/>
                                  <a:gdLst/>
                                  <a:ahLst/>
                                  <a:cxnLst/>
                                  <a:rect l="l" t="t" r="r" b="b"/>
                                  <a:pathLst>
                                    <a:path w="574675" h="210820">
                                      <a:moveTo>
                                        <a:pt x="574141" y="0"/>
                                      </a:moveTo>
                                      <a:lnTo>
                                        <a:pt x="9702" y="0"/>
                                      </a:lnTo>
                                      <a:lnTo>
                                        <a:pt x="0" y="0"/>
                                      </a:lnTo>
                                      <a:lnTo>
                                        <a:pt x="0" y="210261"/>
                                      </a:lnTo>
                                      <a:lnTo>
                                        <a:pt x="9702" y="210261"/>
                                      </a:lnTo>
                                      <a:lnTo>
                                        <a:pt x="9702" y="9448"/>
                                      </a:lnTo>
                                      <a:lnTo>
                                        <a:pt x="574141" y="9448"/>
                                      </a:lnTo>
                                      <a:lnTo>
                                        <a:pt x="574141" y="0"/>
                                      </a:lnTo>
                                      <a:close/>
                                    </a:path>
                                  </a:pathLst>
                                </a:custGeom>
                                <a:solidFill>
                                  <a:srgbClr val="9F9F9F"/>
                                </a:solidFill>
                              </wps:spPr>
                              <wps:bodyPr wrap="square" lIns="0" tIns="0" rIns="0" bIns="0" rtlCol="0">
                                <a:prstTxWarp prst="textNoShape">
                                  <a:avLst/>
                                </a:prstTxWarp>
                                <a:noAutofit/>
                              </wps:bodyPr>
                            </wps:wsp>
                            <wps:wsp>
                              <wps:cNvPr id="148" name="Graphic 148"/>
                              <wps:cNvSpPr/>
                              <wps:spPr>
                                <a:xfrm>
                                  <a:off x="9691" y="9455"/>
                                  <a:ext cx="564515" cy="201295"/>
                                </a:xfrm>
                                <a:custGeom>
                                  <a:avLst/>
                                  <a:gdLst/>
                                  <a:ahLst/>
                                  <a:cxnLst/>
                                  <a:rect l="l" t="t" r="r" b="b"/>
                                  <a:pathLst>
                                    <a:path w="564515" h="201295">
                                      <a:moveTo>
                                        <a:pt x="564438" y="0"/>
                                      </a:moveTo>
                                      <a:lnTo>
                                        <a:pt x="554736" y="0"/>
                                      </a:lnTo>
                                      <a:lnTo>
                                        <a:pt x="554736" y="191363"/>
                                      </a:lnTo>
                                      <a:lnTo>
                                        <a:pt x="0" y="191363"/>
                                      </a:lnTo>
                                      <a:lnTo>
                                        <a:pt x="0" y="200812"/>
                                      </a:lnTo>
                                      <a:lnTo>
                                        <a:pt x="554736" y="200812"/>
                                      </a:lnTo>
                                      <a:lnTo>
                                        <a:pt x="564438" y="200812"/>
                                      </a:lnTo>
                                      <a:lnTo>
                                        <a:pt x="564438" y="0"/>
                                      </a:lnTo>
                                      <a:close/>
                                    </a:path>
                                  </a:pathLst>
                                </a:custGeom>
                                <a:solidFill>
                                  <a:srgbClr val="E2E2E2"/>
                                </a:solidFill>
                              </wps:spPr>
                              <wps:bodyPr wrap="square" lIns="0" tIns="0" rIns="0" bIns="0" rtlCol="0">
                                <a:prstTxWarp prst="textNoShape">
                                  <a:avLst/>
                                </a:prstTxWarp>
                                <a:noAutofit/>
                              </wps:bodyPr>
                            </wps:wsp>
                            <wps:wsp>
                              <wps:cNvPr id="149" name="Graphic 149"/>
                              <wps:cNvSpPr/>
                              <wps:spPr>
                                <a:xfrm>
                                  <a:off x="9691" y="9455"/>
                                  <a:ext cx="554990" cy="191770"/>
                                </a:xfrm>
                                <a:custGeom>
                                  <a:avLst/>
                                  <a:gdLst/>
                                  <a:ahLst/>
                                  <a:cxnLst/>
                                  <a:rect l="l" t="t" r="r" b="b"/>
                                  <a:pathLst>
                                    <a:path w="554990" h="191770">
                                      <a:moveTo>
                                        <a:pt x="554736" y="0"/>
                                      </a:moveTo>
                                      <a:lnTo>
                                        <a:pt x="9385" y="0"/>
                                      </a:lnTo>
                                      <a:lnTo>
                                        <a:pt x="0" y="12"/>
                                      </a:lnTo>
                                      <a:lnTo>
                                        <a:pt x="0" y="191363"/>
                                      </a:lnTo>
                                      <a:lnTo>
                                        <a:pt x="9385" y="191363"/>
                                      </a:lnTo>
                                      <a:lnTo>
                                        <a:pt x="9385" y="9753"/>
                                      </a:lnTo>
                                      <a:lnTo>
                                        <a:pt x="554736" y="9753"/>
                                      </a:lnTo>
                                      <a:lnTo>
                                        <a:pt x="554736" y="0"/>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67689CD5" id="Group 145" o:spid="_x0000_s1026" style="width:44.572pt;height:15.615pt;mso-position-horizontal-relative:char;mso-position-vertical-relative:line" coordsize="5835,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">
                      <v:shape id="Graphic 146" o:spid="_x0000_s1027" style="position:absolute;width:5835;height:2203;visibility:visible;mso-wrap-style:square;v-text-anchor:top" coordsize="583565,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" path="m583526,r-9398,l574128,210261,,210261r,9449l574128,219722r9398,l583526,xe" stroked="f">
                        <v:path arrowok="t"/>
                      </v:shape>
                      <v:shape id="Graphic 147" o:spid="_x0000_s1028" style="position:absolute;width:5746;height:2108;visibility:visible;mso-wrap-style:square;v-text-anchor:top" coordsize="57467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" path="m574141,l9702,,,,,210261r9702,l9702,9448r564439,l574141,xe" fillcolor="#9f9f9f" stroked="f">
                        <v:path arrowok="t"/>
                      </v:shape>
                      <v:shape id="Graphic 148" o:spid="_x0000_s1029" style="position:absolute;left:96;top:94;width:5646;height:2013;visibility:visible;mso-wrap-style:square;v-text-anchor:top" coordsize="564515,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" path="m564438,r-9702,l554736,191363,,191363r,9449l554736,200812r9702,l564438,xe" fillcolor="#e2e2e2" stroked="f">
                        <v:path arrowok="t"/>
                      </v:shape>
                      <v:shape id="Graphic 149" o:spid="_x0000_s1030" style="position:absolute;left:96;top:94;width:5550;height:1918;visibility:visible;mso-wrap-style:square;v-text-anchor:top" coordsize="554990,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" path="m554736,l9385,,,12,,191363r9385,l9385,9753r545351,l554736,xe" fillcolor="#696969" stroked="f">
                        <v:path arrowok="t"/>
                      </v:shape>
                      <w10:anchorlock/>
                    </v:group>
                  </w:pict>
                </mc:Fallback>
              </mc:AlternateContent>
            </w:r>
          </w:p>
        </w:tc>
        <w:tc>
          <w:tcPr>
            <w:tcW w:w="1218" w:type="dxa"/>
            <w:gridSpan w:val="3"/>
          </w:tcPr>
          <w:p w:rsidR="009814E7" w:rsidRDefault="009814E7" w:rsidP="00574DA0">
            <w:pPr>
              <w:pStyle w:val="TableParagraph"/>
              <w:rPr>
                <w:b/>
                <w:sz w:val="7"/>
              </w:rPr>
              <w:spacing w:before="0" w:after="0" w:line="180" w:lineRule="exact"/>
            </w:pPr>
          </w:p>
          <w:p w:rsidR="009814E7" w:rsidRDefault="009814E7" w:rsidP="00574DA0">
            <w:pPr>
              <w:pStyle w:val="TableParagraph"/>
              <w:ind w:left="105"/>
              <w:rPr>
                <w:sz w:val="20"/>
              </w:rPr>
              <w:spacing w:before="0" w:after="0" w:line="180" w:lineRule="exact"/>
            </w:pPr>
            <w:r>
              <w:rPr>
                <w:noProof/>
                <w:sz w:val="20"/>
                <w:lang w:eastAsia="tr-TR"/>
              </w:rPr>
              <mc:AlternateContent>
                <mc:Choice Requires="wpg">
                  <w:drawing>
                    <wp:inline distT="0" distB="0" distL="0" distR="0" wp14:anchorId="5477665F" wp14:editId="039F239B">
                      <wp:extent cx="619030" cy="198310"/>
                      <wp:effectExtent l="9525" t="0" r="0" b="8254"/>
                      <wp:docPr id="150"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30" cy="198310"/>
                                <a:chOff x="0" y="0"/>
                                <a:chExt cx="638175" cy="220345"/>
                              </a:xfrm>
                            </wpg:grpSpPr>
                            <wps:wsp>
                              <wps:cNvPr id="151" name="Graphic 151"/>
                              <wps:cNvSpPr/>
                              <wps:spPr>
                                <a:xfrm>
                                  <a:off x="-11" y="6"/>
                                  <a:ext cx="638175" cy="220345"/>
                                </a:xfrm>
                                <a:custGeom>
                                  <a:avLst/>
                                  <a:gdLst/>
                                  <a:ahLst/>
                                  <a:cxnLst/>
                                  <a:rect l="l" t="t" r="r" b="b"/>
                                  <a:pathLst>
                                    <a:path w="638175" h="220345">
                                      <a:moveTo>
                                        <a:pt x="638098" y="0"/>
                                      </a:moveTo>
                                      <a:lnTo>
                                        <a:pt x="628738" y="0"/>
                                      </a:lnTo>
                                      <a:lnTo>
                                        <a:pt x="628738" y="210261"/>
                                      </a:lnTo>
                                      <a:lnTo>
                                        <a:pt x="0" y="210261"/>
                                      </a:lnTo>
                                      <a:lnTo>
                                        <a:pt x="0" y="219710"/>
                                      </a:lnTo>
                                      <a:lnTo>
                                        <a:pt x="628738" y="219722"/>
                                      </a:lnTo>
                                      <a:lnTo>
                                        <a:pt x="638098" y="219722"/>
                                      </a:lnTo>
                                      <a:lnTo>
                                        <a:pt x="638098" y="0"/>
                                      </a:lnTo>
                                      <a:close/>
                                    </a:path>
                                  </a:pathLst>
                                </a:custGeom>
                                <a:solidFill>
                                  <a:srgbClr val="FFFFFF"/>
                                </a:solidFill>
                              </wps:spPr>
                              <wps:bodyPr wrap="square" lIns="0" tIns="0" rIns="0" bIns="0" rtlCol="0">
                                <a:prstTxWarp prst="textNoShape">
                                  <a:avLst/>
                                </a:prstTxWarp>
                                <a:noAutofit/>
                              </wps:bodyPr>
                            </wps:wsp>
                            <wps:wsp>
                              <wps:cNvPr id="152" name="Graphic 152"/>
                              <wps:cNvSpPr/>
                              <wps:spPr>
                                <a:xfrm>
                                  <a:off x="-11" y="6"/>
                                  <a:ext cx="629285" cy="210820"/>
                                </a:xfrm>
                                <a:custGeom>
                                  <a:avLst/>
                                  <a:gdLst/>
                                  <a:ahLst/>
                                  <a:cxnLst/>
                                  <a:rect l="l" t="t" r="r" b="b"/>
                                  <a:pathLst>
                                    <a:path w="629285" h="210820">
                                      <a:moveTo>
                                        <a:pt x="628738" y="0"/>
                                      </a:moveTo>
                                      <a:lnTo>
                                        <a:pt x="9677" y="0"/>
                                      </a:lnTo>
                                      <a:lnTo>
                                        <a:pt x="0" y="0"/>
                                      </a:lnTo>
                                      <a:lnTo>
                                        <a:pt x="0" y="210261"/>
                                      </a:lnTo>
                                      <a:lnTo>
                                        <a:pt x="9677" y="210261"/>
                                      </a:lnTo>
                                      <a:lnTo>
                                        <a:pt x="9677" y="9448"/>
                                      </a:lnTo>
                                      <a:lnTo>
                                        <a:pt x="628738" y="9448"/>
                                      </a:lnTo>
                                      <a:lnTo>
                                        <a:pt x="628738" y="0"/>
                                      </a:lnTo>
                                      <a:close/>
                                    </a:path>
                                  </a:pathLst>
                                </a:custGeom>
                                <a:solidFill>
                                  <a:srgbClr val="9F9F9F"/>
                                </a:solidFill>
                              </wps:spPr>
                              <wps:bodyPr wrap="square" lIns="0" tIns="0" rIns="0" bIns="0" rtlCol="0">
                                <a:prstTxWarp prst="textNoShape">
                                  <a:avLst/>
                                </a:prstTxWarp>
                                <a:noAutofit/>
                              </wps:bodyPr>
                            </wps:wsp>
                            <wps:wsp>
                              <wps:cNvPr id="153" name="Graphic 153"/>
                              <wps:cNvSpPr/>
                              <wps:spPr>
                                <a:xfrm>
                                  <a:off x="9665" y="9455"/>
                                  <a:ext cx="619125" cy="201295"/>
                                </a:xfrm>
                                <a:custGeom>
                                  <a:avLst/>
                                  <a:gdLst/>
                                  <a:ahLst/>
                                  <a:cxnLst/>
                                  <a:rect l="l" t="t" r="r" b="b"/>
                                  <a:pathLst>
                                    <a:path w="619125" h="201295">
                                      <a:moveTo>
                                        <a:pt x="609384" y="191363"/>
                                      </a:moveTo>
                                      <a:lnTo>
                                        <a:pt x="0" y="191363"/>
                                      </a:lnTo>
                                      <a:lnTo>
                                        <a:pt x="0" y="200812"/>
                                      </a:lnTo>
                                      <a:lnTo>
                                        <a:pt x="609384" y="200812"/>
                                      </a:lnTo>
                                      <a:lnTo>
                                        <a:pt x="609384" y="191363"/>
                                      </a:lnTo>
                                      <a:close/>
                                    </a:path>
                                    <a:path w="619125" h="201295">
                                      <a:moveTo>
                                        <a:pt x="619061" y="0"/>
                                      </a:moveTo>
                                      <a:lnTo>
                                        <a:pt x="609396" y="0"/>
                                      </a:lnTo>
                                      <a:lnTo>
                                        <a:pt x="609396" y="200812"/>
                                      </a:lnTo>
                                      <a:lnTo>
                                        <a:pt x="619061" y="200812"/>
                                      </a:lnTo>
                                      <a:lnTo>
                                        <a:pt x="619061" y="0"/>
                                      </a:lnTo>
                                      <a:close/>
                                    </a:path>
                                  </a:pathLst>
                                </a:custGeom>
                                <a:solidFill>
                                  <a:srgbClr val="E2E2E2"/>
                                </a:solidFill>
                              </wps:spPr>
                              <wps:bodyPr wrap="square" lIns="0" tIns="0" rIns="0" bIns="0" rtlCol="0">
                                <a:prstTxWarp prst="textNoShape">
                                  <a:avLst/>
                                </a:prstTxWarp>
                                <a:noAutofit/>
                              </wps:bodyPr>
                            </wps:wsp>
                            <wps:wsp>
                              <wps:cNvPr id="154" name="Graphic 154"/>
                              <wps:cNvSpPr/>
                              <wps:spPr>
                                <a:xfrm>
                                  <a:off x="9665" y="9455"/>
                                  <a:ext cx="609600" cy="191770"/>
                                </a:xfrm>
                                <a:custGeom>
                                  <a:avLst/>
                                  <a:gdLst/>
                                  <a:ahLst/>
                                  <a:cxnLst/>
                                  <a:rect l="l" t="t" r="r" b="b"/>
                                  <a:pathLst>
                                    <a:path w="609600" h="191770">
                                      <a:moveTo>
                                        <a:pt x="609384" y="0"/>
                                      </a:moveTo>
                                      <a:lnTo>
                                        <a:pt x="9359" y="0"/>
                                      </a:lnTo>
                                      <a:lnTo>
                                        <a:pt x="0" y="12"/>
                                      </a:lnTo>
                                      <a:lnTo>
                                        <a:pt x="0" y="191363"/>
                                      </a:lnTo>
                                      <a:lnTo>
                                        <a:pt x="9359" y="191363"/>
                                      </a:lnTo>
                                      <a:lnTo>
                                        <a:pt x="9359" y="9753"/>
                                      </a:lnTo>
                                      <a:lnTo>
                                        <a:pt x="609384" y="9753"/>
                                      </a:lnTo>
                                      <a:lnTo>
                                        <a:pt x="609384" y="0"/>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538A3B92" id="Group 150" o:spid="_x0000_s1026" style="width:48.742pt;height:15.615pt;mso-position-horizontal-relative:char;mso-position-vertical-relative:line" coordsize="6381,2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">
                      <v:shape id="Graphic 151" o:spid="_x0000_s1027" style="position:absolute;width:6381;height:2203;visibility:visible;mso-wrap-style:square;v-text-anchor:top" coordsize="638175,220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" path="m638098,r-9360,l628738,210261,,210261r,9449l628738,219722r9360,l638098,xe" stroked="f">
                        <v:path arrowok="t"/>
                      </v:shape>
                      <v:shape id="Graphic 152" o:spid="_x0000_s1028" style="position:absolute;width:6292;height:2108;visibility:visible;mso-wrap-style:square;v-text-anchor:top" coordsize="629285,2108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" path="m628738,l9677,,,,,210261r9677,l9677,9448r619061,l628738,xe" fillcolor="#9f9f9f" stroked="f">
                        <v:path arrowok="t"/>
                      </v:shape>
                      <v:shape id="Graphic 153" o:spid="_x0000_s1029" style="position:absolute;left:96;top:94;width:6191;height:2013;visibility:visible;mso-wrap-style:square;v-text-anchor:top" coordsize="619125,201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" path="m609384,191363l,191363r,9449l609384,200812r,-9449xem619061,r-9665,l609396,200812r9665,l619061,xe" fillcolor="#e2e2e2" stroked="f">
                        <v:path arrowok="t"/>
                      </v:shape>
                      <v:shape id="Graphic 154" o:spid="_x0000_s1030" style="position:absolute;left:96;top:94;width:6096;height:1918;visibility:visible;mso-wrap-style:square;v-text-anchor:top" coordsize="609600,19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" path="m609384,l9359,,,12,,191363r9359,l9359,9753r600025,l609384,xe" fillcolor="#696969" stroked="f">
                        <v:path arrowok="t"/>
                      </v:shape>
                      <w10:anchorlock/>
                    </v:group>
                  </w:pict>
                </mc:Fallback>
              </mc:AlternateContent>
            </w:r>
          </w:p>
        </w:tc>
      </w:tr>
      <w:tr w:rsidR="009814E7" w:rsidTr="00574DA0">
        <w:trPr>
          <w:trHeight w:val="414"/>
        </w:trPr>
        <w:tc>
          <w:tcPr>
            <w:tcW w:w="1267" w:type="dxa"/>
            <w:gridSpan w:val="4"/>
          </w:tcPr>
          <w:p w:rsidR="009814E7" w:rsidRDefault="009814E7" w:rsidP="00574DA0">
            <w:pPr>
              <w:pStyle w:val="TableParagraph"/>
              <w:spacing w:before="0" w:after="0" w:line="180" w:lineRule="exact"/>
              <w:ind w:left="374"/>
              <w:rPr>
                <w:b/>
                <w:sz w:val="16"/>
              </w:rPr>
            </w:pPr>
            <w:r>
              <w:rPr>
                <w:b/>
                <w:color w:val="FF0000"/>
                <w:spacing w:val="-2"/>
                <w:sz w:val="16"/>
                <w:szCs w:val="18"/>
              </w:rPr>
              <w:t>DİĞER</w:t>
            </w:r>
          </w:p>
        </w:tc>
        <w:tc>
          <w:tcPr>
            <w:tcW w:w="127" w:type="dxa"/>
            <w:tcBorders>
              <w:right w:val="single" w:sz="12" w:space="0" w:color="C4C4C4"/>
            </w:tcBorders>
          </w:tcPr>
          <w:p w:rsidR="009814E7" w:rsidRDefault="009814E7" w:rsidP="00574DA0">
            <w:pPr>
              <w:pStyle w:val="TableParagraph"/>
              <w:rPr>
                <w:sz w:val="20"/>
              </w:rPr>
              <w:spacing w:before="0" w:after="0" w:line="180" w:lineRule="exact"/>
            </w:pPr>
          </w:p>
        </w:tc>
        <w:tc>
          <w:tcPr>
            <w:tcW w:w="6500" w:type="dxa"/>
            <w:gridSpan w:val="7"/>
            <w:tcBorders>
              <w:top w:val="thinThickMediumGap" w:sz="6" w:space="0" w:color="C4C4C4"/>
              <w:left w:val="single" w:sz="12" w:space="0" w:color="C4C4C4"/>
              <w:bottom w:val="thinThickMediumGap" w:sz="3" w:space="0" w:color="C4C4C4"/>
              <w:right w:val="single" w:sz="6" w:space="0" w:color="C4C4C4"/>
            </w:tcBorders>
          </w:tcPr>
          <w:p w:rsidR="009814E7" w:rsidRDefault="009814E7" w:rsidP="00574DA0">
            <w:pPr>
              <w:pStyle w:val="TableParagraph"/>
              <w:rPr>
                <w:sz w:val="20"/>
              </w:rPr>
              <w:spacing w:before="0" w:after="0" w:line="180" w:lineRule="exact"/>
            </w:pPr>
          </w:p>
        </w:tc>
        <w:tc>
          <w:tcPr>
            <w:tcW w:w="244" w:type="dxa"/>
            <w:tcBorders>
              <w:left w:val="single" w:sz="6" w:space="0" w:color="C4C4C4"/>
            </w:tcBorders>
          </w:tcPr>
          <w:p w:rsidR="009814E7" w:rsidRDefault="009814E7" w:rsidP="00574DA0">
            <w:pPr>
              <w:pStyle w:val="TableParagraph"/>
              <w:rPr>
                <w:sz w:val="20"/>
              </w:rPr>
              <w:spacing w:before="0" w:after="0" w:line="180" w:lineRule="exact"/>
            </w:pPr>
          </w:p>
        </w:tc>
        <w:tc>
          <w:tcPr>
            <w:tcW w:w="1133" w:type="dxa"/>
            <w:gridSpan w:val="3"/>
          </w:tcPr>
          <w:p w:rsidR="009814E7" w:rsidRDefault="009814E7" w:rsidP="00574DA0">
            <w:pPr>
              <w:pStyle w:val="TableParagraph"/>
              <w:spacing w:before="0" w:after="0" w:line="180" w:lineRule="exact"/>
              <w:rPr>
                <w:b/>
                <w:sz w:val="2"/>
              </w:rPr>
            </w:pPr>
          </w:p>
          <w:p w:rsidR="009814E7" w:rsidRDefault="009814E7" w:rsidP="00574DA0">
            <w:pPr>
              <w:pStyle w:val="TableParagraph"/>
              <w:ind w:left="105"/>
              <w:rPr>
                <w:sz w:val="20"/>
              </w:rPr>
              <w:spacing w:before="0" w:after="0" w:line="180" w:lineRule="exact"/>
            </w:pPr>
            <w:r>
              <w:rPr>
                <w:noProof/>
                <w:sz w:val="20"/>
                <w:lang w:eastAsia="tr-TR"/>
              </w:rPr>
              <mc:AlternateContent>
                <mc:Choice Requires="wpg">
                  <w:drawing>
                    <wp:inline distT="0" distB="0" distL="0" distR="0" wp14:anchorId="0B25A3AA" wp14:editId="3E0466A2">
                      <wp:extent cx="566058" cy="197168"/>
                      <wp:effectExtent l="9525" t="0" r="0" b="9525"/>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6058" cy="197168"/>
                                <a:chOff x="0" y="0"/>
                                <a:chExt cx="583565" cy="219075"/>
                              </a:xfrm>
                            </wpg:grpSpPr>
                            <wps:wsp>
                              <wps:cNvPr id="156" name="Graphic 156"/>
                              <wps:cNvSpPr/>
                              <wps:spPr>
                                <a:xfrm>
                                  <a:off x="-11" y="2"/>
                                  <a:ext cx="583565" cy="219075"/>
                                </a:xfrm>
                                <a:custGeom>
                                  <a:avLst/>
                                  <a:gdLst/>
                                  <a:ahLst/>
                                  <a:cxnLst/>
                                  <a:rect l="l" t="t" r="r" b="b"/>
                                  <a:pathLst>
                                    <a:path w="583565" h="219075">
                                      <a:moveTo>
                                        <a:pt x="583526" y="0"/>
                                      </a:moveTo>
                                      <a:lnTo>
                                        <a:pt x="574128" y="0"/>
                                      </a:lnTo>
                                      <a:lnTo>
                                        <a:pt x="574128" y="209664"/>
                                      </a:lnTo>
                                      <a:lnTo>
                                        <a:pt x="0" y="209664"/>
                                      </a:lnTo>
                                      <a:lnTo>
                                        <a:pt x="0" y="219075"/>
                                      </a:lnTo>
                                      <a:lnTo>
                                        <a:pt x="574128" y="219075"/>
                                      </a:lnTo>
                                      <a:lnTo>
                                        <a:pt x="583526" y="219075"/>
                                      </a:lnTo>
                                      <a:lnTo>
                                        <a:pt x="583526" y="0"/>
                                      </a:lnTo>
                                      <a:close/>
                                    </a:path>
                                  </a:pathLst>
                                </a:custGeom>
                                <a:solidFill>
                                  <a:srgbClr val="FFFFFF"/>
                                </a:solidFill>
                              </wps:spPr>
                              <wps:bodyPr wrap="square" lIns="0" tIns="0" rIns="0" bIns="0" rtlCol="0">
                                <a:prstTxWarp prst="textNoShape">
                                  <a:avLst/>
                                </a:prstTxWarp>
                                <a:noAutofit/>
                              </wps:bodyPr>
                            </wps:wsp>
                            <wps:wsp>
                              <wps:cNvPr id="157" name="Graphic 157"/>
                              <wps:cNvSpPr/>
                              <wps:spPr>
                                <a:xfrm>
                                  <a:off x="-11" y="14"/>
                                  <a:ext cx="574675" cy="210185"/>
                                </a:xfrm>
                                <a:custGeom>
                                  <a:avLst/>
                                  <a:gdLst/>
                                  <a:ahLst/>
                                  <a:cxnLst/>
                                  <a:rect l="l" t="t" r="r" b="b"/>
                                  <a:pathLst>
                                    <a:path w="574675" h="210185">
                                      <a:moveTo>
                                        <a:pt x="574141" y="0"/>
                                      </a:moveTo>
                                      <a:lnTo>
                                        <a:pt x="9702" y="0"/>
                                      </a:lnTo>
                                      <a:lnTo>
                                        <a:pt x="0" y="0"/>
                                      </a:lnTo>
                                      <a:lnTo>
                                        <a:pt x="0" y="209651"/>
                                      </a:lnTo>
                                      <a:lnTo>
                                        <a:pt x="9702" y="209651"/>
                                      </a:lnTo>
                                      <a:lnTo>
                                        <a:pt x="9702" y="9410"/>
                                      </a:lnTo>
                                      <a:lnTo>
                                        <a:pt x="574141" y="9410"/>
                                      </a:lnTo>
                                      <a:lnTo>
                                        <a:pt x="574141" y="0"/>
                                      </a:lnTo>
                                      <a:close/>
                                    </a:path>
                                  </a:pathLst>
                                </a:custGeom>
                                <a:solidFill>
                                  <a:srgbClr val="9F9F9F"/>
                                </a:solidFill>
                              </wps:spPr>
                              <wps:bodyPr wrap="square" lIns="0" tIns="0" rIns="0" bIns="0" rtlCol="0">
                                <a:prstTxWarp prst="textNoShape">
                                  <a:avLst/>
                                </a:prstTxWarp>
                                <a:noAutofit/>
                              </wps:bodyPr>
                            </wps:wsp>
                            <wps:wsp>
                              <wps:cNvPr id="158" name="Graphic 158"/>
                              <wps:cNvSpPr/>
                              <wps:spPr>
                                <a:xfrm>
                                  <a:off x="9691" y="9438"/>
                                  <a:ext cx="564515" cy="200660"/>
                                </a:xfrm>
                                <a:custGeom>
                                  <a:avLst/>
                                  <a:gdLst/>
                                  <a:ahLst/>
                                  <a:cxnLst/>
                                  <a:rect l="l" t="t" r="r" b="b"/>
                                  <a:pathLst>
                                    <a:path w="564515" h="200660">
                                      <a:moveTo>
                                        <a:pt x="564438" y="0"/>
                                      </a:moveTo>
                                      <a:lnTo>
                                        <a:pt x="554736" y="0"/>
                                      </a:lnTo>
                                      <a:lnTo>
                                        <a:pt x="554736" y="190804"/>
                                      </a:lnTo>
                                      <a:lnTo>
                                        <a:pt x="0" y="190804"/>
                                      </a:lnTo>
                                      <a:lnTo>
                                        <a:pt x="0" y="200228"/>
                                      </a:lnTo>
                                      <a:lnTo>
                                        <a:pt x="554736" y="200228"/>
                                      </a:lnTo>
                                      <a:lnTo>
                                        <a:pt x="564438" y="200228"/>
                                      </a:lnTo>
                                      <a:lnTo>
                                        <a:pt x="564438" y="0"/>
                                      </a:lnTo>
                                      <a:close/>
                                    </a:path>
                                  </a:pathLst>
                                </a:custGeom>
                                <a:solidFill>
                                  <a:srgbClr val="E2E2E2"/>
                                </a:solidFill>
                              </wps:spPr>
                              <wps:bodyPr wrap="square" lIns="0" tIns="0" rIns="0" bIns="0" rtlCol="0">
                                <a:prstTxWarp prst="textNoShape">
                                  <a:avLst/>
                                </a:prstTxWarp>
                                <a:noAutofit/>
                              </wps:bodyPr>
                            </wps:wsp>
                            <wps:wsp>
                              <wps:cNvPr id="159" name="Graphic 159"/>
                              <wps:cNvSpPr/>
                              <wps:spPr>
                                <a:xfrm>
                                  <a:off x="9691" y="9425"/>
                                  <a:ext cx="554990" cy="191135"/>
                                </a:xfrm>
                                <a:custGeom>
                                  <a:avLst/>
                                  <a:gdLst/>
                                  <a:ahLst/>
                                  <a:cxnLst/>
                                  <a:rect l="l" t="t" r="r" b="b"/>
                                  <a:pathLst>
                                    <a:path w="554990" h="191135">
                                      <a:moveTo>
                                        <a:pt x="554736" y="0"/>
                                      </a:moveTo>
                                      <a:lnTo>
                                        <a:pt x="9385" y="0"/>
                                      </a:lnTo>
                                      <a:lnTo>
                                        <a:pt x="0" y="12"/>
                                      </a:lnTo>
                                      <a:lnTo>
                                        <a:pt x="0" y="190817"/>
                                      </a:lnTo>
                                      <a:lnTo>
                                        <a:pt x="9385" y="190817"/>
                                      </a:lnTo>
                                      <a:lnTo>
                                        <a:pt x="9385" y="9728"/>
                                      </a:lnTo>
                                      <a:lnTo>
                                        <a:pt x="554736" y="9728"/>
                                      </a:lnTo>
                                      <a:lnTo>
                                        <a:pt x="554736" y="0"/>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2402983C" id="Group 155" o:spid="_x0000_s1026" style="width:44.572pt;height:15.525pt;mso-position-horizontal-relative:char;mso-position-vertical-relative:line" coordsize="5835,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">
                      <v:shape id="Graphic 156" o:spid="_x0000_s1027" style="position:absolute;width:5835;height:2190;visibility:visible;mso-wrap-style:square;v-text-anchor:top" coordsize="583565,219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" path="m583526,r-9398,l574128,209664,,209664r,9411l574128,219075r9398,l583526,xe" stroked="f">
                        <v:path arrowok="t"/>
                      </v:shape>
                      <v:shape id="Graphic 157" o:spid="_x0000_s1028" style="position:absolute;width:5746;height:2101;visibility:visible;mso-wrap-style:square;v-text-anchor:top" coordsize="574675,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" path="m574141,l9702,,,,,209651r9702,l9702,9410r564439,l574141,xe" fillcolor="#9f9f9f" stroked="f">
                        <v:path arrowok="t"/>
                      </v:shape>
                      <v:shape id="Graphic 158" o:spid="_x0000_s1029" style="position:absolute;left:96;top:94;width:5646;height:2006;visibility:visible;mso-wrap-style:square;v-text-anchor:top" coordsize="56451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" path="m564438,r-9702,l554736,190804,,190804r,9424l554736,200228r9702,l564438,xe" fillcolor="#e2e2e2" stroked="f">
                        <v:path arrowok="t"/>
                      </v:shape>
                      <v:shape id="Graphic 159" o:spid="_x0000_s1030" style="position:absolute;left:96;top:94;width:5550;height:1911;visibility:visible;mso-wrap-style:square;v-text-anchor:top" coordsize="55499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" path="m554736,l9385,,,12,,190817r9385,l9385,9728r545351,l554736,xe" fillcolor="#696969" stroked="f">
                        <v:path arrowok="t"/>
                      </v:shape>
                      <w10:anchorlock/>
                    </v:group>
                  </w:pict>
                </mc:Fallback>
              </mc:AlternateContent>
            </w:r>
          </w:p>
        </w:tc>
        <w:tc>
          <w:tcPr>
            <w:tcW w:w="1218" w:type="dxa"/>
            <w:gridSpan w:val="3"/>
          </w:tcPr>
          <w:p w:rsidR="009814E7" w:rsidRDefault="009814E7" w:rsidP="00574DA0">
            <w:pPr>
              <w:pStyle w:val="TableParagraph"/>
              <w:spacing w:before="0" w:after="0" w:line="180" w:lineRule="exact"/>
              <w:rPr>
                <w:b/>
                <w:sz w:val="2"/>
              </w:rPr>
            </w:pPr>
          </w:p>
          <w:p w:rsidR="009814E7" w:rsidRDefault="009814E7" w:rsidP="00574DA0">
            <w:pPr>
              <w:pStyle w:val="TableParagraph"/>
              <w:ind w:left="105"/>
              <w:rPr>
                <w:sz w:val="20"/>
              </w:rPr>
              <w:spacing w:before="0" w:after="0" w:line="180" w:lineRule="exact"/>
            </w:pPr>
            <w:r>
              <w:rPr>
                <w:noProof/>
                <w:sz w:val="20"/>
                <w:lang w:eastAsia="tr-TR"/>
              </w:rPr>
              <mc:AlternateContent>
                <mc:Choice Requires="wpg">
                  <w:drawing>
                    <wp:inline distT="0" distB="0" distL="0" distR="0" wp14:anchorId="49E21F54" wp14:editId="02D8C87D">
                      <wp:extent cx="619030" cy="197168"/>
                      <wp:effectExtent l="9525" t="0" r="0" b="9525"/>
                      <wp:docPr id="160" name="Group 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9030" cy="197168"/>
                                <a:chOff x="0" y="0"/>
                                <a:chExt cx="638175" cy="219075"/>
                              </a:xfrm>
                            </wpg:grpSpPr>
                            <wps:wsp>
                              <wps:cNvPr id="161" name="Graphic 161"/>
                              <wps:cNvSpPr/>
                              <wps:spPr>
                                <a:xfrm>
                                  <a:off x="-11" y="2"/>
                                  <a:ext cx="638175" cy="219710"/>
                                </a:xfrm>
                                <a:custGeom>
                                  <a:avLst/>
                                  <a:gdLst/>
                                  <a:ahLst/>
                                  <a:cxnLst/>
                                  <a:rect l="l" t="t" r="r" b="b"/>
                                  <a:pathLst>
                                    <a:path w="638175" h="219710">
                                      <a:moveTo>
                                        <a:pt x="638098" y="0"/>
                                      </a:moveTo>
                                      <a:lnTo>
                                        <a:pt x="628738" y="0"/>
                                      </a:lnTo>
                                      <a:lnTo>
                                        <a:pt x="628738" y="209664"/>
                                      </a:lnTo>
                                      <a:lnTo>
                                        <a:pt x="0" y="209664"/>
                                      </a:lnTo>
                                      <a:lnTo>
                                        <a:pt x="0" y="219075"/>
                                      </a:lnTo>
                                      <a:lnTo>
                                        <a:pt x="628738" y="219087"/>
                                      </a:lnTo>
                                      <a:lnTo>
                                        <a:pt x="638098" y="219087"/>
                                      </a:lnTo>
                                      <a:lnTo>
                                        <a:pt x="638098" y="0"/>
                                      </a:lnTo>
                                      <a:close/>
                                    </a:path>
                                  </a:pathLst>
                                </a:custGeom>
                                <a:solidFill>
                                  <a:srgbClr val="FFFFFF"/>
                                </a:solidFill>
                              </wps:spPr>
                              <wps:bodyPr wrap="square" lIns="0" tIns="0" rIns="0" bIns="0" rtlCol="0">
                                <a:prstTxWarp prst="textNoShape">
                                  <a:avLst/>
                                </a:prstTxWarp>
                                <a:noAutofit/>
                              </wps:bodyPr>
                            </wps:wsp>
                            <wps:wsp>
                              <wps:cNvPr id="162" name="Graphic 162"/>
                              <wps:cNvSpPr/>
                              <wps:spPr>
                                <a:xfrm>
                                  <a:off x="-11" y="14"/>
                                  <a:ext cx="629285" cy="210185"/>
                                </a:xfrm>
                                <a:custGeom>
                                  <a:avLst/>
                                  <a:gdLst/>
                                  <a:ahLst/>
                                  <a:cxnLst/>
                                  <a:rect l="l" t="t" r="r" b="b"/>
                                  <a:pathLst>
                                    <a:path w="629285" h="210185">
                                      <a:moveTo>
                                        <a:pt x="628738" y="0"/>
                                      </a:moveTo>
                                      <a:lnTo>
                                        <a:pt x="9677" y="0"/>
                                      </a:lnTo>
                                      <a:lnTo>
                                        <a:pt x="0" y="0"/>
                                      </a:lnTo>
                                      <a:lnTo>
                                        <a:pt x="0" y="209651"/>
                                      </a:lnTo>
                                      <a:lnTo>
                                        <a:pt x="9677" y="209651"/>
                                      </a:lnTo>
                                      <a:lnTo>
                                        <a:pt x="9677" y="9410"/>
                                      </a:lnTo>
                                      <a:lnTo>
                                        <a:pt x="628738" y="9410"/>
                                      </a:lnTo>
                                      <a:lnTo>
                                        <a:pt x="628738" y="0"/>
                                      </a:lnTo>
                                      <a:close/>
                                    </a:path>
                                  </a:pathLst>
                                </a:custGeom>
                                <a:solidFill>
                                  <a:srgbClr val="9F9F9F"/>
                                </a:solidFill>
                              </wps:spPr>
                              <wps:bodyPr wrap="square" lIns="0" tIns="0" rIns="0" bIns="0" rtlCol="0">
                                <a:prstTxWarp prst="textNoShape">
                                  <a:avLst/>
                                </a:prstTxWarp>
                                <a:noAutofit/>
                              </wps:bodyPr>
                            </wps:wsp>
                            <wps:wsp>
                              <wps:cNvPr id="163" name="Graphic 163"/>
                              <wps:cNvSpPr/>
                              <wps:spPr>
                                <a:xfrm>
                                  <a:off x="9665" y="9438"/>
                                  <a:ext cx="619125" cy="200660"/>
                                </a:xfrm>
                                <a:custGeom>
                                  <a:avLst/>
                                  <a:gdLst/>
                                  <a:ahLst/>
                                  <a:cxnLst/>
                                  <a:rect l="l" t="t" r="r" b="b"/>
                                  <a:pathLst>
                                    <a:path w="619125" h="200660">
                                      <a:moveTo>
                                        <a:pt x="609384" y="190804"/>
                                      </a:moveTo>
                                      <a:lnTo>
                                        <a:pt x="0" y="190804"/>
                                      </a:lnTo>
                                      <a:lnTo>
                                        <a:pt x="0" y="200228"/>
                                      </a:lnTo>
                                      <a:lnTo>
                                        <a:pt x="609384" y="200228"/>
                                      </a:lnTo>
                                      <a:lnTo>
                                        <a:pt x="609384" y="190804"/>
                                      </a:lnTo>
                                      <a:close/>
                                    </a:path>
                                    <a:path w="619125" h="200660">
                                      <a:moveTo>
                                        <a:pt x="619061" y="0"/>
                                      </a:moveTo>
                                      <a:lnTo>
                                        <a:pt x="609396" y="0"/>
                                      </a:lnTo>
                                      <a:lnTo>
                                        <a:pt x="609396" y="200228"/>
                                      </a:lnTo>
                                      <a:lnTo>
                                        <a:pt x="619061" y="200228"/>
                                      </a:lnTo>
                                      <a:lnTo>
                                        <a:pt x="619061" y="0"/>
                                      </a:lnTo>
                                      <a:close/>
                                    </a:path>
                                  </a:pathLst>
                                </a:custGeom>
                                <a:solidFill>
                                  <a:srgbClr val="E2E2E2"/>
                                </a:solidFill>
                              </wps:spPr>
                              <wps:bodyPr wrap="square" lIns="0" tIns="0" rIns="0" bIns="0" rtlCol="0">
                                <a:prstTxWarp prst="textNoShape">
                                  <a:avLst/>
                                </a:prstTxWarp>
                                <a:noAutofit/>
                              </wps:bodyPr>
                            </wps:wsp>
                            <wps:wsp>
                              <wps:cNvPr id="164" name="Graphic 164"/>
                              <wps:cNvSpPr/>
                              <wps:spPr>
                                <a:xfrm>
                                  <a:off x="9665" y="9425"/>
                                  <a:ext cx="609600" cy="191135"/>
                                </a:xfrm>
                                <a:custGeom>
                                  <a:avLst/>
                                  <a:gdLst/>
                                  <a:ahLst/>
                                  <a:cxnLst/>
                                  <a:rect l="l" t="t" r="r" b="b"/>
                                  <a:pathLst>
                                    <a:path w="609600" h="191135">
                                      <a:moveTo>
                                        <a:pt x="609384" y="0"/>
                                      </a:moveTo>
                                      <a:lnTo>
                                        <a:pt x="9359" y="0"/>
                                      </a:lnTo>
                                      <a:lnTo>
                                        <a:pt x="0" y="12"/>
                                      </a:lnTo>
                                      <a:lnTo>
                                        <a:pt x="0" y="190817"/>
                                      </a:lnTo>
                                      <a:lnTo>
                                        <a:pt x="9359" y="190817"/>
                                      </a:lnTo>
                                      <a:lnTo>
                                        <a:pt x="9359" y="9728"/>
                                      </a:lnTo>
                                      <a:lnTo>
                                        <a:pt x="609384" y="9728"/>
                                      </a:lnTo>
                                      <a:lnTo>
                                        <a:pt x="609384" y="0"/>
                                      </a:lnTo>
                                      <a:close/>
                                    </a:path>
                                  </a:pathLst>
                                </a:custGeom>
                                <a:solidFill>
                                  <a:srgbClr val="696969"/>
                                </a:solidFill>
                              </wps:spPr>
                              <wps:bodyPr wrap="square" lIns="0" tIns="0" rIns="0" bIns="0" rtlCol="0">
                                <a:prstTxWarp prst="textNoShape">
                                  <a:avLst/>
                                </a:prstTxWarp>
                                <a:noAutofit/>
                              </wps:bodyPr>
                            </wps:wsp>
                          </wpg:wgp>
                        </a:graphicData>
                      </a:graphic>
                    </wp:inline>
                  </w:drawing>
                </mc:Choice>
                <mc:Fallback>
                  <w:pict>
                    <v:group w14:anchorId="571C8C19" id="Group 160" o:spid="_x0000_s1026" style="width:48.742pt;height:15.525pt;mso-position-horizontal-relative:char;mso-position-vertical-relative:line" coordsize="6381,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">
                      <v:shape id="Graphic 161" o:spid="_x0000_s1027" style="position:absolute;width:6381;height:2197;visibility:visible;mso-wrap-style:square;v-text-anchor:top" coordsize="638175,21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" path="m638098,r-9360,l628738,209664,,209664r,9411l628738,219087r9360,l638098,xe" stroked="f">
                        <v:path arrowok="t"/>
                      </v:shape>
                      <v:shape id="Graphic 162" o:spid="_x0000_s1028" style="position:absolute;width:6292;height:2101;visibility:visible;mso-wrap-style:square;v-text-anchor:top" coordsize="629285,21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" path="m628738,l9677,,,,,209651r9677,l9677,9410r619061,l628738,xe" fillcolor="#9f9f9f" stroked="f">
                        <v:path arrowok="t"/>
                      </v:shape>
                      <v:shape id="Graphic 163" o:spid="_x0000_s1029" style="position:absolute;left:96;top:94;width:6191;height:2006;visibility:visible;mso-wrap-style:square;v-text-anchor:top" coordsize="619125,2006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" path="m609384,190804l,190804r,9424l609384,200228r,-9424xem619061,r-9665,l609396,200228r9665,l619061,xe" fillcolor="#e2e2e2" stroked="f">
                        <v:path arrowok="t"/>
                      </v:shape>
                      <v:shape id="Graphic 164" o:spid="_x0000_s1030" style="position:absolute;left:96;top:94;width:6096;height:1911;visibility:visible;mso-wrap-style:square;v-text-anchor:top" coordsize="609600,19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" path="m609384,l9359,,,12,,190817r9359,l9359,9728r600025,l609384,xe" fillcolor="#696969" stroked="f">
                        <v:path arrowok="t"/>
                      </v:shape>
                      <w10:anchorlock/>
                    </v:group>
                  </w:pict>
                </mc:Fallback>
              </mc:AlternateContent>
            </w:r>
          </w:p>
        </w:tc>
      </w:tr>
    </w:tbl>
    <w:p w:rsidR="005C4AC7" w:rsidRPr="005C4AC7" w:rsidRDefault="005C4AC7" w:rsidP="005C4AC7">
      <w:pPr>
        <w:rPr>
          <w:b/>
        </w:rPr>
      </w:pPr>
    </w:p>
    <w:tbl>
      <w:tblPr>
        <w:tblStyle w:val="TableNormal"/>
        <w:tblW w:w="0" w:type="auto"/>
        <w:tblInd w:w="377" w:type="dxa"/>
        <w:tblLayout w:type="fixed"/>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4929"/>
        <w:gridCol w:w="4929"/>
      </w:tblGrid>
      <w:tr w:rsidR="009814E7" w:rsidTr="00574DA0">
        <w:trPr>
          <w:trHeight w:val="1580" w:hRule="atLeast"/>
        </w:trPr>
        <w:tc>
          <w:tcPr>
            <w:tcW w:w="4929" w:type="dxa"/>
          </w:tcPr>
          <w:p w:rsidR="009814E7" w:rsidRDefault="009814E7" w:rsidP="00574DA0">
            <w:pPr>
              <w:pStyle w:val="TableParagraph"/>
              <w:spacing w:line="180" w:lineRule="exact" w:before="0" w:after="0"/>
              <w:ind w:right="1384"/>
              <w:jc w:val="center"/>
            </w:pPr>
            <w:r>
              <w:rPr>
                <w:sz w:val="18"/>
                <w:szCs w:val="18"/>
              </w:rPr>
              <w:t>Formdaki</w:t>
            </w:r>
            <w:r>
              <w:rPr>
                <w:spacing w:val="-12"/>
                <w:sz w:val="18"/>
                <w:szCs w:val="18"/>
              </w:rPr>
              <w:t xml:space="preserve"> </w:t>
            </w:r>
            <w:r>
              <w:rPr>
                <w:sz w:val="18"/>
                <w:szCs w:val="18"/>
              </w:rPr>
              <w:t>bilgilerin</w:t>
            </w:r>
            <w:r>
              <w:rPr>
                <w:spacing w:val="-13"/>
                <w:sz w:val="18"/>
                <w:szCs w:val="18"/>
              </w:rPr>
              <w:t xml:space="preserve"> </w:t>
            </w:r>
            <w:r>
              <w:rPr>
                <w:sz w:val="18"/>
                <w:szCs w:val="18"/>
              </w:rPr>
              <w:t>ve</w:t>
            </w:r>
            <w:r>
              <w:rPr>
                <w:spacing w:val="-10"/>
                <w:sz w:val="18"/>
                <w:szCs w:val="18"/>
              </w:rPr>
              <w:t xml:space="preserve"> </w:t>
            </w:r>
            <w:r>
              <w:rPr>
                <w:sz w:val="18"/>
                <w:szCs w:val="18"/>
              </w:rPr>
              <w:t>diğer</w:t>
            </w:r>
            <w:r>
              <w:rPr>
                <w:spacing w:val="-6"/>
                <w:sz w:val="18"/>
                <w:szCs w:val="18"/>
              </w:rPr>
              <w:t xml:space="preserve"> </w:t>
            </w:r>
            <w:r>
              <w:rPr>
                <w:sz w:val="18"/>
                <w:szCs w:val="18"/>
              </w:rPr>
              <w:t>hususların doğruluğunu kabul ediyorum.</w:t>
            </w:r>
          </w:p>
          <w:p w:rsidR="009814E7" w:rsidRDefault="009814E7" w:rsidP="00574DA0">
            <w:pPr>
              <w:pStyle w:val="TableParagraph"/>
              <w:spacing w:line="180" w:lineRule="exact" w:before="0" w:after="0"/>
              <w:ind w:left="1" w:right="1384"/>
              <w:jc w:val="center"/>
              <w:rPr>
                <w:b/>
              </w:rPr>
            </w:pPr>
            <w:r>
              <w:rPr>
                <w:b/>
                <w:sz w:val="18"/>
                <w:szCs w:val="18"/>
              </w:rPr>
              <w:t>Hak</w:t>
            </w:r>
            <w:r>
              <w:rPr>
                <w:b/>
                <w:spacing w:val="-10"/>
                <w:sz w:val="18"/>
                <w:szCs w:val="18"/>
              </w:rPr>
              <w:t xml:space="preserve"> </w:t>
            </w:r>
            <w:r>
              <w:rPr>
                <w:b/>
                <w:sz w:val="18"/>
                <w:szCs w:val="18"/>
              </w:rPr>
              <w:t>Sahibinin</w:t>
            </w:r>
            <w:r>
              <w:rPr>
                <w:b/>
                <w:spacing w:val="-5"/>
                <w:sz w:val="18"/>
                <w:szCs w:val="18"/>
              </w:rPr>
              <w:t xml:space="preserve"> </w:t>
            </w:r>
            <w:r>
              <w:rPr>
                <w:b/>
                <w:sz w:val="18"/>
                <w:szCs w:val="18"/>
              </w:rPr>
              <w:t>Adı</w:t>
            </w:r>
            <w:r>
              <w:rPr>
                <w:b/>
                <w:spacing w:val="-2"/>
                <w:sz w:val="18"/>
                <w:szCs w:val="18"/>
              </w:rPr>
              <w:t xml:space="preserve"> Soyadı</w:t>
            </w:r>
          </w:p>
          <w:p w:rsidR="009814E7" w:rsidRDefault="009814E7" w:rsidP="00574DA0">
            <w:pPr>
              <w:pStyle w:val="TableParagraph"/>
              <w:spacing w:before="0" w:line="180" w:lineRule="exact" w:after="0"/>
              <w:ind w:left="578" w:right="1954"/>
              <w:jc w:val="center"/>
            </w:pPr>
            <w:r>
              <w:rPr>
                <w:spacing w:val="-2"/>
                <w:sz w:val="18"/>
                <w:szCs w:val="18"/>
              </w:rPr>
              <w:t>…..../……./……… İMZASI</w:t>
            </w:r>
          </w:p>
        </w:tc>
        <w:tc>
          <w:tcPr>
            <w:tcW w:w="4929" w:type="dxa"/>
          </w:tcPr>
          <w:p w:rsidR="009814E7" w:rsidRDefault="009814E7" w:rsidP="00574DA0">
            <w:pPr>
              <w:pStyle w:val="TableParagraph"/>
              <w:spacing w:line="180" w:lineRule="exact" w:before="0" w:after="0"/>
              <w:ind w:left="1387"/>
              <w:jc w:val="center"/>
            </w:pPr>
            <w:r>
              <w:rPr>
                <w:noProof/>
                <w:lang w:eastAsia="tr-TR"/>
              </w:rPr>
              <mc:AlternateContent>
                <mc:Choice Requires="wpg">
                  <w:drawing>
                    <wp:anchor distT="0" distB="0" distL="0" distR="0" simplePos="0" relativeHeight="251670528" behindDoc="1" locked="0" layoutInCell="1" allowOverlap="1" wp14:anchorId="2652D7C6" wp14:editId="532C8E56">
                      <wp:simplePos x="0" y="0"/>
                      <wp:positionH relativeFrom="column">
                        <wp:posOffset>-253290</wp:posOffset>
                      </wp:positionH>
                      <wp:positionV relativeFrom="paragraph">
                        <wp:posOffset>148647</wp:posOffset>
                      </wp:positionV>
                      <wp:extent cx="424815" cy="134620"/>
                      <wp:effectExtent l="0" t="0" r="0" b="0"/>
                      <wp:wrapNone/>
                      <wp:docPr id="165" name="Group 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4815" cy="134620"/>
                                <a:chOff x="0" y="0"/>
                                <a:chExt cx="424815" cy="134620"/>
                              </a:xfrm>
                            </wpg:grpSpPr>
                            <pic:pic xmlns:pic="http://schemas.openxmlformats.org/drawingml/2006/picture">
                              <pic:nvPicPr>
                                <pic:cNvPr id="166" name="Image 166"/>
                                <pic:cNvPicPr/>
                              </pic:nvPicPr>
                              <pic:blipFill>
                                <a:blip r:embed="rId8" cstate="print"/>
                                <a:stretch>
                                  <a:fillRect/>
                                </a:stretch>
                              </pic:blipFill>
                              <pic:spPr>
                                <a:xfrm>
                                  <a:off x="0" y="0"/>
                                  <a:ext cx="421204" cy="133350"/>
                                </a:xfrm>
                                <a:prstGeom prst="rect">
                                  <a:avLst/>
                                </a:prstGeom>
                              </pic:spPr>
                            </pic:pic>
                          </wpg:wgp>
                        </a:graphicData>
                      </a:graphic>
                    </wp:anchor>
                  </w:drawing>
                </mc:Choice>
                <mc:Fallback>
                  <w:pict>
                    <v:group w14:anchorId="4432F9F2" id="Group 165" o:spid="_x0000_s1026" style="position:absolute;margin-left:-19.95pt;margin-top:11.7pt;width:33.45pt;height:10.6pt;z-index:-251645952;mso-wrap-distance-left:0;mso-wrap-distance-right:0" coordsize="424815,134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66" o:spid="_x0000_s1027" type="#_x0000_t75" style="position:absolute;width:421204;height:1333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">
                        <v:imagedata r:id="rId9" o:title=""/>
                      </v:shape>
                    </v:group>
                  </w:pict>
                </mc:Fallback>
              </mc:AlternateContent>
            </w:r>
            <w:r>
              <w:rPr>
                <w:sz w:val="18"/>
                <w:szCs w:val="18"/>
              </w:rPr>
              <w:t>Formdaki</w:t>
            </w:r>
            <w:r>
              <w:rPr>
                <w:spacing w:val="-12"/>
                <w:sz w:val="18"/>
                <w:szCs w:val="18"/>
              </w:rPr>
              <w:t xml:space="preserve"> </w:t>
            </w:r>
            <w:r>
              <w:rPr>
                <w:sz w:val="18"/>
                <w:szCs w:val="18"/>
              </w:rPr>
              <w:t>bilgilerin</w:t>
            </w:r>
            <w:r>
              <w:rPr>
                <w:spacing w:val="-13"/>
                <w:sz w:val="18"/>
                <w:szCs w:val="18"/>
              </w:rPr>
              <w:t xml:space="preserve"> </w:t>
            </w:r>
            <w:r>
              <w:rPr>
                <w:sz w:val="18"/>
                <w:szCs w:val="18"/>
              </w:rPr>
              <w:t>ve</w:t>
            </w:r>
            <w:r>
              <w:rPr>
                <w:spacing w:val="-11"/>
                <w:sz w:val="18"/>
                <w:szCs w:val="18"/>
              </w:rPr>
              <w:t xml:space="preserve"> </w:t>
            </w:r>
            <w:r>
              <w:rPr>
                <w:sz w:val="18"/>
                <w:szCs w:val="18"/>
              </w:rPr>
              <w:t>diğer</w:t>
            </w:r>
            <w:r>
              <w:rPr>
                <w:spacing w:val="-6"/>
                <w:sz w:val="18"/>
                <w:szCs w:val="18"/>
              </w:rPr>
              <w:t xml:space="preserve"> </w:t>
            </w:r>
            <w:r>
              <w:rPr>
                <w:sz w:val="18"/>
                <w:szCs w:val="18"/>
              </w:rPr>
              <w:t>hususların doğruluğunu onaylıyorum.</w:t>
            </w:r>
          </w:p>
          <w:p w:rsidR="009814E7" w:rsidRDefault="009814E7" w:rsidP="00574DA0">
            <w:pPr>
              <w:pStyle w:val="TableParagraph"/>
              <w:spacing w:line="180" w:lineRule="exact" w:before="0" w:after="0"/>
              <w:ind w:left="1387" w:right="7"/>
              <w:jc w:val="center"/>
              <w:rPr>
                <w:b/>
              </w:rPr>
            </w:pPr>
            <w:r>
              <w:rPr>
                <w:b/>
                <w:sz w:val="18"/>
                <w:szCs w:val="18"/>
              </w:rPr>
              <w:t>Birim</w:t>
            </w:r>
            <w:r>
              <w:rPr>
                <w:b/>
                <w:spacing w:val="-11"/>
                <w:sz w:val="18"/>
                <w:szCs w:val="18"/>
              </w:rPr>
              <w:t xml:space="preserve"> </w:t>
            </w:r>
            <w:r>
              <w:rPr>
                <w:b/>
                <w:sz w:val="18"/>
                <w:szCs w:val="18"/>
              </w:rPr>
              <w:t>Amirinin</w:t>
            </w:r>
            <w:r>
              <w:rPr>
                <w:b/>
                <w:spacing w:val="-8"/>
                <w:sz w:val="18"/>
                <w:szCs w:val="18"/>
              </w:rPr>
              <w:t xml:space="preserve"> </w:t>
            </w:r>
            <w:r>
              <w:rPr>
                <w:b/>
                <w:sz w:val="18"/>
                <w:szCs w:val="18"/>
              </w:rPr>
              <w:t>Adı</w:t>
            </w:r>
            <w:r>
              <w:rPr>
                <w:b/>
                <w:spacing w:val="2"/>
                <w:sz w:val="18"/>
                <w:szCs w:val="18"/>
              </w:rPr>
              <w:t xml:space="preserve"> </w:t>
            </w:r>
            <w:r>
              <w:rPr>
                <w:b/>
                <w:spacing w:val="-2"/>
                <w:sz w:val="18"/>
                <w:szCs w:val="18"/>
              </w:rPr>
              <w:t>Soyadı</w:t>
            </w:r>
          </w:p>
          <w:p w:rsidR="009814E7" w:rsidRDefault="009814E7" w:rsidP="00574DA0">
            <w:pPr>
              <w:pStyle w:val="TableParagraph"/>
              <w:spacing w:before="0" w:line="180" w:lineRule="exact" w:after="0"/>
              <w:ind w:left="2123" w:right="732"/>
              <w:jc w:val="center"/>
            </w:pPr>
            <w:r>
              <w:rPr>
                <w:spacing w:val="-2"/>
                <w:sz w:val="18"/>
                <w:szCs w:val="18"/>
              </w:rPr>
              <w:t>…../……./…… İMZASI</w:t>
            </w:r>
          </w:p>
        </w:tc>
      </w:tr>
    </w:tbl>
    <w:p w:rsidR="005C4AC7" w:rsidRPr="005C4AC7" w:rsidRDefault="005C4AC7" w:rsidP="005C4AC7">
      <w:pPr>
        <w:sectPr w:rsidR="005C4AC7" w:rsidRPr="005C4AC7" w:rsidSect="005C4AC7">
          <w:headerReference w:type="default" r:id="rId10"/>
          <w:pgSz w:w="11910" w:h="16840"/>
          <w:pgMar w:top="760" w:right="425" w:bottom="280" w:left="708" w:header="708" w:footer="708" w:gutter="0"/>
          <w:cols w:space="708"/>
        </w:sectPr>
      </w:pPr>
      <w:bookmarkStart w:id="0" w:name="_GoBack"/>
      <w:bookmarkEnd w:id="0"/>
    </w:p>
    <w:p w:rsidR="005C4AC7" w:rsidRPr="005C4AC7" w:rsidRDefault="005C4AC7" w:rsidP="005C4AC7">
      <w:pPr>
        <w:rPr>
          <w:b/>
          <w:bCs/>
        </w:rPr>
      </w:pPr>
      <w:r w:rsidRPr="005C4AC7">
        <w:rPr>
          <w:b w:val="1"/>
          <w:bCs w:val="1"/>
          <w:color w:val="7F1423"/>
        </w:rPr>
        <w:lastRenderedPageBreak/>
        <w:t>HUSUSİ DAMGALI PASAPORT TALEP FORMU (ARKA YÜZ)</w:t>
      </w:r>
    </w:p>
    <w:tbl>
      <w:tblPr>
        <w:tblW w:w="0" w:type="auto"/>
        <w:tblInd w:w="214" w:type="dxa"/>
        <w:tblLayout w:type="fixed"/>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10492"/>
      </w:tblGrid>
      <w:tr w:rsidR="005C4AC7" w:rsidRPr="005C4AC7" w:rsidTr="00574DA0">
        <w:trPr>
          <w:trHeight w:val="503"/>
        </w:trPr>
        <w:tc>
          <w:tcPr>
            <w:tcW w:w="10492" w:type="dxa"/>
            <w:shd w:val="clear" w:color="auto" w:fill="F3E6E8"/>
          </w:tcPr>
          <w:p w:rsidR="005C4AC7" w:rsidRPr="005C4AC7" w:rsidRDefault="005C4AC7" w:rsidP="005C4AC7">
            <w:pPr>
              <w:rPr>
                <w:b/>
              </w:rPr>
              <w:spacing w:before="0" w:after="0" w:line="170" w:lineRule="exact"/>
            </w:pPr>
            <w:r w:rsidRPr="005C4AC7">
              <w:rPr>
                <w:b w:val="1"/>
                <w:color w:val="7F1423"/>
                <w:bCs w:val="1"/>
                <w:sz w:val="17"/>
                <w:szCs w:val="17"/>
              </w:rPr>
              <w:t>TAAHHÜT BELGESİ</w:t>
            </w:r>
          </w:p>
          <w:p w:rsidR="005C4AC7" w:rsidRPr="005C4AC7" w:rsidRDefault="005C4AC7" w:rsidP="005C4AC7">
            <w:pPr>
              <w:spacing w:before="0" w:after="0" w:line="170" w:lineRule="exact"/>
            </w:pPr>
            <w:r w:rsidRPr="005C4AC7">
              <w:rPr>
                <w:color w:val="7F1423"/>
                <w:b w:val="1"/>
                <w:bCs w:val="1"/>
                <w:sz w:val="17"/>
                <w:szCs w:val="17"/>
              </w:rPr>
              <w:t>(Hak sahibi personel tarafından, hak sahibinin çocuğu/çocukları pasaport alacaksa doldurulacaktır)</w:t>
            </w:r>
          </w:p>
        </w:tc>
      </w:tr>
      <w:tr w:rsidR="005C4AC7" w:rsidRPr="005C4AC7" w:rsidTr="00574DA0">
        <w:trPr>
          <w:trHeight w:val="1514" w:hRule="atLeast"/>
        </w:trPr>
        <w:tc>
          <w:tcPr>
            <w:tcW w:w="10492" w:type="dxa"/>
          </w:tcPr>
          <w:p w:rsidR="005C4AC7" w:rsidRPr="005C4AC7" w:rsidRDefault="005C4AC7" w:rsidP="005C4AC7">
            <w:pPr>
              <w:spacing w:before="0" w:after="0" w:line="170" w:lineRule="exact"/>
            </w:pPr>
            <w:r w:rsidRPr="005C4AC7">
              <w:rPr>
                <w:sz w:val="17"/>
                <w:szCs w:val="17"/>
              </w:rPr>
              <w:t>Hususi damgalı pasaport talebinde bulunduğum 25 yaşını tamamlamamış çocuğum/çocuklarımın öğrenci olduğunu, herhangi bir işte çalışmadığını, evli olmadığını ayrıca bu hususların değişmesi halinde ilgili pasaportu/pasaportları iade edeceğimi taahhüt ederim.</w:t>
            </w:r>
          </w:p>
          <w:p w:rsidR="005C4AC7" w:rsidRPr="005C4AC7" w:rsidRDefault="005C4AC7" w:rsidP="005C4AC7">
            <w:pPr>
              <w:rPr>
                <w:b/>
              </w:rPr>
              <w:spacing w:before="0" w:after="0" w:line="170" w:lineRule="exact"/>
            </w:pPr>
            <w:r w:rsidRPr="005C4AC7">
              <w:rPr>
                <w:b/>
                <w:sz w:val="17"/>
                <w:szCs w:val="17"/>
              </w:rPr>
              <w:t>Hak Sahibi Personelin Adı Soyadı</w:t>
            </w:r>
          </w:p>
          <w:p w:rsidR="005C4AC7" w:rsidRPr="005C4AC7" w:rsidRDefault="005C4AC7" w:rsidP="005C4AC7">
            <w:pPr>
              <w:spacing w:before="0" w:after="0" w:line="170" w:lineRule="exact"/>
            </w:pPr>
            <w:r w:rsidRPr="005C4AC7">
              <w:rPr>
                <w:sz w:val="17"/>
                <w:szCs w:val="17"/>
              </w:rPr>
              <w:t>.…./..…/…….</w:t>
            </w:r>
          </w:p>
          <w:p w:rsidR="005C4AC7" w:rsidRPr="005C4AC7" w:rsidRDefault="005C4AC7" w:rsidP="005C4AC7">
            <w:pPr>
              <w:spacing w:before="0" w:after="0" w:line="170" w:lineRule="exact"/>
            </w:pPr>
            <w:r w:rsidRPr="005C4AC7">
              <w:rPr>
                <w:sz w:val="17"/>
                <w:szCs w:val="17"/>
              </w:rPr>
              <w:t>İMZA</w:t>
            </w:r>
          </w:p>
        </w:tc>
      </w:tr>
    </w:tbl>
    <w:p w:rsidR="005C4AC7" w:rsidRPr="005C4AC7" w:rsidRDefault="005C4AC7" w:rsidP="005C4AC7">
      <w:pPr>
        <w:rPr>
          <w:b/>
        </w:rPr>
        <w:spacing w:before="0" w:after="0" w:line="60" w:lineRule="auto"/>
      </w:pPr>
    </w:p>
    <w:tbl>
      <w:tblPr>
        <w:tblW w:w="0" w:type="auto"/>
        <w:tblInd w:w="99" w:type="dxa"/>
        <w:tblLayout w:type="fixed"/>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3521"/>
        <w:gridCol w:w="1420"/>
        <w:gridCol w:w="939"/>
        <w:gridCol w:w="2498"/>
        <w:gridCol w:w="460"/>
      </w:tblGrid>
      <w:tr w:rsidR="005C4AC7" w:rsidRPr="005C4AC7" w:rsidTr="00574DA0">
        <w:trPr>
          <w:trHeight w:val="272"/>
        </w:trPr>
        <w:tc>
          <w:tcPr>
            <w:tcW w:w="3521" w:type="dxa"/>
          </w:tcPr>
          <w:p w:rsidR="005C4AC7" w:rsidRPr="005C4AC7" w:rsidRDefault="005C4AC7" w:rsidP="005C4AC7">
            <w:pPr>
              <w:rPr>
                <w:b/>
              </w:rPr>
              <w:spacing w:before="0" w:after="0" w:line="170" w:lineRule="exact"/>
            </w:pPr>
            <w:r w:rsidRPr="005C4AC7">
              <w:rPr>
                <w:b/>
                <w:sz w:val="17"/>
                <w:szCs w:val="17"/>
              </w:rPr>
              <w:t>Yetkili Amirin İş Telefonu</w:t>
            </w:r>
          </w:p>
        </w:tc>
        <w:tc>
          <w:tcPr>
            <w:tcW w:w="1420" w:type="dxa"/>
          </w:tcPr>
          <w:p w:rsidR="005C4AC7" w:rsidRPr="005C4AC7" w:rsidRDefault="005C4AC7" w:rsidP="005C4AC7">
            <w:pPr>
              <w:spacing w:before="0" w:after="0" w:line="170" w:lineRule="exact"/>
            </w:pPr>
            <w:r w:rsidRPr="005C4AC7">
              <w:rPr>
                <w:b/>
                <w:sz w:val="17"/>
                <w:szCs w:val="17"/>
              </w:rPr>
              <w:t xml:space="preserve">: </w:t>
            </w:r>
            <w:r w:rsidRPr="005C4AC7">
              <w:rPr>
                <w:sz w:val="17"/>
                <w:szCs w:val="17"/>
              </w:rPr>
              <w:t>+90 - (</w:t>
            </w:r>
          </w:p>
        </w:tc>
        <w:tc>
          <w:tcPr>
            <w:tcW w:w="939" w:type="dxa"/>
          </w:tcPr>
          <w:p w:rsidR="005C4AC7" w:rsidRPr="005C4AC7" w:rsidRDefault="005C4AC7" w:rsidP="005C4AC7">
            <w:pPr>
              <w:spacing w:before="0" w:after="0" w:line="170" w:lineRule="exact"/>
            </w:pPr>
            <w:r w:rsidRPr="005C4AC7">
              <w:rPr>
                <w:sz w:val="17"/>
                <w:szCs w:val="17"/>
              </w:rPr>
              <w:t>) -</w:t>
            </w:r>
          </w:p>
        </w:tc>
        <w:tc>
          <w:tcPr>
            <w:tcW w:w="2498" w:type="dxa"/>
          </w:tcPr>
          <w:p w:rsidR="005C4AC7" w:rsidRPr="005C4AC7" w:rsidRDefault="005C4AC7" w:rsidP="005C4AC7">
            <w:pPr>
              <w:spacing w:before="0" w:after="0" w:line="170" w:lineRule="exact"/>
            </w:pPr>
            <w:r w:rsidRPr="005C4AC7">
              <w:rPr>
                <w:sz w:val="17"/>
                <w:szCs w:val="17"/>
              </w:rPr>
              <w:t>-</w:t>
            </w:r>
            <w:r w:rsidRPr="005C4AC7">
              <w:rPr>
                <w:sz w:val="17"/>
                <w:szCs w:val="17"/>
              </w:rPr>
              <w:tab/>
              <w:t>(Dâhili:</w:t>
            </w:r>
          </w:p>
        </w:tc>
        <w:tc>
          <w:tcPr>
            <w:tcW w:w="460" w:type="dxa"/>
          </w:tcPr>
          <w:p w:rsidR="005C4AC7" w:rsidRPr="005C4AC7" w:rsidRDefault="005C4AC7" w:rsidP="005C4AC7">
            <w:pPr>
              <w:spacing w:before="0" w:after="0" w:line="170" w:lineRule="exact"/>
            </w:pPr>
            <w:r w:rsidRPr="005C4AC7">
              <w:rPr>
                <w:sz w:val="17"/>
                <w:szCs w:val="17"/>
              </w:rPr>
              <w:t>)</w:t>
            </w:r>
          </w:p>
        </w:tc>
      </w:tr>
      <w:tr w:rsidR="005C4AC7" w:rsidRPr="005C4AC7" w:rsidTr="00574DA0">
        <w:trPr>
          <w:trHeight w:val="278"/>
        </w:trPr>
        <w:tc>
          <w:tcPr>
            <w:tcW w:w="3521" w:type="dxa"/>
          </w:tcPr>
          <w:p w:rsidR="005C4AC7" w:rsidRPr="005C4AC7" w:rsidRDefault="005C4AC7" w:rsidP="005C4AC7">
            <w:pPr>
              <w:rPr>
                <w:b/>
              </w:rPr>
              <w:spacing w:before="0" w:after="0" w:line="170" w:lineRule="exact"/>
            </w:pPr>
            <w:r w:rsidRPr="005C4AC7">
              <w:rPr>
                <w:b/>
                <w:sz w:val="17"/>
                <w:szCs w:val="17"/>
              </w:rPr>
              <w:t>Yetkili Amirin Faks Numarası</w:t>
            </w:r>
          </w:p>
        </w:tc>
        <w:tc>
          <w:tcPr>
            <w:tcW w:w="1420" w:type="dxa"/>
          </w:tcPr>
          <w:p w:rsidR="005C4AC7" w:rsidRPr="005C4AC7" w:rsidRDefault="005C4AC7" w:rsidP="005C4AC7">
            <w:pPr>
              <w:spacing w:before="0" w:after="0" w:line="170" w:lineRule="exact"/>
            </w:pPr>
            <w:r w:rsidRPr="005C4AC7">
              <w:rPr>
                <w:b/>
                <w:sz w:val="17"/>
                <w:szCs w:val="17"/>
              </w:rPr>
              <w:t xml:space="preserve">: </w:t>
            </w:r>
            <w:r w:rsidRPr="005C4AC7">
              <w:rPr>
                <w:sz w:val="17"/>
                <w:szCs w:val="17"/>
              </w:rPr>
              <w:t>+90 - (</w:t>
            </w:r>
          </w:p>
        </w:tc>
        <w:tc>
          <w:tcPr>
            <w:tcW w:w="939" w:type="dxa"/>
          </w:tcPr>
          <w:p w:rsidR="005C4AC7" w:rsidRPr="005C4AC7" w:rsidRDefault="005C4AC7" w:rsidP="005C4AC7">
            <w:pPr>
              <w:spacing w:before="0" w:after="0" w:line="170" w:lineRule="exact"/>
            </w:pPr>
            <w:r w:rsidRPr="005C4AC7">
              <w:rPr>
                <w:sz w:val="17"/>
                <w:szCs w:val="17"/>
              </w:rPr>
              <w:t>) -</w:t>
            </w:r>
          </w:p>
        </w:tc>
        <w:tc>
          <w:tcPr>
            <w:tcW w:w="2498" w:type="dxa"/>
          </w:tcPr>
          <w:p w:rsidR="005C4AC7" w:rsidRPr="005C4AC7" w:rsidRDefault="005C4AC7" w:rsidP="005C4AC7">
            <w:pPr>
              <w:spacing w:before="0" w:after="0" w:line="170" w:lineRule="exact"/>
            </w:pPr>
            <w:r w:rsidRPr="005C4AC7">
              <w:rPr>
                <w:sz w:val="17"/>
                <w:szCs w:val="17"/>
              </w:rPr>
              <w:t>-</w:t>
            </w:r>
          </w:p>
        </w:tc>
        <w:tc>
          <w:tcPr>
            <w:tcW w:w="460" w:type="dxa"/>
          </w:tcPr>
          <w:p w:rsidR="005C4AC7" w:rsidRPr="005C4AC7" w:rsidRDefault="005C4AC7" w:rsidP="005C4AC7">
            <w:pPr>
              <w:spacing w:before="0" w:after="0" w:line="170" w:lineRule="exact"/>
            </w:pPr>
          </w:p>
        </w:tc>
      </w:tr>
      <w:tr w:rsidR="005C4AC7" w:rsidRPr="005C4AC7" w:rsidTr="00574DA0">
        <w:trPr>
          <w:trHeight w:val="272"/>
        </w:trPr>
        <w:tc>
          <w:tcPr>
            <w:tcW w:w="3521" w:type="dxa"/>
          </w:tcPr>
          <w:p w:rsidR="005C4AC7" w:rsidRPr="005C4AC7" w:rsidRDefault="005C4AC7" w:rsidP="005C4AC7">
            <w:pPr>
              <w:rPr>
                <w:b/>
              </w:rPr>
              <w:spacing w:before="0" w:after="0" w:line="170" w:lineRule="exact"/>
            </w:pPr>
            <w:r w:rsidRPr="005C4AC7">
              <w:rPr>
                <w:b/>
                <w:sz w:val="17"/>
                <w:szCs w:val="17"/>
              </w:rPr>
              <w:t>Kurumun Adresi:</w:t>
            </w:r>
          </w:p>
        </w:tc>
        <w:tc>
          <w:tcPr>
            <w:tcW w:w="1420" w:type="dxa"/>
          </w:tcPr>
          <w:p w:rsidR="005C4AC7" w:rsidRPr="005C4AC7" w:rsidRDefault="005C4AC7" w:rsidP="005C4AC7">
            <w:pPr>
              <w:spacing w:before="0" w:after="0" w:line="170" w:lineRule="exact"/>
            </w:pPr>
          </w:p>
        </w:tc>
        <w:tc>
          <w:tcPr>
            <w:tcW w:w="939" w:type="dxa"/>
          </w:tcPr>
          <w:p w:rsidR="005C4AC7" w:rsidRPr="005C4AC7" w:rsidRDefault="005C4AC7" w:rsidP="005C4AC7">
            <w:pPr>
              <w:spacing w:before="0" w:after="0" w:line="170" w:lineRule="exact"/>
            </w:pPr>
          </w:p>
        </w:tc>
        <w:tc>
          <w:tcPr>
            <w:tcW w:w="2498" w:type="dxa"/>
          </w:tcPr>
          <w:p w:rsidR="005C4AC7" w:rsidRPr="005C4AC7" w:rsidRDefault="005C4AC7" w:rsidP="005C4AC7">
            <w:pPr>
              <w:spacing w:before="0" w:after="0" w:line="170" w:lineRule="exact"/>
            </w:pPr>
          </w:p>
        </w:tc>
        <w:tc>
          <w:tcPr>
            <w:tcW w:w="460" w:type="dxa"/>
          </w:tcPr>
          <w:p w:rsidR="005C4AC7" w:rsidRPr="005C4AC7" w:rsidRDefault="005C4AC7" w:rsidP="005C4AC7">
            <w:pPr>
              <w:spacing w:before="0" w:after="0" w:line="170" w:lineRule="exact"/>
            </w:pPr>
          </w:p>
        </w:tc>
      </w:tr>
    </w:tbl>
    <w:p w:rsidR="005C4AC7" w:rsidRPr="005C4AC7" w:rsidRDefault="005C4AC7" w:rsidP="005C4AC7">
      <w:pPr>
        <w:rPr>
          <w:b/>
        </w:rPr>
        <w:spacing w:before="0" w:after="0" w:line="60" w:lineRule="auto"/>
      </w:pPr>
    </w:p>
    <w:tbl>
      <w:tblPr>
        <w:tblW w:w="0" w:type="auto"/>
        <w:tblInd w:w="176" w:type="dxa"/>
        <w:tblLayout w:type="fixed"/>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10492"/>
      </w:tblGrid>
      <w:tr w:rsidR="005C4AC7" w:rsidRPr="005C4AC7" w:rsidTr="00574DA0">
        <w:trPr>
          <w:trHeight w:val="253"/>
        </w:trPr>
        <w:tc>
          <w:tcPr>
            <w:tcW w:w="10492" w:type="dxa"/>
            <w:shd w:val="clear" w:color="auto" w:fill="F3E6E8"/>
          </w:tcPr>
          <w:p w:rsidR="005C4AC7" w:rsidRPr="005C4AC7" w:rsidRDefault="005C4AC7" w:rsidP="005C4AC7">
            <w:pPr>
              <w:rPr>
                <w:b/>
              </w:rPr>
              <w:spacing w:before="0" w:after="0" w:line="170" w:lineRule="exact"/>
            </w:pPr>
            <w:r w:rsidRPr="005C4AC7">
              <w:rPr>
                <w:b w:val="1"/>
                <w:color w:val="7F1423"/>
                <w:bCs w:val="1"/>
                <w:sz w:val="17"/>
                <w:szCs w:val="17"/>
              </w:rPr>
              <w:t>GEREKLİ OLAN BELGELER</w:t>
            </w:r>
          </w:p>
        </w:tc>
      </w:tr>
      <w:tr w:rsidR="005C4AC7" w:rsidRPr="005C4AC7" w:rsidTr="00574DA0">
        <w:trPr>
          <w:trHeight w:val="2239" w:hRule="atLeast"/>
        </w:trPr>
        <w:tc>
          <w:tcPr>
            <w:tcW w:w="10492" w:type="dxa"/>
          </w:tcPr>
          <w:p w:rsidR="005C4AC7" w:rsidRPr="005C4AC7" w:rsidRDefault="005C4AC7" w:rsidP="005C4AC7">
            <w:pPr>
              <w:numPr>
                <w:ilvl w:val="0"/>
                <w:numId w:val="10"/>
              </w:numPr>
              <w:spacing w:before="0" w:after="0" w:line="170" w:lineRule="exact"/>
              <w:ind w:left="300" w:hanging="220"/>
            </w:pPr>
            <w:r w:rsidRPr="005C4AC7">
              <w:rPr>
                <w:sz w:val="17"/>
                <w:szCs w:val="17"/>
              </w:rPr>
              <w:t>Geçerli Nüfus Cüzdanı, T.C. Kimlik Kartı veya Geçici Kimlik Belgesinin aslı.</w:t>
            </w:r>
          </w:p>
          <w:p w:rsidR="005C4AC7" w:rsidRPr="005C4AC7" w:rsidRDefault="005C4AC7" w:rsidP="005C4AC7">
            <w:pPr>
              <w:numPr>
                <w:ilvl w:val="0"/>
                <w:numId w:val="10"/>
              </w:numPr>
              <w:spacing w:before="0" w:after="0" w:line="170" w:lineRule="exact"/>
              <w:ind w:left="300" w:hanging="220"/>
            </w:pPr>
            <w:r w:rsidRPr="005C4AC7">
              <w:rPr>
                <w:sz w:val="17"/>
                <w:szCs w:val="17"/>
              </w:rPr>
              <w:t>Pasaport alacak her bir kişi için son halini gösteren son altı (6) ay içerisinde ICAO standartlarında çekilmiş iki</w:t>
            </w:r>
          </w:p>
          <w:p w:rsidR="005C4AC7" w:rsidRPr="005C4AC7" w:rsidRDefault="005C4AC7" w:rsidP="005C4AC7">
            <w:pPr>
              <w:spacing w:before="0" w:after="0" w:line="170" w:lineRule="exact"/>
            </w:pPr>
            <w:r w:rsidRPr="005C4AC7">
              <w:rPr>
                <w:sz w:val="17"/>
                <w:szCs w:val="17"/>
              </w:rPr>
              <w:t>(2) adet biyometrik fotoğraf.</w:t>
            </w:r>
          </w:p>
          <w:p w:rsidR="005C4AC7" w:rsidRPr="005C4AC7" w:rsidRDefault="005C4AC7" w:rsidP="005C4AC7">
            <w:pPr>
              <w:numPr>
                <w:ilvl w:val="0"/>
                <w:numId w:val="9"/>
              </w:numPr>
              <w:spacing w:before="0" w:after="0" w:line="170" w:lineRule="exact"/>
              <w:ind w:left="300" w:hanging="220"/>
            </w:pPr>
            <w:r w:rsidRPr="005C4AC7">
              <w:rPr>
                <w:sz w:val="17"/>
                <w:szCs w:val="17"/>
              </w:rPr>
              <w:t>“Mükellef” yazılı birinci nüshalarında “Tahsil Edilmiştir” kaşesi ile ödemenin yapıldığı birim yetkilisinin ıslak imzasının bulunduğu pasaport defter bedelinin yatırıldığına dair ödeme belgesi (dekont ya da makbuz).</w:t>
            </w:r>
          </w:p>
          <w:p w:rsidR="005C4AC7" w:rsidRPr="005C4AC7" w:rsidRDefault="005C4AC7" w:rsidP="005C4AC7">
            <w:pPr>
              <w:numPr>
                <w:ilvl w:val="0"/>
                <w:numId w:val="9"/>
              </w:numPr>
              <w:spacing w:before="0" w:after="0" w:line="170" w:lineRule="exact"/>
              <w:ind w:left="300" w:hanging="220"/>
            </w:pPr>
            <w:r w:rsidRPr="005C4AC7">
              <w:rPr>
                <w:sz w:val="17"/>
                <w:szCs w:val="17"/>
              </w:rPr>
              <w:t>Mevcut pasaport. (Başvuruda ibraz edilemeyen kişiye ait mevcut pasaportlar kayıp nedeniyle iptal edilecektir.)</w:t>
            </w:r>
          </w:p>
          <w:p w:rsidR="005C4AC7" w:rsidRPr="005C4AC7" w:rsidRDefault="005C4AC7" w:rsidP="005C4AC7">
            <w:pPr>
              <w:numPr>
                <w:ilvl w:val="0"/>
                <w:numId w:val="9"/>
              </w:numPr>
              <w:spacing w:before="0" w:after="0" w:line="170" w:lineRule="exact"/>
              <w:ind w:left="300" w:hanging="220"/>
            </w:pPr>
            <w:r w:rsidRPr="005C4AC7">
              <w:rPr>
                <w:sz w:val="17"/>
                <w:szCs w:val="17"/>
              </w:rPr>
              <w:t>Ergin olmayanlar ya da kısıtlılar için noterce veya pasaport vermeye yetkili makamlarca tanzim edilmiş muvafakatname.</w:t>
            </w:r>
          </w:p>
          <w:p w:rsidR="005C4AC7" w:rsidRPr="005C4AC7" w:rsidRDefault="005C4AC7" w:rsidP="005C4AC7">
            <w:pPr>
              <w:numPr>
                <w:ilvl w:val="0"/>
                <w:numId w:val="9"/>
              </w:numPr>
              <w:spacing w:before="0" w:after="0" w:line="170" w:lineRule="exact"/>
              <w:ind w:left="300" w:hanging="220"/>
            </w:pPr>
            <w:r w:rsidRPr="005C4AC7">
              <w:rPr>
                <w:sz w:val="17"/>
                <w:szCs w:val="17"/>
              </w:rPr>
              <w:t>Hususi damgalı pasaport alacak çocuklara ait öğrenim görülen kurumlardan getirilen ıslak imzalı, e-imzalı veya e-devlet kapısı üzerinden alınan 60 günü geçmemiş öğrenci belgelerinin aslı.</w:t>
            </w:r>
          </w:p>
          <w:p w:rsidR="005C4AC7" w:rsidRPr="005C4AC7" w:rsidRDefault="005C4AC7" w:rsidP="005C4AC7">
            <w:pPr>
              <w:numPr>
                <w:ilvl w:val="0"/>
                <w:numId w:val="9"/>
              </w:numPr>
              <w:spacing w:before="0" w:after="0" w:line="170" w:lineRule="exact"/>
              <w:ind w:left="300" w:hanging="220"/>
            </w:pPr>
            <w:r w:rsidRPr="005C4AC7">
              <w:rPr>
                <w:sz w:val="17"/>
                <w:szCs w:val="17"/>
              </w:rPr>
              <w:lastRenderedPageBreak/>
              <w:t>Bedensel zihinsel veya ruhsal engellerinden en az biri nedeniyle sürekli bakıma muhtaç durumda bulunan çocuklar için resmi sağlık kurumlarının düzenlediği sağlık raporu.</w:t>
            </w:r>
          </w:p>
          <w:p w:rsidR="005C4AC7" w:rsidRPr="005C4AC7" w:rsidRDefault="005C4AC7" w:rsidP="005C4AC7">
            <w:pPr>
              <w:numPr>
                <w:ilvl w:val="0"/>
                <w:numId w:val="9"/>
              </w:numPr>
              <w:spacing w:before="0" w:after="0" w:line="170" w:lineRule="exact"/>
              <w:ind w:left="300" w:hanging="220"/>
            </w:pPr>
            <w:r w:rsidRPr="005C4AC7">
              <w:rPr>
                <w:sz w:val="17"/>
                <w:szCs w:val="17"/>
              </w:rPr>
              <w:t>Mahkemelerce verilen velayet ya da vasi kararları.</w:t>
            </w:r>
          </w:p>
        </w:tc>
      </w:tr>
    </w:tbl>
    <w:p w:rsidR="005C4AC7" w:rsidRPr="005C4AC7" w:rsidRDefault="005C4AC7" w:rsidP="005C4AC7">
      <w:pPr>
        <w:rPr>
          <w:b/>
        </w:rPr>
        <w:spacing w:before="0" w:after="0" w:line="60" w:lineRule="auto"/>
      </w:pPr>
    </w:p>
    <w:tbl>
      <w:tblPr>
        <w:tblW w:w="0" w:type="auto"/>
        <w:tblInd w:w="176" w:type="dxa"/>
        <w:tblLayout w:type="fixed"/>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10492"/>
      </w:tblGrid>
      <w:tr w:rsidR="005C4AC7" w:rsidRPr="005C4AC7" w:rsidTr="00574DA0">
        <w:trPr>
          <w:trHeight w:val="253"/>
        </w:trPr>
        <w:tc>
          <w:tcPr>
            <w:tcW w:w="10492" w:type="dxa"/>
            <w:shd w:val="clear" w:color="auto" w:fill="F3E6E8"/>
          </w:tcPr>
          <w:p w:rsidR="005C4AC7" w:rsidRPr="005C4AC7" w:rsidRDefault="005C4AC7" w:rsidP="005C4AC7">
            <w:pPr>
              <w:rPr>
                <w:b/>
              </w:rPr>
              <w:spacing w:before="0" w:after="0" w:line="170" w:lineRule="exact"/>
            </w:pPr>
            <w:r w:rsidRPr="005C4AC7">
              <w:rPr>
                <w:b w:val="1"/>
                <w:color w:val="7F1423"/>
                <w:bCs w:val="1"/>
                <w:sz w:val="17"/>
                <w:szCs w:val="17"/>
              </w:rPr>
              <w:t>DİĞER HUSUSLAR</w:t>
            </w:r>
          </w:p>
        </w:tc>
      </w:tr>
      <w:tr w:rsidR="005C4AC7" w:rsidRPr="005C4AC7" w:rsidTr="00574DA0">
        <w:trPr>
          <w:trHeight w:val="2190" w:hRule="atLeast"/>
        </w:trPr>
        <w:tc>
          <w:tcPr>
            <w:tcW w:w="10492" w:type="dxa"/>
          </w:tcPr>
          <w:p w:rsidR="005C4AC7" w:rsidRPr="005C4AC7" w:rsidRDefault="005C4AC7" w:rsidP="005C4AC7">
            <w:pPr>
              <w:numPr>
                <w:ilvl w:val="0"/>
                <w:numId w:val="8"/>
              </w:numPr>
              <w:spacing w:before="0" w:after="0" w:line="170" w:lineRule="exact"/>
              <w:ind w:left="300" w:hanging="220"/>
            </w:pPr>
            <w:r w:rsidRPr="005C4AC7">
              <w:rPr>
                <w:sz w:val="17"/>
                <w:szCs w:val="17"/>
              </w:rPr>
              <w:t>Bu form düzenlendiği tarihten itibaren Altmış (60) gün geçerlidir.</w:t>
            </w:r>
          </w:p>
          <w:p w:rsidR="005C4AC7" w:rsidRPr="005C4AC7" w:rsidRDefault="005C4AC7" w:rsidP="005C4AC7">
            <w:pPr>
              <w:numPr>
                <w:ilvl w:val="0"/>
                <w:numId w:val="8"/>
              </w:numPr>
              <w:spacing w:before="0" w:after="0" w:line="170" w:lineRule="exact"/>
              <w:ind w:left="300" w:hanging="220"/>
            </w:pPr>
            <w:r w:rsidRPr="005C4AC7">
              <w:rPr>
                <w:sz w:val="17"/>
                <w:szCs w:val="17"/>
              </w:rPr>
              <w:t>Bu formdaki bilgilerin eksik veya hatalı olması durumunda formu düzenleyen kurumun yetkilisi sorumludur.</w:t>
            </w:r>
          </w:p>
          <w:p w:rsidR="005C4AC7" w:rsidRPr="005C4AC7" w:rsidRDefault="005C4AC7" w:rsidP="005C4AC7">
            <w:pPr>
              <w:numPr>
                <w:ilvl w:val="0"/>
                <w:numId w:val="8"/>
              </w:numPr>
              <w:spacing w:before="0" w:after="0" w:line="170" w:lineRule="exact"/>
              <w:ind w:left="300" w:hanging="220"/>
            </w:pPr>
            <w:r w:rsidRPr="005C4AC7">
              <w:rPr>
                <w:sz w:val="17"/>
                <w:szCs w:val="17"/>
              </w:rPr>
              <w:t xml:space="preserve">Doldurulan formun çıktısı ön ve arka yüz şeklinde </w:t>
            </w:r>
            <w:r w:rsidRPr="005C4AC7">
              <w:rPr>
                <w:b/>
                <w:sz w:val="17"/>
                <w:szCs w:val="17"/>
              </w:rPr>
              <w:t>tek yaprak</w:t>
            </w:r>
            <w:r w:rsidRPr="005C4AC7">
              <w:rPr>
                <w:sz w:val="17"/>
                <w:szCs w:val="17"/>
              </w:rPr>
              <w:t xml:space="preserve">ta olmalıdır. </w:t>
            </w:r>
            <w:r w:rsidRPr="005C4AC7">
              <w:rPr>
                <w:b/>
                <w:sz w:val="17"/>
                <w:szCs w:val="17"/>
              </w:rPr>
              <w:t xml:space="preserve">İki (2) ayrı yaprak </w:t>
            </w:r>
            <w:r w:rsidRPr="005C4AC7">
              <w:rPr>
                <w:b/>
                <w:u w:val="single"/>
                <w:sz w:val="17"/>
                <w:szCs w:val="17"/>
              </w:rPr>
              <w:t>kabul edilmez</w:t>
            </w:r>
            <w:r w:rsidRPr="005C4AC7">
              <w:rPr>
                <w:sz w:val="17"/>
                <w:szCs w:val="17"/>
              </w:rPr>
              <w:t>.</w:t>
            </w:r>
          </w:p>
          <w:p w:rsidR="005C4AC7" w:rsidRPr="005C4AC7" w:rsidRDefault="005C4AC7" w:rsidP="005C4AC7">
            <w:pPr>
              <w:numPr>
                <w:ilvl w:val="0"/>
                <w:numId w:val="8"/>
              </w:numPr>
              <w:spacing w:before="0" w:after="0" w:line="170" w:lineRule="exact"/>
              <w:ind w:left="300" w:hanging="220"/>
            </w:pPr>
            <w:r w:rsidRPr="005C4AC7">
              <w:rPr>
                <w:sz w:val="17"/>
                <w:szCs w:val="17"/>
              </w:rPr>
              <w:t>Merkez ve taşrada bulunan tüm kurumlar çalışan ve emekli olan personelin hususi damgalı pasaport talep formu ve belgelerini imzalamaya yetkili kılınan kişilerin imza sirkülerini birer yıllık dönemler halinde her yılın 2 Ocak tarihine kadar bulundukları yerin İl Nüfus ve Vatandaşlık Müdürlüğüne göndermeleri gerekmektedir. Talep formunu imzalamaya yetkili kılınan kişinin değişmesi halinde ise derhal kurumun bulunduğu İl Nüfus ve Vatandaşlık Müdürlüğüne bildirilmesi gerekmektedir.</w:t>
            </w:r>
          </w:p>
          <w:p w:rsidR="005C4AC7" w:rsidRPr="005C4AC7" w:rsidRDefault="005C4AC7" w:rsidP="005C4AC7">
            <w:pPr>
              <w:numPr>
                <w:ilvl w:val="0"/>
                <w:numId w:val="8"/>
              </w:numPr>
              <w:spacing w:before="0" w:after="0" w:line="170" w:lineRule="exact"/>
              <w:ind w:left="300" w:hanging="220"/>
            </w:pPr>
            <w:r w:rsidRPr="005C4AC7">
              <w:rPr>
                <w:sz w:val="17"/>
                <w:szCs w:val="17"/>
              </w:rPr>
              <w:t>Talep formunu imzalamaya yetkili kılınan kişilerce bu form imzalanmalı ve mühürlenmelidir.</w:t>
            </w:r>
          </w:p>
          <w:p w:rsidR="005C4AC7" w:rsidRPr="005C4AC7" w:rsidRDefault="005C4AC7" w:rsidP="005C4AC7">
            <w:pPr>
              <w:numPr>
                <w:ilvl w:val="0"/>
                <w:numId w:val="8"/>
              </w:numPr>
              <w:spacing w:before="0" w:after="0" w:line="170" w:lineRule="exact"/>
              <w:ind w:left="300" w:hanging="220"/>
            </w:pPr>
            <w:r w:rsidRPr="005C4AC7">
              <w:rPr>
                <w:sz w:val="17"/>
                <w:szCs w:val="17"/>
              </w:rPr>
              <w:t>Hususi damgalı pasaport hak sahibinin kadro derecesinin değişmesi, başka bir kuruma geçmesi veya boşanması durumunda, kurum tarafından derhal pasaport aldıkları İl Nüfus ve Vatandaşlık Müdürlüğüne bildirilir.</w:t>
            </w:r>
          </w:p>
          <w:p w:rsidR="005C4AC7" w:rsidRPr="005C4AC7" w:rsidRDefault="005C4AC7" w:rsidP="005C4AC7">
            <w:pPr>
              <w:numPr>
                <w:ilvl w:val="0"/>
                <w:numId w:val="8"/>
              </w:numPr>
              <w:spacing w:before="0" w:after="0" w:line="170" w:lineRule="exact"/>
              <w:ind w:left="300" w:hanging="220"/>
            </w:pPr>
            <w:r w:rsidRPr="005C4AC7">
              <w:rPr>
                <w:sz w:val="17"/>
                <w:szCs w:val="17"/>
              </w:rPr>
              <w:t>Bu form (eş ve çocuklar dâhil) hükümlü ve tutuklular için düzenlenmez.</w:t>
            </w:r>
          </w:p>
          <w:p w:rsidR="005C4AC7" w:rsidRPr="005C4AC7" w:rsidRDefault="005C4AC7" w:rsidP="005C4AC7">
            <w:pPr>
              <w:numPr>
                <w:ilvl w:val="0"/>
                <w:numId w:val="8"/>
              </w:numPr>
              <w:spacing w:before="0" w:after="0" w:line="170" w:lineRule="exact"/>
              <w:ind w:left="300" w:hanging="220"/>
            </w:pPr>
            <w:r w:rsidRPr="005C4AC7">
              <w:rPr>
                <w:sz w:val="17"/>
                <w:szCs w:val="17"/>
              </w:rPr>
              <w:t xml:space="preserve">Bu form Devlet memurluğu ve meslekten çıkartılmış olanlar, çeşitli nedenlerle görevinden uzaklaştırılmış olanlar ile, 5682 sayılı Kanunun 22. maddesi ve 6749 sayılı Kanunun 5. maddesi kapsamına giren kişiler için </w:t>
            </w:r>
            <w:r w:rsidRPr="005C4AC7">
              <w:rPr>
                <w:b/>
                <w:sz w:val="17"/>
                <w:szCs w:val="17"/>
              </w:rPr>
              <w:t>düzenlenmez</w:t>
            </w:r>
            <w:r w:rsidRPr="005C4AC7">
              <w:rPr>
                <w:sz w:val="17"/>
                <w:szCs w:val="17"/>
              </w:rPr>
              <w:t>.</w:t>
            </w:r>
          </w:p>
        </w:tc>
      </w:tr>
    </w:tbl>
    <w:p w:rsidR="005C4AC7" w:rsidRPr="005C4AC7" w:rsidRDefault="005C4AC7" w:rsidP="005C4AC7">
      <w:pPr>
        <w:spacing w:before="0" w:after="0" w:line="60" w:lineRule="auto"/>
      </w:pPr>
    </w:p>
    <w:p w:rsidR="00526DC3" w:rsidRDefault="00526DC3" w:rsidP="006D4538">
      <w:pPr>
        <w:spacing w:before="0" w:after="0" w:line="60" w:lineRule="auto"/>
      </w:pPr>
    </w:p>
    <w:sectPr w:rsidR="00526DC3" w:rsidSect="00A61006">
      <w:headerReference w:type="default" r:id="rId11"/>
      <w:footerReference w:type="default" r:id="rId12"/>
      <w:pgSz w:w="11906" w:h="16838"/>
      <w:pgMar w:top="760" w:right="454" w:bottom="45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AE0" w:rsidRDefault="005C6AE0" w:rsidP="00BD3F84">
      <w:pPr>
        <w:spacing w:after="0" w:line="240" w:lineRule="auto"/>
      </w:pPr>
      <w:r>
        <w:separator/>
      </w:r>
    </w:p>
  </w:endnote>
  <w:endnote w:type="continuationSeparator" w:id="0">
    <w:p w:rsidR="005C6AE0" w:rsidRDefault="005C6AE0" w:rsidP="00BD3F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jc w:val="center"/>
      <w:tblLook w:val="01E0" w:firstRow="1" w:lastRow="1" w:firstColumn="1" w:lastColumn="1" w:noHBand="0" w:noVBand="0"/>
      <w:tblBorders>
        <w:top w:val="single" w:sz="5" w:space="0" w:color="A6192E"/>
        <w:left w:val="single" w:sz="5" w:space="0" w:color="A6192E"/>
        <w:bottom w:val="single" w:sz="5" w:space="0" w:color="A6192E"/>
        <w:right w:val="single" w:sz="5" w:space="0" w:color="A6192E"/>
        <w:insideH w:val="single" w:sz="2" w:space="0" w:color="C4C4C4"/>
        <w:insideV w:val="single" w:sz="2" w:space="0" w:color="C4C4C4"/>
      </w:tblBorders>
    </w:tblPr>
    <w:tblGrid>
      <w:gridCol w:w="2999"/>
      <w:gridCol w:w="4606"/>
      <w:gridCol w:w="2683"/>
    </w:tblGrid>
    <w:tr w:rsidR="00FE2AA3" w:rsidTr="00FE2AA3">
      <w:trPr>
        <w:trHeight w:val="340"/>
        <w:jc w:val="center"/>
      </w:trPr>
      <w:tc>
        <w:tcPr>
          <w:tcW w:w="3028" w:type="dxa"/>
          <w:tcBorders>
            <w:bottom w:val="single" w:sz="12" w:space="0" w:color="C4C4C4"/>
          </w:tcBorders>
          <w:vAlign w:val="center"/>
          <w:shd w:val="clear" w:color="auto" w:fill="FAF5F6"/>
        </w:tcPr>
        <w:p w:rsidR="00FE2AA3" w:rsidRPr="00F91F41" w:rsidRDefault="00FE2AA3" w:rsidP="00FE2AA3">
          <w:pPr>
            <w:pStyle w:val="AltBilgi"/>
            <w:tabs>
              <w:tab w:val="clear" w:pos="4536"/>
              <w:tab w:val="clear" w:pos="9072"/>
              <w:tab w:val="center" w:pos="2051"/>
            </w:tabs>
            <w:ind w:right="360"/>
            <w:jc w:val="center"/>
            <w:rPr>
              <w:b/>
              <w:sz w:val="20"/>
              <w:szCs w:val="20"/>
            </w:rPr>
          </w:pPr>
          <w:r>
            <w:rPr>
              <w:b w:val="1"/>
              <w:sz w:val="20"/>
              <w:szCs w:val="20"/>
              <w:color w:val="7F1423"/>
              <w:bCs w:val="1"/>
            </w:rPr>
            <w:t>HAZIRLAYAN</w:t>
          </w:r>
        </w:p>
      </w:tc>
      <w:tc>
        <w:tcPr>
          <w:tcW w:w="4678" w:type="dxa"/>
          <w:tcBorders>
            <w:bottom w:val="single" w:sz="12" w:space="0" w:color="C4C4C4"/>
          </w:tcBorders>
          <w:vAlign w:val="center"/>
          <w:shd w:val="clear" w:color="auto" w:fill="FAF5F6"/>
        </w:tcPr>
        <w:p w:rsidR="00FE2AA3" w:rsidRPr="00C62AD8" w:rsidRDefault="00FE2AA3" w:rsidP="00FE2AA3">
          <w:pPr>
            <w:pStyle w:val="AltBilgi"/>
            <w:jc w:val="center"/>
            <w:rPr>
              <w:b/>
              <w:sz w:val="20"/>
              <w:szCs w:val="20"/>
            </w:rPr>
          </w:pPr>
          <w:r w:rsidRPr="00C62AD8">
            <w:rPr>
              <w:b w:val="1"/>
              <w:sz w:val="20"/>
              <w:szCs w:val="20"/>
              <w:color w:val="7F1423"/>
              <w:bCs w:val="1"/>
            </w:rPr>
            <w:t>KONTROL EDEN</w:t>
          </w:r>
        </w:p>
      </w:tc>
      <w:tc>
        <w:tcPr>
          <w:tcW w:w="2713" w:type="dxa"/>
          <w:tcBorders>
            <w:bottom w:val="single" w:sz="12" w:space="0" w:color="C4C4C4"/>
          </w:tcBorders>
          <w:vAlign w:val="center"/>
          <w:shd w:val="clear" w:color="auto" w:fill="FAF5F6"/>
        </w:tcPr>
        <w:p w:rsidR="00FE2AA3" w:rsidRPr="005F006B" w:rsidRDefault="00FE2AA3" w:rsidP="00FE2AA3">
          <w:pPr>
            <w:pStyle w:val="AltBilgi"/>
            <w:jc w:val="center"/>
            <w:rPr>
              <w:b/>
              <w:sz w:val="20"/>
              <w:szCs w:val="20"/>
            </w:rPr>
          </w:pPr>
          <w:r>
            <w:rPr>
              <w:b w:val="1"/>
              <w:sz w:val="20"/>
              <w:szCs w:val="20"/>
              <w:color w:val="7F1423"/>
              <w:bCs w:val="1"/>
            </w:rPr>
            <w:t>ONAYLAYAN</w:t>
          </w:r>
        </w:p>
      </w:tc>
    </w:tr>
    <w:tr w:rsidR="00FE2AA3" w:rsidTr="00FE2AA3">
      <w:trPr>
        <w:trHeight w:val="162"/>
        <w:jc w:val="center"/>
      </w:trPr>
      <w:tc>
        <w:tcPr>
          <w:tcW w:w="3028" w:type="dxa"/>
          <w:tcBorders>
            <w:bottom w:val="nil"/>
          </w:tcBorders>
          <w:vAlign w:val="center"/>
        </w:tcPr>
        <w:p w:rsidR="00FE2AA3" w:rsidRPr="00F91F41" w:rsidRDefault="00FE2AA3" w:rsidP="00FE2AA3">
          <w:pPr>
            <w:pStyle w:val="AltBilgi"/>
            <w:tabs>
              <w:tab w:val="clear" w:pos="4536"/>
              <w:tab w:val="clear" w:pos="9072"/>
              <w:tab w:val="center" w:pos="2051"/>
            </w:tabs>
            <w:ind w:right="360"/>
            <w:jc w:val="center"/>
            <w:rPr>
              <w:b/>
              <w:sz w:val="20"/>
              <w:szCs w:val="20"/>
            </w:rPr>
          </w:pPr>
          <w:bookmarkStart w:id="1" w:name="eimzalidir"/>
          <w:bookmarkEnd w:id="1"/>
        </w:p>
      </w:tc>
      <w:tc>
        <w:tcPr>
          <w:tcW w:w="4678" w:type="dxa"/>
          <w:tcBorders>
            <w:bottom w:val="nil"/>
          </w:tcBorders>
          <w:vAlign w:val="center"/>
        </w:tcPr>
        <w:p w:rsidR="00FE2AA3" w:rsidRDefault="00FE2AA3" w:rsidP="00FE2AA3">
          <w:pPr>
            <w:pStyle w:val="AltBilgi"/>
            <w:jc w:val="center"/>
            <w:rPr>
              <w:sz w:val="20"/>
              <w:szCs w:val="20"/>
            </w:rPr>
          </w:pPr>
        </w:p>
      </w:tc>
      <w:tc>
        <w:tcPr>
          <w:tcW w:w="2713" w:type="dxa"/>
          <w:tcBorders>
            <w:bottom w:val="nil"/>
          </w:tcBorders>
          <w:vAlign w:val="center"/>
        </w:tcPr>
        <w:p w:rsidR="00FE2AA3" w:rsidRPr="005F006B" w:rsidRDefault="00FE2AA3" w:rsidP="00FE2AA3">
          <w:pPr>
            <w:pStyle w:val="AltBilgi"/>
            <w:jc w:val="center"/>
            <w:rPr>
              <w:b/>
              <w:sz w:val="20"/>
              <w:szCs w:val="20"/>
            </w:rPr>
          </w:pPr>
        </w:p>
      </w:tc>
    </w:tr>
    <w:tr w:rsidR="00FE2AA3" w:rsidTr="00FE2AA3">
      <w:trPr>
        <w:trHeight w:val="454"/>
        <w:jc w:val="center"/>
      </w:trPr>
      <w:tc>
        <w:tcPr>
          <w:tcW w:w="3028" w:type="dxa"/>
          <w:tcBorders>
            <w:top w:val="nil"/>
          </w:tcBorders>
          <w:vAlign w:val="center"/>
        </w:tcPr>
        <w:p w:rsidR="00FE2AA3" w:rsidRPr="00B909D0" w:rsidRDefault="00FE2AA3" w:rsidP="00FE2AA3">
          <w:pPr>
            <w:pStyle w:val="AltBilgi"/>
            <w:tabs>
              <w:tab w:val="clear" w:pos="4536"/>
              <w:tab w:val="clear" w:pos="9072"/>
              <w:tab w:val="center" w:pos="2051"/>
            </w:tabs>
            <w:ind w:right="360"/>
            <w:jc w:val="center"/>
            <w:rPr>
              <w:sz w:val="16"/>
              <w:szCs w:val="16"/>
            </w:rPr>
          </w:pPr>
          <w:r w:rsidRPr="00B909D0">
            <w:rPr>
              <w:sz w:val="16"/>
              <w:szCs w:val="16"/>
              <w:color w:val="777777"/>
            </w:rPr>
            <w:t>[@hazirlayanimza]</w:t>
          </w:r>
        </w:p>
        <w:p w:rsidR="00FE2AA3" w:rsidRDefault="00FE2AA3" w:rsidP="00FE2AA3">
          <w:pPr>
            <w:pStyle w:val="AltBilgi"/>
            <w:tabs>
              <w:tab w:val="clear" w:pos="4536"/>
              <w:tab w:val="clear" w:pos="9072"/>
              <w:tab w:val="center" w:pos="2051"/>
            </w:tabs>
            <w:ind w:right="360"/>
            <w:jc w:val="center"/>
            <w:rPr>
              <w:sz w:val="16"/>
              <w:szCs w:val="16"/>
            </w:rPr>
          </w:pPr>
        </w:p>
        <w:p w:rsidR="00FE2AA3" w:rsidRPr="00B909D0" w:rsidRDefault="00FE2AA3" w:rsidP="00FE2AA3">
          <w:pPr>
            <w:pStyle w:val="AltBilgi"/>
            <w:tabs>
              <w:tab w:val="clear" w:pos="4536"/>
              <w:tab w:val="clear" w:pos="9072"/>
              <w:tab w:val="center" w:pos="2051"/>
            </w:tabs>
            <w:ind w:right="360"/>
            <w:jc w:val="center"/>
            <w:rPr>
              <w:sz w:val="16"/>
              <w:szCs w:val="16"/>
            </w:rPr>
          </w:pPr>
        </w:p>
        <w:p w:rsidR="00FE2AA3" w:rsidRPr="00B909D0" w:rsidRDefault="00FE2AA3" w:rsidP="00FE2AA3">
          <w:pPr>
            <w:pStyle w:val="AltBilgi"/>
            <w:tabs>
              <w:tab w:val="clear" w:pos="4536"/>
              <w:tab w:val="clear" w:pos="9072"/>
              <w:tab w:val="center" w:pos="2051"/>
            </w:tabs>
            <w:ind w:right="360"/>
            <w:jc w:val="center"/>
            <w:rPr>
              <w:sz w:val="16"/>
              <w:szCs w:val="16"/>
            </w:rPr>
          </w:pPr>
        </w:p>
      </w:tc>
      <w:tc>
        <w:tcPr>
          <w:tcW w:w="4678" w:type="dxa"/>
          <w:tcBorders>
            <w:top w:val="nil"/>
          </w:tcBorders>
          <w:vAlign w:val="center"/>
        </w:tcPr>
        <w:p w:rsidR="00FE2AA3" w:rsidRDefault="00FE2AA3" w:rsidP="00FE2AA3">
          <w:pPr>
            <w:pStyle w:val="AltBilgi"/>
            <w:jc w:val="center"/>
            <w:rPr>
              <w:sz w:val="16"/>
              <w:szCs w:val="16"/>
            </w:rPr>
          </w:pPr>
          <w:r w:rsidRPr="00B909D0">
            <w:rPr>
              <w:sz w:val="16"/>
              <w:szCs w:val="16"/>
              <w:color w:val="777777"/>
            </w:rPr>
            <w:t>[@kontroledenimza]</w:t>
          </w:r>
        </w:p>
        <w:p w:rsidR="00FE2AA3" w:rsidRDefault="00FE2AA3" w:rsidP="00FE2AA3">
          <w:pPr>
            <w:pStyle w:val="AltBilgi"/>
            <w:jc w:val="center"/>
            <w:rPr>
              <w:sz w:val="16"/>
              <w:szCs w:val="16"/>
            </w:rPr>
          </w:pPr>
        </w:p>
        <w:p w:rsidR="00FE2AA3" w:rsidRDefault="00FE2AA3" w:rsidP="00FE2AA3">
          <w:pPr>
            <w:pStyle w:val="AltBilgi"/>
            <w:jc w:val="center"/>
            <w:rPr>
              <w:sz w:val="16"/>
              <w:szCs w:val="16"/>
            </w:rPr>
          </w:pPr>
        </w:p>
        <w:p w:rsidR="00FE2AA3" w:rsidRPr="00B909D0" w:rsidRDefault="00FE2AA3" w:rsidP="00FE2AA3">
          <w:pPr>
            <w:pStyle w:val="AltBilgi"/>
            <w:jc w:val="center"/>
            <w:rPr>
              <w:sz w:val="16"/>
              <w:szCs w:val="16"/>
            </w:rPr>
          </w:pPr>
        </w:p>
      </w:tc>
      <w:tc>
        <w:tcPr>
          <w:tcW w:w="2713" w:type="dxa"/>
          <w:tcBorders>
            <w:top w:val="nil"/>
          </w:tcBorders>
          <w:vAlign w:val="center"/>
        </w:tcPr>
        <w:p w:rsidR="00FE2AA3" w:rsidRDefault="00FE2AA3" w:rsidP="00FE2AA3">
          <w:pPr>
            <w:pStyle w:val="AltBilgi"/>
            <w:jc w:val="center"/>
            <w:rPr>
              <w:sz w:val="16"/>
              <w:szCs w:val="16"/>
            </w:rPr>
          </w:pPr>
          <w:r w:rsidRPr="00B909D0">
            <w:rPr>
              <w:sz w:val="16"/>
              <w:szCs w:val="16"/>
              <w:color w:val="777777"/>
            </w:rPr>
            <w:t>[@onaylayanimza]</w:t>
          </w:r>
        </w:p>
        <w:p w:rsidR="00FE2AA3" w:rsidRDefault="00FE2AA3" w:rsidP="00FE2AA3">
          <w:pPr>
            <w:pStyle w:val="AltBilgi"/>
            <w:jc w:val="center"/>
            <w:rPr>
              <w:sz w:val="16"/>
              <w:szCs w:val="16"/>
            </w:rPr>
          </w:pPr>
        </w:p>
        <w:p w:rsidR="00FE2AA3" w:rsidRDefault="00FE2AA3" w:rsidP="00FE2AA3">
          <w:pPr>
            <w:pStyle w:val="AltBilgi"/>
            <w:jc w:val="center"/>
            <w:rPr>
              <w:sz w:val="16"/>
              <w:szCs w:val="16"/>
            </w:rPr>
          </w:pPr>
        </w:p>
        <w:p w:rsidR="00FE2AA3" w:rsidRPr="00B909D0" w:rsidRDefault="00FE2AA3" w:rsidP="00FE2AA3">
          <w:pPr>
            <w:pStyle w:val="AltBilgi"/>
            <w:jc w:val="center"/>
            <w:rPr>
              <w:sz w:val="16"/>
              <w:szCs w:val="16"/>
            </w:rPr>
          </w:pPr>
        </w:p>
      </w:tc>
    </w:tr>
  </w:tbl>
  <w:p w:rsidR="00F0546F" w:rsidRDefault="00F0546F" w:rsidP="00FE2AA3">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AE0" w:rsidRDefault="005C6AE0" w:rsidP="00BD3F84">
      <w:pPr>
        <w:spacing w:after="0" w:line="240" w:lineRule="auto"/>
      </w:pPr>
      <w:r>
        <w:separator/>
      </w:r>
    </w:p>
  </w:footnote>
  <w:footnote w:type="continuationSeparator" w:id="0">
    <w:p w:rsidR="005C6AE0" w:rsidRDefault="005C6AE0" w:rsidP="00BD3F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1" w:type="dxa"/>
      <w:tblCellMar>
        <w:left w:w="70" w:type="dxa"/>
        <w:right w:w="70" w:type="dxa"/>
      </w:tblCellMar>
      <w:tblLook w:val="04A0" w:firstRow="1" w:lastRow="0" w:firstColumn="1" w:lastColumn="0" w:noHBand="0" w:noVBand="1"/>
      <w:tblBorders>
        <w:top w:val="nil"/>
        <w:left w:val="nil"/>
        <w:bottom w:val="single" w:sz="5" w:space="0" w:color="A6192E"/>
        <w:right w:val="nil"/>
        <w:insideH w:val="single" w:sz="2" w:space="0" w:color="C4C4C4"/>
        <w:insideV w:val="single" w:sz="2" w:space="0" w:color="C4C4C4"/>
      </w:tblBorders>
    </w:tblPr>
    <w:tblGrid>
      <w:gridCol w:w="2122"/>
      <w:gridCol w:w="5391"/>
      <w:gridCol w:w="2697"/>
    </w:tblGrid>
    <w:tr w:rsidR="005C4AC7" w:rsidRPr="00C311D6" w:rsidTr="00574DA0">
      <w:trPr>
        <w:trHeight w:val="1124"/>
      </w:trPr>
      <w:tc>
        <w:tcPr>
          <w:tcW w:w="2122" w:type="dxa"/>
          <w:vMerge w:val="restart"/>
          <w:noWrap/>
          <w:vAlign w:val="center"/>
        </w:tcPr>
        <w:p w:rsidR="005C4AC7" w:rsidRDefault="005C4AC7" w:rsidP="005C4AC7">
          <w:pPr>
            <w:spacing w:after="0" w:line="240" w:lineRule="auto"/>
            <w:ind w:left="214" w:hanging="214"/>
            <w:rPr>
              <w:noProof/>
              <w:lang w:eastAsia="tr-TR"/>
            </w:rPr>
          </w:pPr>
          <w:r>
            <w:rPr>
              <w:noProof/>
              <w:lang w:eastAsia="tr-TR"/>
            </w:rPr>
            <w:drawing>
              <wp:anchor distT="0" distB="0" distL="114300" distR="114300" simplePos="0" relativeHeight="251661312" behindDoc="0" locked="0" layoutInCell="1" allowOverlap="1" wp14:anchorId="2D19433C" wp14:editId="3D352C9D">
                <wp:simplePos x="0" y="0"/>
                <wp:positionH relativeFrom="column">
                  <wp:posOffset>203835</wp:posOffset>
                </wp:positionH>
                <wp:positionV relativeFrom="paragraph">
                  <wp:posOffset>-437515</wp:posOffset>
                </wp:positionV>
                <wp:extent cx="743585" cy="754380"/>
                <wp:effectExtent l="0" t="0" r="0" b="7620"/>
                <wp:wrapNone/>
                <wp:docPr id="326527190" name="Resim 326527190"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eastAsia="Times New Roman" w:hAnsi="Calibri" w:cs="Times New Roman"/>
              <w:color w:val="000000"/>
              <w:lang w:eastAsia="tr-TR"/>
            </w:rPr>
            <w:t> </w:t>
          </w:r>
        </w:p>
      </w:tc>
      <w:tc>
        <w:tcPr>
          <w:tcW w:w="5391" w:type="dxa"/>
          <w:noWrap/>
          <w:vAlign w:val="center"/>
        </w:tcPr>
        <w:p w:rsidR="005C4AC7" w:rsidRPr="00CB1060" w:rsidRDefault="005C4AC7" w:rsidP="005C4AC7">
          <w:pPr>
            <w:spacing w:after="0" w:line="240" w:lineRule="auto"/>
            <w:jc w:val="center"/>
            <w:rPr>
              <w:rFonts w:ascii="Calibri" w:eastAsia="Times New Roman" w:hAnsi="Calibri" w:cs="Times New Roman"/>
              <w:b/>
              <w:bCs/>
              <w:sz w:val="24"/>
              <w:szCs w:val="24"/>
              <w:lang w:eastAsia="tr-TR"/>
            </w:rPr>
          </w:pPr>
          <w:r w:rsidRPr="00CB1060">
            <w:rPr>
              <w:rFonts w:ascii="Calibri" w:eastAsia="Times New Roman" w:hAnsi="Calibri" w:cs="Times New Roman"/>
              <w:b w:val="1"/>
              <w:bCs w:val="1"/>
              <w:sz w:val="24"/>
              <w:szCs w:val="24"/>
              <w:lang w:eastAsia="tr-TR"/>
              <w:color w:val="7F1423"/>
            </w:rPr>
            <w:t xml:space="preserve">T.C. </w:t>
          </w:r>
        </w:p>
        <w:p w:rsidR="005C4AC7" w:rsidRPr="00CB1060" w:rsidRDefault="005C4AC7" w:rsidP="005C4AC7">
          <w:pPr>
            <w:spacing w:after="0" w:line="240" w:lineRule="auto"/>
            <w:jc w:val="center"/>
            <w:rPr>
              <w:rFonts w:ascii="Calibri" w:eastAsia="Times New Roman" w:hAnsi="Calibri" w:cs="Times New Roman"/>
              <w:b/>
              <w:bCs/>
              <w:sz w:val="24"/>
              <w:szCs w:val="24"/>
              <w:lang w:eastAsia="tr-TR"/>
            </w:rPr>
          </w:pPr>
          <w:r w:rsidRPr="00CB1060">
            <w:rPr>
              <w:rFonts w:ascii="Calibri" w:eastAsia="Times New Roman" w:hAnsi="Calibri" w:cs="Times New Roman"/>
              <w:b w:val="1"/>
              <w:bCs w:val="1"/>
              <w:sz w:val="24"/>
              <w:szCs w:val="24"/>
              <w:lang w:eastAsia="tr-TR"/>
              <w:color w:val="7F1423"/>
            </w:rPr>
            <w:t>TRABZON ÜNİVERSİTESİ</w:t>
          </w:r>
        </w:p>
        <w:p w:rsidR="005C4AC7" w:rsidRPr="00CB1060" w:rsidRDefault="005C4AC7" w:rsidP="005C4AC7">
          <w:pPr>
            <w:spacing w:after="0" w:line="240" w:lineRule="auto"/>
            <w:jc w:val="center"/>
            <w:rPr>
              <w:rFonts w:ascii="Calibri" w:eastAsia="Times New Roman" w:hAnsi="Calibri" w:cs="Times New Roman"/>
              <w:b/>
              <w:bCs/>
              <w:sz w:val="24"/>
              <w:szCs w:val="24"/>
              <w:lang w:eastAsia="tr-TR"/>
            </w:rPr>
          </w:pPr>
          <w:r w:rsidRPr="009C41B0">
            <w:rPr>
              <w:rFonts w:ascii="Calibri" w:eastAsia="Times New Roman" w:hAnsi="Calibri" w:cs="Times New Roman"/>
              <w:b w:val="1"/>
              <w:bCs w:val="1"/>
              <w:sz w:val="24"/>
              <w:szCs w:val="24"/>
              <w:lang w:eastAsia="tr-TR"/>
              <w:color w:val="7F1423"/>
            </w:rPr>
            <w:t>[@birimadi]</w:t>
          </w:r>
        </w:p>
      </w:tc>
      <w:tc>
        <w:tcPr>
          <w:tcW w:w="2688" w:type="dxa"/>
          <w:noWrap/>
          <w:vAlign w:val="center"/>
        </w:tcPr>
        <w:p w:rsidR="005C4AC7" w:rsidRPr="008D50BA" w:rsidRDefault="005C4AC7" w:rsidP="005C4AC7">
          <w:pPr>
            <w:spacing w:after="0" w:line="240" w:lineRule="auto"/>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noProof/>
              <w:color w:val="000000"/>
              <w:sz w:val="20"/>
              <w:szCs w:val="20"/>
              <w:lang w:eastAsia="tr-TR"/>
            </w:rPr>
            <w:drawing>
              <wp:inline distT="0" distB="0" distL="0" distR="0" wp14:anchorId="3BFD5861" wp14:editId="013456D0">
                <wp:extent cx="1623787" cy="550800"/>
                <wp:effectExtent l="0" t="0" r="0" b="1905"/>
                <wp:docPr id="32652719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527214" name="Resim 326527214"/>
                        <pic:cNvPicPr/>
                      </pic:nvPicPr>
                      <pic:blipFill>
                        <a:blip r:embed="rId2">
                          <a:extLst>
                            <a:ext uri="{28A0092B-C50C-407E-A947-70E740481C1C}">
                              <a14:useLocalDpi xmlns:a14="http://schemas.microsoft.com/office/drawing/2010/main" val="0"/>
                            </a:ext>
                          </a:extLst>
                        </a:blip>
                        <a:stretch>
                          <a:fillRect/>
                        </a:stretch>
                      </pic:blipFill>
                      <pic:spPr>
                        <a:xfrm>
                          <a:off x="0" y="0"/>
                          <a:ext cx="1623787" cy="550800"/>
                        </a:xfrm>
                        <a:prstGeom prst="rect">
                          <a:avLst/>
                        </a:prstGeom>
                      </pic:spPr>
                    </pic:pic>
                  </a:graphicData>
                </a:graphic>
              </wp:inline>
            </w:drawing>
          </w:r>
        </w:p>
      </w:tc>
    </w:tr>
    <w:tr w:rsidR="005C4AC7" w:rsidRPr="00C311D6" w:rsidTr="00574DA0">
      <w:trPr>
        <w:trHeight w:val="20"/>
      </w:trPr>
      <w:tc>
        <w:tcPr>
          <w:tcW w:w="2122" w:type="dxa"/>
          <w:vMerge/>
          <w:noWrap/>
          <w:vAlign w:val="center"/>
          <w:hideMark/>
          <w:shd w:val="clear" w:color="auto" w:fill="FAF5F6"/>
        </w:tcPr>
        <w:p w:rsidR="005C4AC7" w:rsidRPr="00C311D6" w:rsidRDefault="005C4AC7" w:rsidP="005C4AC7">
          <w:pPr>
            <w:spacing w:after="0" w:line="240" w:lineRule="auto"/>
            <w:ind w:left="214" w:hanging="214"/>
            <w:rPr>
              <w:rFonts w:ascii="Calibri" w:eastAsia="Times New Roman" w:hAnsi="Calibri" w:cs="Times New Roman"/>
              <w:color w:val="000000"/>
              <w:lang w:eastAsia="tr-TR"/>
            </w:rPr>
          </w:pPr>
        </w:p>
      </w:tc>
      <w:tc>
        <w:tcPr>
          <w:tcW w:w="5391" w:type="dxa"/>
          <w:vMerge w:val="restart"/>
          <w:noWrap/>
          <w:vAlign w:val="center"/>
          <w:hideMark/>
          <w:shd w:val="clear" w:color="auto" w:fill="FAF5F6"/>
        </w:tcPr>
        <w:p w:rsidR="005C4AC7" w:rsidRPr="00CB1060" w:rsidRDefault="005C4AC7" w:rsidP="005C4AC7">
          <w:pPr>
            <w:spacing w:after="0" w:line="240" w:lineRule="auto"/>
            <w:jc w:val="center"/>
            <w:rPr>
              <w:rFonts w:ascii="Calibri" w:eastAsia="Times New Roman" w:hAnsi="Calibri" w:cs="Times New Roman"/>
              <w:b/>
              <w:bCs/>
              <w:sz w:val="24"/>
              <w:szCs w:val="24"/>
              <w:lang w:eastAsia="tr-TR"/>
            </w:rPr>
          </w:pPr>
          <w:r w:rsidRPr="009C41B0">
            <w:rPr>
              <w:rFonts w:ascii="Calibri" w:eastAsia="Times New Roman" w:hAnsi="Calibri" w:cs="Times New Roman"/>
              <w:b w:val="1"/>
              <w:bCs w:val="1"/>
              <w:sz w:val="24"/>
              <w:szCs w:val="24"/>
              <w:lang w:eastAsia="tr-TR"/>
              <w:color w:val="7F1423"/>
            </w:rPr>
            <w:t>[@dokumanadi]</w:t>
          </w:r>
        </w:p>
      </w:tc>
      <w:tc>
        <w:tcPr>
          <w:tcW w:w="2688" w:type="dxa"/>
          <w:noWrap/>
          <w:vAlign w:val="center"/>
          <w:hideMark/>
          <w:shd w:val="clear" w:color="auto" w:fill="FAF5F6"/>
        </w:tcPr>
        <w:p w:rsidR="005C4AC7" w:rsidRPr="00797F78" w:rsidRDefault="005C4AC7" w:rsidP="005C4AC7">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Doküman No: </w:t>
          </w:r>
          <w:r w:rsidRPr="009C41B0">
            <w:rPr>
              <w:rFonts w:ascii="Times New Roman" w:eastAsia="Times New Roman" w:hAnsi="Times New Roman" w:cs="Times New Roman"/>
              <w:bCs/>
              <w:color w:val="222222"/>
              <w:sz w:val="20"/>
              <w:szCs w:val="20"/>
              <w:lang w:eastAsia="tr-TR"/>
            </w:rPr>
            <w:t>[@dokumanno]</w:t>
          </w:r>
        </w:p>
      </w:tc>
    </w:tr>
    <w:tr w:rsidR="005C4AC7" w:rsidRPr="00C311D6" w:rsidTr="00574DA0">
      <w:trPr>
        <w:trHeight w:val="20"/>
      </w:trPr>
      <w:tc>
        <w:tcPr>
          <w:tcW w:w="2122" w:type="dxa"/>
          <w:vMerge/>
          <w:vAlign w:val="center"/>
          <w:hideMark/>
          <w:shd w:val="clear" w:color="auto" w:fill="FAF5F6"/>
        </w:tcPr>
        <w:p w:rsidR="005C4AC7" w:rsidRPr="00C311D6" w:rsidRDefault="005C4AC7" w:rsidP="005C4AC7">
          <w:pPr>
            <w:spacing w:after="0" w:line="240" w:lineRule="auto"/>
            <w:rPr>
              <w:rFonts w:ascii="Calibri" w:eastAsia="Times New Roman" w:hAnsi="Calibri" w:cs="Times New Roman"/>
              <w:color w:val="000000"/>
              <w:lang w:eastAsia="tr-TR"/>
            </w:rPr>
          </w:pPr>
        </w:p>
      </w:tc>
      <w:tc>
        <w:tcPr>
          <w:tcW w:w="5391" w:type="dxa"/>
          <w:vMerge/>
          <w:vAlign w:val="center"/>
          <w:hideMark/>
          <w:shd w:val="clear" w:color="auto" w:fill="FAF5F6"/>
        </w:tcPr>
        <w:p w:rsidR="005C4AC7" w:rsidRPr="00C311D6" w:rsidRDefault="005C4AC7" w:rsidP="005C4AC7">
          <w:pPr>
            <w:spacing w:after="0" w:line="240" w:lineRule="auto"/>
            <w:jc w:val="center"/>
            <w:rPr>
              <w:rFonts w:ascii="Calibri" w:eastAsia="Times New Roman" w:hAnsi="Calibri" w:cs="Times New Roman"/>
              <w:b/>
              <w:bCs/>
              <w:color w:val="000000"/>
              <w:lang w:eastAsia="tr-TR"/>
            </w:rPr>
          </w:pPr>
        </w:p>
      </w:tc>
      <w:tc>
        <w:tcPr>
          <w:tcW w:w="2688" w:type="dxa"/>
          <w:noWrap/>
          <w:vAlign w:val="center"/>
          <w:hideMark/>
          <w:shd w:val="clear" w:color="auto" w:fill="FAF5F6"/>
        </w:tcPr>
        <w:p w:rsidR="005C4AC7" w:rsidRPr="00797F78" w:rsidRDefault="005C4AC7" w:rsidP="005C4AC7">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İlk Yayın Tarihi: </w:t>
          </w:r>
          <w:r w:rsidRPr="009C41B0">
            <w:rPr>
              <w:rFonts w:ascii="Times New Roman" w:eastAsia="Times New Roman" w:hAnsi="Times New Roman" w:cs="Times New Roman"/>
              <w:bCs/>
              <w:color w:val="222222"/>
              <w:sz w:val="20"/>
              <w:szCs w:val="20"/>
              <w:lang w:eastAsia="tr-TR"/>
            </w:rPr>
            <w:t>[@yayintar]</w:t>
          </w:r>
        </w:p>
      </w:tc>
    </w:tr>
    <w:tr w:rsidR="005C4AC7" w:rsidRPr="00C311D6" w:rsidTr="00574DA0">
      <w:trPr>
        <w:trHeight w:val="20"/>
      </w:trPr>
      <w:tc>
        <w:tcPr>
          <w:tcW w:w="2122" w:type="dxa"/>
          <w:vMerge/>
          <w:vAlign w:val="center"/>
          <w:hideMark/>
          <w:shd w:val="clear" w:color="auto" w:fill="FAF5F6"/>
        </w:tcPr>
        <w:p w:rsidR="005C4AC7" w:rsidRPr="00C311D6" w:rsidRDefault="005C4AC7" w:rsidP="005C4AC7">
          <w:pPr>
            <w:spacing w:after="0" w:line="240" w:lineRule="auto"/>
            <w:rPr>
              <w:rFonts w:ascii="Calibri" w:eastAsia="Times New Roman" w:hAnsi="Calibri" w:cs="Times New Roman"/>
              <w:color w:val="000000"/>
              <w:lang w:eastAsia="tr-TR"/>
            </w:rPr>
          </w:pPr>
        </w:p>
      </w:tc>
      <w:tc>
        <w:tcPr>
          <w:tcW w:w="5391" w:type="dxa"/>
          <w:vMerge/>
          <w:vAlign w:val="center"/>
          <w:hideMark/>
          <w:shd w:val="clear" w:color="auto" w:fill="FAF5F6"/>
        </w:tcPr>
        <w:p w:rsidR="005C4AC7" w:rsidRPr="00C311D6" w:rsidRDefault="005C4AC7" w:rsidP="005C4AC7">
          <w:pPr>
            <w:spacing w:after="0" w:line="240" w:lineRule="auto"/>
            <w:jc w:val="center"/>
            <w:rPr>
              <w:rFonts w:ascii="Calibri" w:eastAsia="Times New Roman" w:hAnsi="Calibri" w:cs="Times New Roman"/>
              <w:b/>
              <w:bCs/>
              <w:color w:val="000000"/>
              <w:lang w:eastAsia="tr-TR"/>
            </w:rPr>
          </w:pPr>
        </w:p>
      </w:tc>
      <w:tc>
        <w:tcPr>
          <w:tcW w:w="2688" w:type="dxa"/>
          <w:noWrap/>
          <w:vAlign w:val="center"/>
          <w:hideMark/>
          <w:shd w:val="clear" w:color="auto" w:fill="FAF5F6"/>
        </w:tcPr>
        <w:p w:rsidR="005C4AC7" w:rsidRPr="00797F78" w:rsidRDefault="005C4AC7" w:rsidP="005C4AC7">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Rev. No/Tar.: </w:t>
          </w:r>
          <w:r w:rsidRPr="009C41B0">
            <w:rPr>
              <w:rFonts w:ascii="Times New Roman" w:eastAsia="Times New Roman" w:hAnsi="Times New Roman" w:cs="Times New Roman"/>
              <w:bCs/>
              <w:color w:val="222222"/>
              <w:sz w:val="20"/>
              <w:szCs w:val="20"/>
              <w:lang w:eastAsia="tr-TR"/>
            </w:rPr>
            <w:t>[@revizyon]</w:t>
          </w:r>
        </w:p>
      </w:tc>
    </w:tr>
    <w:tr w:rsidR="005C4AC7" w:rsidRPr="00C311D6" w:rsidTr="00574DA0">
      <w:trPr>
        <w:trHeight w:val="125"/>
      </w:trPr>
      <w:tc>
        <w:tcPr>
          <w:tcW w:w="2122" w:type="dxa"/>
          <w:vMerge/>
          <w:vAlign w:val="center"/>
          <w:hideMark/>
          <w:shd w:val="clear" w:color="auto" w:fill="FAF5F6"/>
        </w:tcPr>
        <w:p w:rsidR="005C4AC7" w:rsidRPr="00C311D6" w:rsidRDefault="005C4AC7" w:rsidP="005C4AC7">
          <w:pPr>
            <w:spacing w:after="0" w:line="240" w:lineRule="auto"/>
            <w:rPr>
              <w:rFonts w:ascii="Calibri" w:eastAsia="Times New Roman" w:hAnsi="Calibri" w:cs="Times New Roman"/>
              <w:color w:val="000000"/>
              <w:lang w:eastAsia="tr-TR"/>
            </w:rPr>
          </w:pPr>
        </w:p>
      </w:tc>
      <w:tc>
        <w:tcPr>
          <w:tcW w:w="5391" w:type="dxa"/>
          <w:vMerge/>
          <w:vAlign w:val="center"/>
          <w:hideMark/>
          <w:shd w:val="clear" w:color="auto" w:fill="FAF5F6"/>
        </w:tcPr>
        <w:p w:rsidR="005C4AC7" w:rsidRPr="00C311D6" w:rsidRDefault="005C4AC7" w:rsidP="005C4AC7">
          <w:pPr>
            <w:spacing w:after="0" w:line="240" w:lineRule="auto"/>
            <w:jc w:val="center"/>
            <w:rPr>
              <w:rFonts w:ascii="Calibri" w:eastAsia="Times New Roman" w:hAnsi="Calibri" w:cs="Times New Roman"/>
              <w:b/>
              <w:bCs/>
              <w:color w:val="000000"/>
              <w:lang w:eastAsia="tr-TR"/>
            </w:rPr>
          </w:pPr>
        </w:p>
      </w:tc>
      <w:tc>
        <w:tcPr>
          <w:tcW w:w="2688" w:type="dxa"/>
          <w:noWrap/>
          <w:vAlign w:val="center"/>
          <w:hideMark/>
          <w:shd w:val="clear" w:color="auto" w:fill="FAF5F6"/>
        </w:tcPr>
        <w:p w:rsidR="005C4AC7" w:rsidRPr="005247D2" w:rsidRDefault="005C4AC7" w:rsidP="005C4AC7">
          <w:pPr>
            <w:spacing w:after="0" w:line="240" w:lineRule="auto"/>
            <w:rPr>
              <w:rFonts w:ascii="Times New Roman" w:eastAsia="Times New Roman" w:hAnsi="Times New Roman" w:cs="Times New Roman"/>
              <w:bCs/>
              <w:color w:val="000000"/>
              <w:sz w:val="20"/>
              <w:szCs w:val="20"/>
              <w:lang w:eastAsia="tr-TR"/>
            </w:rPr>
          </w:pPr>
          <w:r w:rsidRPr="005247D2">
            <w:rPr>
              <w:rFonts w:ascii="Times New Roman" w:eastAsia="Times New Roman" w:hAnsi="Times New Roman" w:cs="Times New Roman"/>
              <w:bCs/>
              <w:color w:val="222222"/>
              <w:sz w:val="20"/>
              <w:szCs w:val="20"/>
              <w:lang w:eastAsia="tr-TR"/>
            </w:rPr>
            <w:t>Sayfa</w:t>
          </w:r>
          <w:r>
            <w:rPr>
              <w:rFonts w:ascii="Times New Roman" w:eastAsia="Times New Roman" w:hAnsi="Times New Roman" w:cs="Times New Roman"/>
              <w:bCs/>
              <w:color w:val="222222"/>
              <w:sz w:val="20"/>
              <w:szCs w:val="20"/>
              <w:lang w:eastAsia="tr-TR"/>
            </w:rPr>
            <w:t>:</w:t>
          </w:r>
          <w:r w:rsidRPr="005247D2">
            <w:rPr>
              <w:rFonts w:ascii="Times New Roman" w:eastAsia="Times New Roman" w:hAnsi="Times New Roman" w:cs="Times New Roman"/>
              <w:bCs/>
              <w:color w:val="222222"/>
              <w:sz w:val="20"/>
              <w:szCs w:val="20"/>
              <w:lang w:eastAsia="tr-TR"/>
            </w:rPr>
            <w:t xml:space="preserve"> </w:t>
          </w:r>
          <w:r w:rsidRPr="005247D2">
            <w:rPr>
              <w:rFonts w:ascii="Times New Roman" w:eastAsia="Times New Roman" w:hAnsi="Times New Roman" w:cs="Times New Roman"/>
              <w:bCs/>
              <w:color w:val="222222"/>
              <w:sz w:val="20"/>
              <w:szCs w:val="20"/>
              <w:lang w:eastAsia="tr-TR"/>
            </w:rPr>
            <w:fldChar w:fldCharType="begin"/>
          </w:r>
          <w:r w:rsidRPr="005247D2">
            <w:rPr>
              <w:rFonts w:ascii="Times New Roman" w:eastAsia="Times New Roman" w:hAnsi="Times New Roman" w:cs="Times New Roman"/>
              <w:bCs/>
              <w:color w:val="222222"/>
              <w:sz w:val="20"/>
              <w:szCs w:val="20"/>
              <w:lang w:eastAsia="tr-TR"/>
            </w:rPr>
            <w:instrText>PAGE  \* Arabic  \* MERGEFORMAT</w:instrText>
          </w:r>
          <w:r w:rsidRPr="005247D2">
            <w:rPr>
              <w:rFonts w:ascii="Times New Roman" w:eastAsia="Times New Roman" w:hAnsi="Times New Roman" w:cs="Times New Roman"/>
              <w:bCs/>
              <w:color w:val="222222"/>
              <w:sz w:val="20"/>
              <w:szCs w:val="20"/>
              <w:lang w:eastAsia="tr-TR"/>
            </w:rPr>
            <w:fldChar w:fldCharType="separate"/>
          </w:r>
          <w:r w:rsidR="009814E7">
            <w:rPr>
              <w:rFonts w:ascii="Times New Roman" w:eastAsia="Times New Roman" w:hAnsi="Times New Roman" w:cs="Times New Roman"/>
              <w:bCs/>
              <w:noProof/>
              <w:color w:val="222222"/>
              <w:sz w:val="20"/>
              <w:szCs w:val="20"/>
              <w:lang w:eastAsia="tr-TR"/>
            </w:rPr>
            <w:t>2</w:t>
          </w:r>
          <w:r w:rsidRPr="005247D2">
            <w:rPr>
              <w:rFonts w:ascii="Times New Roman" w:eastAsia="Times New Roman" w:hAnsi="Times New Roman" w:cs="Times New Roman"/>
              <w:bCs/>
              <w:color w:val="222222"/>
              <w:sz w:val="20"/>
              <w:szCs w:val="20"/>
              <w:lang w:eastAsia="tr-TR"/>
            </w:rPr>
            <w:fldChar w:fldCharType="end"/>
          </w:r>
          <w:r w:rsidRPr="005247D2">
            <w:rPr>
              <w:rFonts w:ascii="Times New Roman" w:eastAsia="Times New Roman" w:hAnsi="Times New Roman" w:cs="Times New Roman"/>
              <w:bCs/>
              <w:color w:val="222222"/>
              <w:sz w:val="20"/>
              <w:szCs w:val="20"/>
              <w:lang w:eastAsia="tr-TR"/>
            </w:rPr>
            <w:t xml:space="preserve"> / </w:t>
          </w:r>
          <w:r w:rsidRPr="005247D2">
            <w:rPr>
              <w:rFonts w:ascii="Times New Roman" w:eastAsia="Times New Roman" w:hAnsi="Times New Roman" w:cs="Times New Roman"/>
              <w:bCs/>
              <w:color w:val="222222"/>
              <w:sz w:val="20"/>
              <w:szCs w:val="20"/>
              <w:lang w:eastAsia="tr-TR"/>
            </w:rPr>
            <w:fldChar w:fldCharType="begin"/>
          </w:r>
          <w:r w:rsidRPr="005247D2">
            <w:rPr>
              <w:rFonts w:ascii="Times New Roman" w:eastAsia="Times New Roman" w:hAnsi="Times New Roman" w:cs="Times New Roman"/>
              <w:bCs/>
              <w:color w:val="222222"/>
              <w:sz w:val="20"/>
              <w:szCs w:val="20"/>
              <w:lang w:eastAsia="tr-TR"/>
            </w:rPr>
            <w:instrText>NUMPAGES  \* Arabic  \* MERGEFORMAT</w:instrText>
          </w:r>
          <w:r w:rsidRPr="005247D2">
            <w:rPr>
              <w:rFonts w:ascii="Times New Roman" w:eastAsia="Times New Roman" w:hAnsi="Times New Roman" w:cs="Times New Roman"/>
              <w:bCs/>
              <w:color w:val="222222"/>
              <w:sz w:val="20"/>
              <w:szCs w:val="20"/>
              <w:lang w:eastAsia="tr-TR"/>
            </w:rPr>
            <w:fldChar w:fldCharType="separate"/>
          </w:r>
          <w:r w:rsidR="009814E7">
            <w:rPr>
              <w:rFonts w:ascii="Times New Roman" w:eastAsia="Times New Roman" w:hAnsi="Times New Roman" w:cs="Times New Roman"/>
              <w:bCs/>
              <w:noProof/>
              <w:color w:val="222222"/>
              <w:sz w:val="20"/>
              <w:szCs w:val="20"/>
              <w:lang w:eastAsia="tr-TR"/>
            </w:rPr>
            <w:t>4</w:t>
          </w:r>
          <w:r w:rsidRPr="005247D2">
            <w:rPr>
              <w:rFonts w:ascii="Times New Roman" w:eastAsia="Times New Roman" w:hAnsi="Times New Roman" w:cs="Times New Roman"/>
              <w:bCs/>
              <w:color w:val="222222"/>
              <w:sz w:val="20"/>
              <w:szCs w:val="20"/>
              <w:lang w:eastAsia="tr-TR"/>
            </w:rPr>
            <w:fldChar w:fldCharType="end"/>
          </w:r>
        </w:p>
      </w:tc>
    </w:tr>
  </w:tbl>
  <w:p w:rsidR="005C4AC7" w:rsidRDefault="005C4AC7">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01" w:type="dxa"/>
      <w:tblCellMar>
        <w:left w:w="70" w:type="dxa"/>
        <w:right w:w="70" w:type="dxa"/>
      </w:tblCellMar>
      <w:tblLook w:val="04A0" w:firstRow="1" w:lastRow="0" w:firstColumn="1" w:lastColumn="0" w:noHBand="0" w:noVBand="1"/>
      <w:tblBorders>
        <w:top w:val="nil"/>
        <w:left w:val="nil"/>
        <w:bottom w:val="single" w:sz="5" w:space="0" w:color="A6192E"/>
        <w:right w:val="nil"/>
        <w:insideH w:val="single" w:sz="2" w:space="0" w:color="C4C4C4"/>
        <w:insideV w:val="single" w:sz="2" w:space="0" w:color="C4C4C4"/>
      </w:tblBorders>
    </w:tblPr>
    <w:tblGrid>
      <w:gridCol w:w="2122"/>
      <w:gridCol w:w="5391"/>
      <w:gridCol w:w="2697"/>
    </w:tblGrid>
    <w:tr w:rsidR="004A22C2" w:rsidRPr="00C311D6" w:rsidTr="002675ED">
      <w:trPr>
        <w:trHeight w:val="1124"/>
      </w:trPr>
      <w:tc>
        <w:tcPr>
          <w:tcW w:w="2122" w:type="dxa"/>
          <w:vMerge w:val="restart"/>
          <w:noWrap/>
          <w:vAlign w:val="center"/>
        </w:tcPr>
        <w:p w:rsidR="004A22C2" w:rsidRDefault="004A22C2" w:rsidP="004A22C2">
          <w:pPr>
            <w:spacing w:after="0" w:line="240" w:lineRule="auto"/>
            <w:ind w:left="214" w:hanging="214"/>
            <w:rPr>
              <w:noProof/>
              <w:lang w:eastAsia="tr-TR"/>
            </w:rPr>
          </w:pPr>
          <w:r>
            <w:rPr>
              <w:noProof/>
              <w:lang w:eastAsia="tr-TR"/>
            </w:rPr>
            <w:drawing>
              <wp:anchor distT="0" distB="0" distL="114300" distR="114300" simplePos="0" relativeHeight="251659264" behindDoc="0" locked="0" layoutInCell="1" allowOverlap="1" wp14:anchorId="0BEA716D" wp14:editId="3C0E1DDE">
                <wp:simplePos x="0" y="0"/>
                <wp:positionH relativeFrom="column">
                  <wp:posOffset>203835</wp:posOffset>
                </wp:positionH>
                <wp:positionV relativeFrom="paragraph">
                  <wp:posOffset>-437515</wp:posOffset>
                </wp:positionV>
                <wp:extent cx="743585" cy="754380"/>
                <wp:effectExtent l="0" t="0" r="0" b="7620"/>
                <wp:wrapNone/>
                <wp:docPr id="5" name="Resim 5" descr="https://kid.trabzon.edu.tr/Share/8347A1FB6B6E98BCF1810516920C4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kid.trabzon.edu.tr/Share/8347A1FB6B6E98BCF1810516920C4780"/>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43585" cy="7543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311D6">
            <w:rPr>
              <w:rFonts w:ascii="Calibri" w:eastAsia="Times New Roman" w:hAnsi="Calibri" w:cs="Times New Roman"/>
              <w:color w:val="000000"/>
              <w:lang w:eastAsia="tr-TR"/>
            </w:rPr>
            <w:t> </w:t>
          </w:r>
        </w:p>
      </w:tc>
      <w:tc>
        <w:tcPr>
          <w:tcW w:w="5391" w:type="dxa"/>
          <w:noWrap/>
          <w:vAlign w:val="center"/>
        </w:tcPr>
        <w:p w:rsidR="004A22C2" w:rsidRPr="00CB1060" w:rsidRDefault="004A22C2" w:rsidP="004A22C2">
          <w:pPr>
            <w:spacing w:after="0" w:line="240" w:lineRule="auto"/>
            <w:jc w:val="center"/>
            <w:rPr>
              <w:rFonts w:ascii="Calibri" w:eastAsia="Times New Roman" w:hAnsi="Calibri" w:cs="Times New Roman"/>
              <w:b/>
              <w:bCs/>
              <w:sz w:val="24"/>
              <w:szCs w:val="24"/>
              <w:lang w:eastAsia="tr-TR"/>
            </w:rPr>
          </w:pPr>
          <w:r w:rsidRPr="00CB1060">
            <w:rPr>
              <w:rFonts w:ascii="Calibri" w:eastAsia="Times New Roman" w:hAnsi="Calibri" w:cs="Times New Roman"/>
              <w:b w:val="1"/>
              <w:bCs w:val="1"/>
              <w:sz w:val="24"/>
              <w:szCs w:val="24"/>
              <w:lang w:eastAsia="tr-TR"/>
              <w:color w:val="7F1423"/>
            </w:rPr>
            <w:t xml:space="preserve">T.C. </w:t>
          </w:r>
        </w:p>
        <w:p w:rsidR="004A22C2" w:rsidRPr="00CB1060" w:rsidRDefault="004A22C2" w:rsidP="004A22C2">
          <w:pPr>
            <w:spacing w:after="0" w:line="240" w:lineRule="auto"/>
            <w:jc w:val="center"/>
            <w:rPr>
              <w:rFonts w:ascii="Calibri" w:eastAsia="Times New Roman" w:hAnsi="Calibri" w:cs="Times New Roman"/>
              <w:b/>
              <w:bCs/>
              <w:sz w:val="24"/>
              <w:szCs w:val="24"/>
              <w:lang w:eastAsia="tr-TR"/>
            </w:rPr>
          </w:pPr>
          <w:r w:rsidRPr="00CB1060">
            <w:rPr>
              <w:rFonts w:ascii="Calibri" w:eastAsia="Times New Roman" w:hAnsi="Calibri" w:cs="Times New Roman"/>
              <w:b w:val="1"/>
              <w:bCs w:val="1"/>
              <w:sz w:val="24"/>
              <w:szCs w:val="24"/>
              <w:lang w:eastAsia="tr-TR"/>
              <w:color w:val="7F1423"/>
            </w:rPr>
            <w:t>TRABZON ÜNİVERSİTESİ</w:t>
          </w:r>
        </w:p>
        <w:p w:rsidR="004A22C2" w:rsidRPr="00CB1060" w:rsidRDefault="00DD5402" w:rsidP="004A22C2">
          <w:pPr>
            <w:spacing w:after="0" w:line="240" w:lineRule="auto"/>
            <w:jc w:val="center"/>
            <w:rPr>
              <w:rFonts w:ascii="Calibri" w:eastAsia="Times New Roman" w:hAnsi="Calibri" w:cs="Times New Roman"/>
              <w:b/>
              <w:bCs/>
              <w:sz w:val="24"/>
              <w:szCs w:val="24"/>
              <w:lang w:eastAsia="tr-TR"/>
            </w:rPr>
          </w:pPr>
          <w:r w:rsidRPr="009C41B0">
            <w:rPr>
              <w:rFonts w:ascii="Calibri" w:eastAsia="Times New Roman" w:hAnsi="Calibri" w:cs="Times New Roman"/>
              <w:b w:val="1"/>
              <w:bCs w:val="1"/>
              <w:sz w:val="24"/>
              <w:szCs w:val="24"/>
              <w:lang w:eastAsia="tr-TR"/>
              <w:color w:val="7F1423"/>
            </w:rPr>
            <w:t>[@birimadi]</w:t>
          </w:r>
        </w:p>
      </w:tc>
      <w:tc>
        <w:tcPr>
          <w:tcW w:w="2688" w:type="dxa"/>
          <w:noWrap/>
          <w:vAlign w:val="center"/>
        </w:tcPr>
        <w:p w:rsidR="004A22C2" w:rsidRPr="008D50BA" w:rsidRDefault="00E541A0" w:rsidP="004A22C2">
          <w:pPr>
            <w:spacing w:after="0" w:line="240" w:lineRule="auto"/>
            <w:rPr>
              <w:rFonts w:ascii="Times New Roman" w:eastAsia="Times New Roman" w:hAnsi="Times New Roman" w:cs="Times New Roman"/>
              <w:b/>
              <w:bCs/>
              <w:color w:val="000000"/>
              <w:sz w:val="20"/>
              <w:szCs w:val="20"/>
              <w:lang w:eastAsia="tr-TR"/>
            </w:rPr>
          </w:pPr>
          <w:r>
            <w:rPr>
              <w:rFonts w:ascii="Times New Roman" w:eastAsia="Times New Roman" w:hAnsi="Times New Roman" w:cs="Times New Roman"/>
              <w:b/>
              <w:bCs/>
              <w:noProof/>
              <w:color w:val="000000"/>
              <w:sz w:val="20"/>
              <w:szCs w:val="20"/>
              <w:lang w:eastAsia="tr-TR"/>
            </w:rPr>
            <w:drawing>
              <wp:inline distT="0" distB="0" distL="0" distR="0" wp14:anchorId="327A1317" wp14:editId="5F5ECA15">
                <wp:extent cx="1623787" cy="550800"/>
                <wp:effectExtent l="0" t="0" r="0" b="1905"/>
                <wp:docPr id="32652721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527214" name="Resim 326527214"/>
                        <pic:cNvPicPr/>
                      </pic:nvPicPr>
                      <pic:blipFill>
                        <a:blip r:embed="rId2">
                          <a:extLst>
                            <a:ext uri="{28A0092B-C50C-407E-A947-70E740481C1C}">
                              <a14:useLocalDpi xmlns:a14="http://schemas.microsoft.com/office/drawing/2010/main" val="0"/>
                            </a:ext>
                          </a:extLst>
                        </a:blip>
                        <a:stretch>
                          <a:fillRect/>
                        </a:stretch>
                      </pic:blipFill>
                      <pic:spPr>
                        <a:xfrm>
                          <a:off x="0" y="0"/>
                          <a:ext cx="1623787" cy="550800"/>
                        </a:xfrm>
                        <a:prstGeom prst="rect">
                          <a:avLst/>
                        </a:prstGeom>
                      </pic:spPr>
                    </pic:pic>
                  </a:graphicData>
                </a:graphic>
              </wp:inline>
            </w:drawing>
          </w:r>
        </w:p>
      </w:tc>
    </w:tr>
    <w:tr w:rsidR="004A22C2" w:rsidRPr="00C311D6" w:rsidTr="002675ED">
      <w:trPr>
        <w:trHeight w:val="20"/>
      </w:trPr>
      <w:tc>
        <w:tcPr>
          <w:tcW w:w="2122" w:type="dxa"/>
          <w:vMerge/>
          <w:noWrap/>
          <w:vAlign w:val="center"/>
          <w:hideMark/>
          <w:shd w:val="clear" w:color="auto" w:fill="FAF5F6"/>
        </w:tcPr>
        <w:p w:rsidR="004A22C2" w:rsidRPr="00C311D6" w:rsidRDefault="004A22C2" w:rsidP="004A22C2">
          <w:pPr>
            <w:spacing w:after="0" w:line="240" w:lineRule="auto"/>
            <w:ind w:left="214" w:hanging="214"/>
            <w:rPr>
              <w:rFonts w:ascii="Calibri" w:eastAsia="Times New Roman" w:hAnsi="Calibri" w:cs="Times New Roman"/>
              <w:color w:val="000000"/>
              <w:lang w:eastAsia="tr-TR"/>
            </w:rPr>
          </w:pPr>
        </w:p>
      </w:tc>
      <w:tc>
        <w:tcPr>
          <w:tcW w:w="5391" w:type="dxa"/>
          <w:vMerge w:val="restart"/>
          <w:noWrap/>
          <w:vAlign w:val="center"/>
          <w:hideMark/>
          <w:shd w:val="clear" w:color="auto" w:fill="FAF5F6"/>
        </w:tcPr>
        <w:p w:rsidR="004A22C2" w:rsidRPr="00CB1060" w:rsidRDefault="00DD5402" w:rsidP="004A22C2">
          <w:pPr>
            <w:spacing w:after="0" w:line="240" w:lineRule="auto"/>
            <w:jc w:val="center"/>
            <w:rPr>
              <w:rFonts w:ascii="Calibri" w:eastAsia="Times New Roman" w:hAnsi="Calibri" w:cs="Times New Roman"/>
              <w:b/>
              <w:bCs/>
              <w:sz w:val="24"/>
              <w:szCs w:val="24"/>
              <w:lang w:eastAsia="tr-TR"/>
            </w:rPr>
          </w:pPr>
          <w:r w:rsidRPr="009C41B0">
            <w:rPr>
              <w:rFonts w:ascii="Calibri" w:eastAsia="Times New Roman" w:hAnsi="Calibri" w:cs="Times New Roman"/>
              <w:b w:val="1"/>
              <w:bCs w:val="1"/>
              <w:sz w:val="24"/>
              <w:szCs w:val="24"/>
              <w:lang w:eastAsia="tr-TR"/>
              <w:color w:val="7F1423"/>
            </w:rPr>
            <w:t>[@dokumanadi]</w:t>
          </w:r>
        </w:p>
      </w:tc>
      <w:tc>
        <w:tcPr>
          <w:tcW w:w="2688" w:type="dxa"/>
          <w:noWrap/>
          <w:vAlign w:val="center"/>
          <w:hideMark/>
          <w:shd w:val="clear" w:color="auto" w:fill="FAF5F6"/>
        </w:tcPr>
        <w:p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Doküman No: </w:t>
          </w:r>
          <w:r w:rsidR="00DD5402" w:rsidRPr="009C41B0">
            <w:rPr>
              <w:rFonts w:ascii="Times New Roman" w:eastAsia="Times New Roman" w:hAnsi="Times New Roman" w:cs="Times New Roman"/>
              <w:bCs/>
              <w:color w:val="222222"/>
              <w:sz w:val="20"/>
              <w:szCs w:val="20"/>
              <w:lang w:eastAsia="tr-TR"/>
            </w:rPr>
            <w:t>[@dokumanno]</w:t>
          </w:r>
        </w:p>
      </w:tc>
    </w:tr>
    <w:tr w:rsidR="004A22C2" w:rsidRPr="00C311D6" w:rsidTr="002675ED">
      <w:trPr>
        <w:trHeight w:val="20"/>
      </w:trPr>
      <w:tc>
        <w:tcPr>
          <w:tcW w:w="2122" w:type="dxa"/>
          <w:vMerge/>
          <w:vAlign w:val="center"/>
          <w:hideMark/>
          <w:shd w:val="clear" w:color="auto" w:fill="FAF5F6"/>
        </w:tcPr>
        <w:p w:rsidR="004A22C2" w:rsidRPr="00C311D6" w:rsidRDefault="004A22C2" w:rsidP="004A22C2">
          <w:pPr>
            <w:spacing w:after="0" w:line="240" w:lineRule="auto"/>
            <w:rPr>
              <w:rFonts w:ascii="Calibri" w:eastAsia="Times New Roman" w:hAnsi="Calibri" w:cs="Times New Roman"/>
              <w:color w:val="000000"/>
              <w:lang w:eastAsia="tr-TR"/>
            </w:rPr>
          </w:pPr>
        </w:p>
      </w:tc>
      <w:tc>
        <w:tcPr>
          <w:tcW w:w="5391" w:type="dxa"/>
          <w:vMerge/>
          <w:vAlign w:val="center"/>
          <w:hideMark/>
          <w:shd w:val="clear" w:color="auto" w:fill="FAF5F6"/>
        </w:tcPr>
        <w:p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688" w:type="dxa"/>
          <w:noWrap/>
          <w:vAlign w:val="center"/>
          <w:hideMark/>
          <w:shd w:val="clear" w:color="auto" w:fill="FAF5F6"/>
        </w:tcPr>
        <w:p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İlk Yayın Tarihi: </w:t>
          </w:r>
          <w:r w:rsidR="00DD5402" w:rsidRPr="009C41B0">
            <w:rPr>
              <w:rFonts w:ascii="Times New Roman" w:eastAsia="Times New Roman" w:hAnsi="Times New Roman" w:cs="Times New Roman"/>
              <w:bCs/>
              <w:color w:val="222222"/>
              <w:sz w:val="20"/>
              <w:szCs w:val="20"/>
              <w:lang w:eastAsia="tr-TR"/>
            </w:rPr>
            <w:t>[@yayintar]</w:t>
          </w:r>
        </w:p>
      </w:tc>
    </w:tr>
    <w:tr w:rsidR="004A22C2" w:rsidRPr="00C311D6" w:rsidTr="002675ED">
      <w:trPr>
        <w:trHeight w:val="20"/>
      </w:trPr>
      <w:tc>
        <w:tcPr>
          <w:tcW w:w="2122" w:type="dxa"/>
          <w:vMerge/>
          <w:vAlign w:val="center"/>
          <w:hideMark/>
          <w:shd w:val="clear" w:color="auto" w:fill="FAF5F6"/>
        </w:tcPr>
        <w:p w:rsidR="004A22C2" w:rsidRPr="00C311D6" w:rsidRDefault="004A22C2" w:rsidP="004A22C2">
          <w:pPr>
            <w:spacing w:after="0" w:line="240" w:lineRule="auto"/>
            <w:rPr>
              <w:rFonts w:ascii="Calibri" w:eastAsia="Times New Roman" w:hAnsi="Calibri" w:cs="Times New Roman"/>
              <w:color w:val="000000"/>
              <w:lang w:eastAsia="tr-TR"/>
            </w:rPr>
          </w:pPr>
        </w:p>
      </w:tc>
      <w:tc>
        <w:tcPr>
          <w:tcW w:w="5391" w:type="dxa"/>
          <w:vMerge/>
          <w:vAlign w:val="center"/>
          <w:hideMark/>
          <w:shd w:val="clear" w:color="auto" w:fill="FAF5F6"/>
        </w:tcPr>
        <w:p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688" w:type="dxa"/>
          <w:noWrap/>
          <w:vAlign w:val="center"/>
          <w:hideMark/>
          <w:shd w:val="clear" w:color="auto" w:fill="FAF5F6"/>
        </w:tcPr>
        <w:p w:rsidR="004A22C2" w:rsidRPr="00797F78" w:rsidRDefault="004A22C2" w:rsidP="004A22C2">
          <w:pPr>
            <w:spacing w:after="0" w:line="240" w:lineRule="auto"/>
            <w:rPr>
              <w:rFonts w:ascii="Times New Roman" w:eastAsia="Times New Roman" w:hAnsi="Times New Roman" w:cs="Times New Roman"/>
              <w:b/>
              <w:bCs/>
              <w:color w:val="000000"/>
              <w:sz w:val="20"/>
              <w:szCs w:val="20"/>
              <w:lang w:eastAsia="tr-TR"/>
            </w:rPr>
          </w:pPr>
          <w:r w:rsidRPr="00797F78">
            <w:rPr>
              <w:rFonts w:ascii="Times New Roman" w:eastAsia="Times New Roman" w:hAnsi="Times New Roman" w:cs="Times New Roman"/>
              <w:bCs/>
              <w:color w:val="222222"/>
              <w:sz w:val="20"/>
              <w:szCs w:val="20"/>
              <w:lang w:eastAsia="tr-TR"/>
            </w:rPr>
            <w:t xml:space="preserve">Rev. No/Tar.: </w:t>
          </w:r>
          <w:r w:rsidR="00DD5402" w:rsidRPr="009C41B0">
            <w:rPr>
              <w:rFonts w:ascii="Times New Roman" w:eastAsia="Times New Roman" w:hAnsi="Times New Roman" w:cs="Times New Roman"/>
              <w:bCs/>
              <w:color w:val="222222"/>
              <w:sz w:val="20"/>
              <w:szCs w:val="20"/>
              <w:lang w:eastAsia="tr-TR"/>
            </w:rPr>
            <w:t>[@revizyon]</w:t>
          </w:r>
        </w:p>
      </w:tc>
    </w:tr>
    <w:tr w:rsidR="004A22C2" w:rsidRPr="00C311D6" w:rsidTr="002675ED">
      <w:trPr>
        <w:trHeight w:val="125"/>
      </w:trPr>
      <w:tc>
        <w:tcPr>
          <w:tcW w:w="2122" w:type="dxa"/>
          <w:vMerge/>
          <w:vAlign w:val="center"/>
          <w:hideMark/>
          <w:shd w:val="clear" w:color="auto" w:fill="FAF5F6"/>
        </w:tcPr>
        <w:p w:rsidR="004A22C2" w:rsidRPr="00C311D6" w:rsidRDefault="004A22C2" w:rsidP="004A22C2">
          <w:pPr>
            <w:spacing w:after="0" w:line="240" w:lineRule="auto"/>
            <w:rPr>
              <w:rFonts w:ascii="Calibri" w:eastAsia="Times New Roman" w:hAnsi="Calibri" w:cs="Times New Roman"/>
              <w:color w:val="000000"/>
              <w:lang w:eastAsia="tr-TR"/>
            </w:rPr>
          </w:pPr>
        </w:p>
      </w:tc>
      <w:tc>
        <w:tcPr>
          <w:tcW w:w="5391" w:type="dxa"/>
          <w:vMerge/>
          <w:vAlign w:val="center"/>
          <w:hideMark/>
          <w:shd w:val="clear" w:color="auto" w:fill="FAF5F6"/>
        </w:tcPr>
        <w:p w:rsidR="004A22C2" w:rsidRPr="00C311D6" w:rsidRDefault="004A22C2" w:rsidP="004A22C2">
          <w:pPr>
            <w:spacing w:after="0" w:line="240" w:lineRule="auto"/>
            <w:jc w:val="center"/>
            <w:rPr>
              <w:rFonts w:ascii="Calibri" w:eastAsia="Times New Roman" w:hAnsi="Calibri" w:cs="Times New Roman"/>
              <w:b/>
              <w:bCs/>
              <w:color w:val="000000"/>
              <w:lang w:eastAsia="tr-TR"/>
            </w:rPr>
          </w:pPr>
        </w:p>
      </w:tc>
      <w:tc>
        <w:tcPr>
          <w:tcW w:w="2688" w:type="dxa"/>
          <w:noWrap/>
          <w:vAlign w:val="center"/>
          <w:hideMark/>
          <w:shd w:val="clear" w:color="auto" w:fill="FAF5F6"/>
        </w:tcPr>
        <w:p w:rsidR="004A22C2" w:rsidRPr="005247D2" w:rsidRDefault="005247D2" w:rsidP="004A22C2">
          <w:pPr>
            <w:spacing w:after="0" w:line="240" w:lineRule="auto"/>
            <w:rPr>
              <w:rFonts w:ascii="Times New Roman" w:eastAsia="Times New Roman" w:hAnsi="Times New Roman" w:cs="Times New Roman"/>
              <w:bCs/>
              <w:color w:val="000000"/>
              <w:sz w:val="20"/>
              <w:szCs w:val="20"/>
              <w:lang w:eastAsia="tr-TR"/>
            </w:rPr>
          </w:pPr>
          <w:r w:rsidRPr="005247D2">
            <w:rPr>
              <w:rFonts w:ascii="Times New Roman" w:eastAsia="Times New Roman" w:hAnsi="Times New Roman" w:cs="Times New Roman"/>
              <w:bCs/>
              <w:color w:val="222222"/>
              <w:sz w:val="20"/>
              <w:szCs w:val="20"/>
              <w:lang w:eastAsia="tr-TR"/>
            </w:rPr>
            <w:t>Sayfa</w:t>
          </w:r>
          <w:r>
            <w:rPr>
              <w:rFonts w:ascii="Times New Roman" w:eastAsia="Times New Roman" w:hAnsi="Times New Roman" w:cs="Times New Roman"/>
              <w:bCs/>
              <w:color w:val="222222"/>
              <w:sz w:val="20"/>
              <w:szCs w:val="20"/>
              <w:lang w:eastAsia="tr-TR"/>
            </w:rPr>
            <w:t>:</w:t>
          </w:r>
          <w:r w:rsidRPr="005247D2">
            <w:rPr>
              <w:rFonts w:ascii="Times New Roman" w:eastAsia="Times New Roman" w:hAnsi="Times New Roman" w:cs="Times New Roman"/>
              <w:bCs/>
              <w:color w:val="222222"/>
              <w:sz w:val="20"/>
              <w:szCs w:val="20"/>
              <w:lang w:eastAsia="tr-TR"/>
            </w:rPr>
            <w:t xml:space="preserve"> </w:t>
          </w:r>
          <w:r w:rsidRPr="005247D2">
            <w:rPr>
              <w:rFonts w:ascii="Times New Roman" w:eastAsia="Times New Roman" w:hAnsi="Times New Roman" w:cs="Times New Roman"/>
              <w:bCs/>
              <w:color w:val="222222"/>
              <w:sz w:val="20"/>
              <w:szCs w:val="20"/>
              <w:lang w:eastAsia="tr-TR"/>
            </w:rPr>
            <w:fldChar w:fldCharType="begin"/>
          </w:r>
          <w:r w:rsidRPr="005247D2">
            <w:rPr>
              <w:rFonts w:ascii="Times New Roman" w:eastAsia="Times New Roman" w:hAnsi="Times New Roman" w:cs="Times New Roman"/>
              <w:bCs/>
              <w:color w:val="222222"/>
              <w:sz w:val="20"/>
              <w:szCs w:val="20"/>
              <w:lang w:eastAsia="tr-TR"/>
            </w:rPr>
            <w:instrText>PAGE  \* Arabic  \* MERGEFORMAT</w:instrText>
          </w:r>
          <w:r w:rsidRPr="005247D2">
            <w:rPr>
              <w:rFonts w:ascii="Times New Roman" w:eastAsia="Times New Roman" w:hAnsi="Times New Roman" w:cs="Times New Roman"/>
              <w:bCs/>
              <w:color w:val="222222"/>
              <w:sz w:val="20"/>
              <w:szCs w:val="20"/>
              <w:lang w:eastAsia="tr-TR"/>
            </w:rPr>
            <w:fldChar w:fldCharType="separate"/>
          </w:r>
          <w:r w:rsidR="009814E7">
            <w:rPr>
              <w:rFonts w:ascii="Times New Roman" w:eastAsia="Times New Roman" w:hAnsi="Times New Roman" w:cs="Times New Roman"/>
              <w:bCs/>
              <w:noProof/>
              <w:color w:val="222222"/>
              <w:sz w:val="20"/>
              <w:szCs w:val="20"/>
              <w:lang w:eastAsia="tr-TR"/>
            </w:rPr>
            <w:t>4</w:t>
          </w:r>
          <w:r w:rsidRPr="005247D2">
            <w:rPr>
              <w:rFonts w:ascii="Times New Roman" w:eastAsia="Times New Roman" w:hAnsi="Times New Roman" w:cs="Times New Roman"/>
              <w:bCs/>
              <w:color w:val="222222"/>
              <w:sz w:val="20"/>
              <w:szCs w:val="20"/>
              <w:lang w:eastAsia="tr-TR"/>
            </w:rPr>
            <w:fldChar w:fldCharType="end"/>
          </w:r>
          <w:r w:rsidRPr="005247D2">
            <w:rPr>
              <w:rFonts w:ascii="Times New Roman" w:eastAsia="Times New Roman" w:hAnsi="Times New Roman" w:cs="Times New Roman"/>
              <w:bCs/>
              <w:color w:val="222222"/>
              <w:sz w:val="20"/>
              <w:szCs w:val="20"/>
              <w:lang w:eastAsia="tr-TR"/>
            </w:rPr>
            <w:t xml:space="preserve"> / </w:t>
          </w:r>
          <w:r w:rsidRPr="005247D2">
            <w:rPr>
              <w:rFonts w:ascii="Times New Roman" w:eastAsia="Times New Roman" w:hAnsi="Times New Roman" w:cs="Times New Roman"/>
              <w:bCs/>
              <w:color w:val="222222"/>
              <w:sz w:val="20"/>
              <w:szCs w:val="20"/>
              <w:lang w:eastAsia="tr-TR"/>
            </w:rPr>
            <w:fldChar w:fldCharType="begin"/>
          </w:r>
          <w:r w:rsidRPr="005247D2">
            <w:rPr>
              <w:rFonts w:ascii="Times New Roman" w:eastAsia="Times New Roman" w:hAnsi="Times New Roman" w:cs="Times New Roman"/>
              <w:bCs/>
              <w:color w:val="222222"/>
              <w:sz w:val="20"/>
              <w:szCs w:val="20"/>
              <w:lang w:eastAsia="tr-TR"/>
            </w:rPr>
            <w:instrText>NUMPAGES  \* Arabic  \* MERGEFORMAT</w:instrText>
          </w:r>
          <w:r w:rsidRPr="005247D2">
            <w:rPr>
              <w:rFonts w:ascii="Times New Roman" w:eastAsia="Times New Roman" w:hAnsi="Times New Roman" w:cs="Times New Roman"/>
              <w:bCs/>
              <w:color w:val="222222"/>
              <w:sz w:val="20"/>
              <w:szCs w:val="20"/>
              <w:lang w:eastAsia="tr-TR"/>
            </w:rPr>
            <w:fldChar w:fldCharType="separate"/>
          </w:r>
          <w:r w:rsidR="009814E7">
            <w:rPr>
              <w:rFonts w:ascii="Times New Roman" w:eastAsia="Times New Roman" w:hAnsi="Times New Roman" w:cs="Times New Roman"/>
              <w:bCs/>
              <w:noProof/>
              <w:color w:val="222222"/>
              <w:sz w:val="20"/>
              <w:szCs w:val="20"/>
              <w:lang w:eastAsia="tr-TR"/>
            </w:rPr>
            <w:t>4</w:t>
          </w:r>
          <w:r w:rsidRPr="005247D2">
            <w:rPr>
              <w:rFonts w:ascii="Times New Roman" w:eastAsia="Times New Roman" w:hAnsi="Times New Roman" w:cs="Times New Roman"/>
              <w:bCs/>
              <w:color w:val="222222"/>
              <w:sz w:val="20"/>
              <w:szCs w:val="20"/>
              <w:lang w:eastAsia="tr-TR"/>
            </w:rPr>
            <w:fldChar w:fldCharType="end"/>
          </w:r>
        </w:p>
      </w:tc>
    </w:tr>
  </w:tbl>
  <w:p w:rsidR="00BD3F84" w:rsidRDefault="00BD3F84" w:rsidP="00A61006">
    <w:pPr>
      <w:pStyle w:val="stBilgi"/>
    </w:pPr>
  </w:p>
  <w:p w:rsidR="00000000" w:rsidRDefault="005C6AE0"/>
  <w:p w:rsidR="00000000" w:rsidRDefault="005C6AE0"/>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54A22"/>
    <w:multiLevelType w:val="hybridMultilevel"/>
    <w:tmpl w:val="9CC23F94"/>
    <w:lvl w:ilvl="0" w:tplc="84DAFE98">
      <w:start w:val="3"/>
      <w:numFmt w:val="decimal"/>
      <w:lvlText w:val="%1-"/>
      <w:lvlJc w:val="left"/>
      <w:pPr>
        <w:ind w:left="110" w:hanging="288"/>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1" w:tplc="C0E6AB26">
      <w:numFmt w:val="bullet"/>
      <w:lvlText w:val="•"/>
      <w:lvlJc w:val="left"/>
      <w:pPr>
        <w:ind w:left="1156" w:hanging="288"/>
      </w:pPr>
      <w:rPr>
        <w:rFonts w:hint="default"/>
        <w:lang w:val="tr-TR" w:eastAsia="en-US" w:bidi="ar-SA"/>
      </w:rPr>
    </w:lvl>
    <w:lvl w:ilvl="2" w:tplc="6D04C8F4">
      <w:numFmt w:val="bullet"/>
      <w:lvlText w:val="•"/>
      <w:lvlJc w:val="left"/>
      <w:pPr>
        <w:ind w:left="2192" w:hanging="288"/>
      </w:pPr>
      <w:rPr>
        <w:rFonts w:hint="default"/>
        <w:lang w:val="tr-TR" w:eastAsia="en-US" w:bidi="ar-SA"/>
      </w:rPr>
    </w:lvl>
    <w:lvl w:ilvl="3" w:tplc="E672687E">
      <w:numFmt w:val="bullet"/>
      <w:lvlText w:val="•"/>
      <w:lvlJc w:val="left"/>
      <w:pPr>
        <w:ind w:left="3228" w:hanging="288"/>
      </w:pPr>
      <w:rPr>
        <w:rFonts w:hint="default"/>
        <w:lang w:val="tr-TR" w:eastAsia="en-US" w:bidi="ar-SA"/>
      </w:rPr>
    </w:lvl>
    <w:lvl w:ilvl="4" w:tplc="453C7634">
      <w:numFmt w:val="bullet"/>
      <w:lvlText w:val="•"/>
      <w:lvlJc w:val="left"/>
      <w:pPr>
        <w:ind w:left="4264" w:hanging="288"/>
      </w:pPr>
      <w:rPr>
        <w:rFonts w:hint="default"/>
        <w:lang w:val="tr-TR" w:eastAsia="en-US" w:bidi="ar-SA"/>
      </w:rPr>
    </w:lvl>
    <w:lvl w:ilvl="5" w:tplc="13F623E2">
      <w:numFmt w:val="bullet"/>
      <w:lvlText w:val="•"/>
      <w:lvlJc w:val="left"/>
      <w:pPr>
        <w:ind w:left="5301" w:hanging="288"/>
      </w:pPr>
      <w:rPr>
        <w:rFonts w:hint="default"/>
        <w:lang w:val="tr-TR" w:eastAsia="en-US" w:bidi="ar-SA"/>
      </w:rPr>
    </w:lvl>
    <w:lvl w:ilvl="6" w:tplc="EC6A2086">
      <w:numFmt w:val="bullet"/>
      <w:lvlText w:val="•"/>
      <w:lvlJc w:val="left"/>
      <w:pPr>
        <w:ind w:left="6337" w:hanging="288"/>
      </w:pPr>
      <w:rPr>
        <w:rFonts w:hint="default"/>
        <w:lang w:val="tr-TR" w:eastAsia="en-US" w:bidi="ar-SA"/>
      </w:rPr>
    </w:lvl>
    <w:lvl w:ilvl="7" w:tplc="0D3AD722">
      <w:numFmt w:val="bullet"/>
      <w:lvlText w:val="•"/>
      <w:lvlJc w:val="left"/>
      <w:pPr>
        <w:ind w:left="7373" w:hanging="288"/>
      </w:pPr>
      <w:rPr>
        <w:rFonts w:hint="default"/>
        <w:lang w:val="tr-TR" w:eastAsia="en-US" w:bidi="ar-SA"/>
      </w:rPr>
    </w:lvl>
    <w:lvl w:ilvl="8" w:tplc="B35455F2">
      <w:numFmt w:val="bullet"/>
      <w:lvlText w:val="•"/>
      <w:lvlJc w:val="left"/>
      <w:pPr>
        <w:ind w:left="8409" w:hanging="288"/>
      </w:pPr>
      <w:rPr>
        <w:rFonts w:hint="default"/>
        <w:lang w:val="tr-TR" w:eastAsia="en-US" w:bidi="ar-SA"/>
      </w:rPr>
    </w:lvl>
  </w:abstractNum>
  <w:abstractNum w:abstractNumId="1" w15:restartNumberingAfterBreak="0">
    <w:nsid w:val="0DDB4D49"/>
    <w:multiLevelType w:val="hybridMultilevel"/>
    <w:tmpl w:val="BD8C4B12"/>
    <w:lvl w:ilvl="0" w:tplc="5BA8D0B8">
      <w:numFmt w:val="bullet"/>
      <w:lvlText w:val="-"/>
      <w:lvlJc w:val="left"/>
      <w:pPr>
        <w:ind w:left="720" w:hanging="360"/>
      </w:pPr>
      <w:rPr>
        <w:rFonts w:ascii="Times New Roman" w:eastAsia="Batang"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F5D4CCE"/>
    <w:multiLevelType w:val="hybridMultilevel"/>
    <w:tmpl w:val="9C0E325E"/>
    <w:lvl w:ilvl="0" w:tplc="041F0011">
      <w:start w:val="1"/>
      <w:numFmt w:val="decimal"/>
      <w:lvlText w:val="%1)"/>
      <w:lvlJc w:val="left"/>
      <w:pPr>
        <w:ind w:left="1077" w:hanging="360"/>
      </w:pPr>
    </w:lvl>
    <w:lvl w:ilvl="1" w:tplc="041F0019" w:tentative="1">
      <w:start w:val="1"/>
      <w:numFmt w:val="lowerLetter"/>
      <w:lvlText w:val="%2."/>
      <w:lvlJc w:val="left"/>
      <w:pPr>
        <w:ind w:left="1797" w:hanging="360"/>
      </w:pPr>
    </w:lvl>
    <w:lvl w:ilvl="2" w:tplc="041F001B" w:tentative="1">
      <w:start w:val="1"/>
      <w:numFmt w:val="lowerRoman"/>
      <w:lvlText w:val="%3."/>
      <w:lvlJc w:val="right"/>
      <w:pPr>
        <w:ind w:left="2517" w:hanging="180"/>
      </w:pPr>
    </w:lvl>
    <w:lvl w:ilvl="3" w:tplc="041F000F" w:tentative="1">
      <w:start w:val="1"/>
      <w:numFmt w:val="decimal"/>
      <w:lvlText w:val="%4."/>
      <w:lvlJc w:val="left"/>
      <w:pPr>
        <w:ind w:left="3237" w:hanging="360"/>
      </w:pPr>
    </w:lvl>
    <w:lvl w:ilvl="4" w:tplc="041F0019" w:tentative="1">
      <w:start w:val="1"/>
      <w:numFmt w:val="lowerLetter"/>
      <w:lvlText w:val="%5."/>
      <w:lvlJc w:val="left"/>
      <w:pPr>
        <w:ind w:left="3957" w:hanging="360"/>
      </w:pPr>
    </w:lvl>
    <w:lvl w:ilvl="5" w:tplc="041F001B" w:tentative="1">
      <w:start w:val="1"/>
      <w:numFmt w:val="lowerRoman"/>
      <w:lvlText w:val="%6."/>
      <w:lvlJc w:val="right"/>
      <w:pPr>
        <w:ind w:left="4677" w:hanging="180"/>
      </w:pPr>
    </w:lvl>
    <w:lvl w:ilvl="6" w:tplc="041F000F" w:tentative="1">
      <w:start w:val="1"/>
      <w:numFmt w:val="decimal"/>
      <w:lvlText w:val="%7."/>
      <w:lvlJc w:val="left"/>
      <w:pPr>
        <w:ind w:left="5397" w:hanging="360"/>
      </w:pPr>
    </w:lvl>
    <w:lvl w:ilvl="7" w:tplc="041F0019" w:tentative="1">
      <w:start w:val="1"/>
      <w:numFmt w:val="lowerLetter"/>
      <w:lvlText w:val="%8."/>
      <w:lvlJc w:val="left"/>
      <w:pPr>
        <w:ind w:left="6117" w:hanging="360"/>
      </w:pPr>
    </w:lvl>
    <w:lvl w:ilvl="8" w:tplc="041F001B" w:tentative="1">
      <w:start w:val="1"/>
      <w:numFmt w:val="lowerRoman"/>
      <w:lvlText w:val="%9."/>
      <w:lvlJc w:val="right"/>
      <w:pPr>
        <w:ind w:left="6837" w:hanging="180"/>
      </w:pPr>
    </w:lvl>
  </w:abstractNum>
  <w:abstractNum w:abstractNumId="3" w15:restartNumberingAfterBreak="0">
    <w:nsid w:val="2FC95DFC"/>
    <w:multiLevelType w:val="hybridMultilevel"/>
    <w:tmpl w:val="B71EAA00"/>
    <w:lvl w:ilvl="0" w:tplc="041F0011">
      <w:start w:val="1"/>
      <w:numFmt w:val="decimal"/>
      <w:lvlText w:val="%1)"/>
      <w:lvlJc w:val="left"/>
      <w:pPr>
        <w:ind w:left="720" w:hanging="360"/>
      </w:pPr>
      <w:rPr>
        <w:rFont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9D136C4"/>
    <w:multiLevelType w:val="hybridMultilevel"/>
    <w:tmpl w:val="69EAB4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BB6026B"/>
    <w:multiLevelType w:val="hybridMultilevel"/>
    <w:tmpl w:val="E2DCAA5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0C83F66"/>
    <w:multiLevelType w:val="hybridMultilevel"/>
    <w:tmpl w:val="DB3E99A4"/>
    <w:lvl w:ilvl="0" w:tplc="C3E243AC">
      <w:start w:val="1"/>
      <w:numFmt w:val="decimal"/>
      <w:lvlText w:val="%1-"/>
      <w:lvlJc w:val="left"/>
      <w:pPr>
        <w:ind w:left="427" w:hanging="288"/>
        <w:jc w:val="left"/>
      </w:pPr>
      <w:rPr>
        <w:rFonts w:ascii="Times New Roman" w:eastAsia="Times New Roman" w:hAnsi="Times New Roman" w:cs="Times New Roman" w:hint="default"/>
        <w:b w:val="0"/>
        <w:bCs w:val="0"/>
        <w:i w:val="0"/>
        <w:iCs w:val="0"/>
        <w:spacing w:val="0"/>
        <w:w w:val="100"/>
        <w:sz w:val="22"/>
        <w:szCs w:val="22"/>
        <w:lang w:val="tr-TR" w:eastAsia="en-US" w:bidi="ar-SA"/>
      </w:rPr>
    </w:lvl>
    <w:lvl w:ilvl="1" w:tplc="9334D24C">
      <w:numFmt w:val="bullet"/>
      <w:lvlText w:val="•"/>
      <w:lvlJc w:val="left"/>
      <w:pPr>
        <w:ind w:left="1426" w:hanging="288"/>
      </w:pPr>
      <w:rPr>
        <w:rFonts w:hint="default"/>
        <w:lang w:val="tr-TR" w:eastAsia="en-US" w:bidi="ar-SA"/>
      </w:rPr>
    </w:lvl>
    <w:lvl w:ilvl="2" w:tplc="2BF23EF6">
      <w:numFmt w:val="bullet"/>
      <w:lvlText w:val="•"/>
      <w:lvlJc w:val="left"/>
      <w:pPr>
        <w:ind w:left="2432" w:hanging="288"/>
      </w:pPr>
      <w:rPr>
        <w:rFonts w:hint="default"/>
        <w:lang w:val="tr-TR" w:eastAsia="en-US" w:bidi="ar-SA"/>
      </w:rPr>
    </w:lvl>
    <w:lvl w:ilvl="3" w:tplc="BC7C8D5A">
      <w:numFmt w:val="bullet"/>
      <w:lvlText w:val="•"/>
      <w:lvlJc w:val="left"/>
      <w:pPr>
        <w:ind w:left="3438" w:hanging="288"/>
      </w:pPr>
      <w:rPr>
        <w:rFonts w:hint="default"/>
        <w:lang w:val="tr-TR" w:eastAsia="en-US" w:bidi="ar-SA"/>
      </w:rPr>
    </w:lvl>
    <w:lvl w:ilvl="4" w:tplc="3BCA411C">
      <w:numFmt w:val="bullet"/>
      <w:lvlText w:val="•"/>
      <w:lvlJc w:val="left"/>
      <w:pPr>
        <w:ind w:left="4444" w:hanging="288"/>
      </w:pPr>
      <w:rPr>
        <w:rFonts w:hint="default"/>
        <w:lang w:val="tr-TR" w:eastAsia="en-US" w:bidi="ar-SA"/>
      </w:rPr>
    </w:lvl>
    <w:lvl w:ilvl="5" w:tplc="4E020062">
      <w:numFmt w:val="bullet"/>
      <w:lvlText w:val="•"/>
      <w:lvlJc w:val="left"/>
      <w:pPr>
        <w:ind w:left="5451" w:hanging="288"/>
      </w:pPr>
      <w:rPr>
        <w:rFonts w:hint="default"/>
        <w:lang w:val="tr-TR" w:eastAsia="en-US" w:bidi="ar-SA"/>
      </w:rPr>
    </w:lvl>
    <w:lvl w:ilvl="6" w:tplc="F58CB1D8">
      <w:numFmt w:val="bullet"/>
      <w:lvlText w:val="•"/>
      <w:lvlJc w:val="left"/>
      <w:pPr>
        <w:ind w:left="6457" w:hanging="288"/>
      </w:pPr>
      <w:rPr>
        <w:rFonts w:hint="default"/>
        <w:lang w:val="tr-TR" w:eastAsia="en-US" w:bidi="ar-SA"/>
      </w:rPr>
    </w:lvl>
    <w:lvl w:ilvl="7" w:tplc="617E9602">
      <w:numFmt w:val="bullet"/>
      <w:lvlText w:val="•"/>
      <w:lvlJc w:val="left"/>
      <w:pPr>
        <w:ind w:left="7463" w:hanging="288"/>
      </w:pPr>
      <w:rPr>
        <w:rFonts w:hint="default"/>
        <w:lang w:val="tr-TR" w:eastAsia="en-US" w:bidi="ar-SA"/>
      </w:rPr>
    </w:lvl>
    <w:lvl w:ilvl="8" w:tplc="368E3ADA">
      <w:numFmt w:val="bullet"/>
      <w:lvlText w:val="•"/>
      <w:lvlJc w:val="left"/>
      <w:pPr>
        <w:ind w:left="8469" w:hanging="288"/>
      </w:pPr>
      <w:rPr>
        <w:rFonts w:hint="default"/>
        <w:lang w:val="tr-TR" w:eastAsia="en-US" w:bidi="ar-SA"/>
      </w:rPr>
    </w:lvl>
  </w:abstractNum>
  <w:abstractNum w:abstractNumId="7" w15:restartNumberingAfterBreak="0">
    <w:nsid w:val="64AD7D8B"/>
    <w:multiLevelType w:val="hybridMultilevel"/>
    <w:tmpl w:val="3B4EAC34"/>
    <w:lvl w:ilvl="0" w:tplc="BC84BF6A">
      <w:numFmt w:val="bullet"/>
      <w:lvlText w:val=""/>
      <w:lvlJc w:val="left"/>
      <w:pPr>
        <w:ind w:left="134" w:hanging="312"/>
      </w:pPr>
      <w:rPr>
        <w:rFonts w:ascii="Wingdings" w:eastAsia="Wingdings" w:hAnsi="Wingdings" w:cs="Wingdings" w:hint="default"/>
        <w:b w:val="0"/>
        <w:bCs w:val="0"/>
        <w:i w:val="0"/>
        <w:iCs w:val="0"/>
        <w:spacing w:val="0"/>
        <w:w w:val="100"/>
        <w:sz w:val="20"/>
        <w:szCs w:val="20"/>
        <w:lang w:val="tr-TR" w:eastAsia="en-US" w:bidi="ar-SA"/>
      </w:rPr>
    </w:lvl>
    <w:lvl w:ilvl="1" w:tplc="B76E95D0">
      <w:numFmt w:val="bullet"/>
      <w:lvlText w:val="•"/>
      <w:lvlJc w:val="left"/>
      <w:pPr>
        <w:ind w:left="1174" w:hanging="312"/>
      </w:pPr>
      <w:rPr>
        <w:rFonts w:hint="default"/>
        <w:lang w:val="tr-TR" w:eastAsia="en-US" w:bidi="ar-SA"/>
      </w:rPr>
    </w:lvl>
    <w:lvl w:ilvl="2" w:tplc="CA68A8E8">
      <w:numFmt w:val="bullet"/>
      <w:lvlText w:val="•"/>
      <w:lvlJc w:val="left"/>
      <w:pPr>
        <w:ind w:left="2208" w:hanging="312"/>
      </w:pPr>
      <w:rPr>
        <w:rFonts w:hint="default"/>
        <w:lang w:val="tr-TR" w:eastAsia="en-US" w:bidi="ar-SA"/>
      </w:rPr>
    </w:lvl>
    <w:lvl w:ilvl="3" w:tplc="6E32CBF6">
      <w:numFmt w:val="bullet"/>
      <w:lvlText w:val="•"/>
      <w:lvlJc w:val="left"/>
      <w:pPr>
        <w:ind w:left="3242" w:hanging="312"/>
      </w:pPr>
      <w:rPr>
        <w:rFonts w:hint="default"/>
        <w:lang w:val="tr-TR" w:eastAsia="en-US" w:bidi="ar-SA"/>
      </w:rPr>
    </w:lvl>
    <w:lvl w:ilvl="4" w:tplc="31F02072">
      <w:numFmt w:val="bullet"/>
      <w:lvlText w:val="•"/>
      <w:lvlJc w:val="left"/>
      <w:pPr>
        <w:ind w:left="4276" w:hanging="312"/>
      </w:pPr>
      <w:rPr>
        <w:rFonts w:hint="default"/>
        <w:lang w:val="tr-TR" w:eastAsia="en-US" w:bidi="ar-SA"/>
      </w:rPr>
    </w:lvl>
    <w:lvl w:ilvl="5" w:tplc="35AC9860">
      <w:numFmt w:val="bullet"/>
      <w:lvlText w:val="•"/>
      <w:lvlJc w:val="left"/>
      <w:pPr>
        <w:ind w:left="5311" w:hanging="312"/>
      </w:pPr>
      <w:rPr>
        <w:rFonts w:hint="default"/>
        <w:lang w:val="tr-TR" w:eastAsia="en-US" w:bidi="ar-SA"/>
      </w:rPr>
    </w:lvl>
    <w:lvl w:ilvl="6" w:tplc="215E83C4">
      <w:numFmt w:val="bullet"/>
      <w:lvlText w:val="•"/>
      <w:lvlJc w:val="left"/>
      <w:pPr>
        <w:ind w:left="6345" w:hanging="312"/>
      </w:pPr>
      <w:rPr>
        <w:rFonts w:hint="default"/>
        <w:lang w:val="tr-TR" w:eastAsia="en-US" w:bidi="ar-SA"/>
      </w:rPr>
    </w:lvl>
    <w:lvl w:ilvl="7" w:tplc="86CCDF7A">
      <w:numFmt w:val="bullet"/>
      <w:lvlText w:val="•"/>
      <w:lvlJc w:val="left"/>
      <w:pPr>
        <w:ind w:left="7379" w:hanging="312"/>
      </w:pPr>
      <w:rPr>
        <w:rFonts w:hint="default"/>
        <w:lang w:val="tr-TR" w:eastAsia="en-US" w:bidi="ar-SA"/>
      </w:rPr>
    </w:lvl>
    <w:lvl w:ilvl="8" w:tplc="DADE360E">
      <w:numFmt w:val="bullet"/>
      <w:lvlText w:val="•"/>
      <w:lvlJc w:val="left"/>
      <w:pPr>
        <w:ind w:left="8413" w:hanging="312"/>
      </w:pPr>
      <w:rPr>
        <w:rFonts w:hint="default"/>
        <w:lang w:val="tr-TR" w:eastAsia="en-US" w:bidi="ar-SA"/>
      </w:rPr>
    </w:lvl>
  </w:abstractNum>
  <w:abstractNum w:abstractNumId="8" w15:restartNumberingAfterBreak="0">
    <w:nsid w:val="69AA7442"/>
    <w:multiLevelType w:val="hybridMultilevel"/>
    <w:tmpl w:val="3F5AAC30"/>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D6337E5"/>
    <w:multiLevelType w:val="hybridMultilevel"/>
    <w:tmpl w:val="1A94F93C"/>
    <w:lvl w:ilvl="0" w:tplc="73EA5840">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8"/>
  </w:num>
  <w:num w:numId="5">
    <w:abstractNumId w:val="2"/>
  </w:num>
  <w:num w:numId="6">
    <w:abstractNumId w:val="1"/>
  </w:num>
  <w:num w:numId="7">
    <w:abstractNumId w:val="9"/>
  </w:num>
  <w:num w:numId="8">
    <w:abstractNumId w:val="7"/>
  </w:num>
  <w:num w:numId="9">
    <w:abstractNumId w:val="0"/>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AC7"/>
    <w:rsid w:val="00021074"/>
    <w:rsid w:val="00043054"/>
    <w:rsid w:val="000A5923"/>
    <w:rsid w:val="000E3949"/>
    <w:rsid w:val="00102B14"/>
    <w:rsid w:val="00102F0E"/>
    <w:rsid w:val="00116C00"/>
    <w:rsid w:val="00162034"/>
    <w:rsid w:val="0018767F"/>
    <w:rsid w:val="00190B79"/>
    <w:rsid w:val="00197F91"/>
    <w:rsid w:val="001B4480"/>
    <w:rsid w:val="001B4F82"/>
    <w:rsid w:val="001C15E4"/>
    <w:rsid w:val="001D7B32"/>
    <w:rsid w:val="001E288E"/>
    <w:rsid w:val="002523E2"/>
    <w:rsid w:val="002661B5"/>
    <w:rsid w:val="002675ED"/>
    <w:rsid w:val="00286AFB"/>
    <w:rsid w:val="002A563C"/>
    <w:rsid w:val="00310AA4"/>
    <w:rsid w:val="003355E8"/>
    <w:rsid w:val="00353C1C"/>
    <w:rsid w:val="00363015"/>
    <w:rsid w:val="003B5A8A"/>
    <w:rsid w:val="00403207"/>
    <w:rsid w:val="00432F6F"/>
    <w:rsid w:val="0044058E"/>
    <w:rsid w:val="004A22C2"/>
    <w:rsid w:val="004B3864"/>
    <w:rsid w:val="004B5D47"/>
    <w:rsid w:val="004C04B8"/>
    <w:rsid w:val="004F4CD4"/>
    <w:rsid w:val="00510ED9"/>
    <w:rsid w:val="005126B4"/>
    <w:rsid w:val="005247D2"/>
    <w:rsid w:val="00526DC3"/>
    <w:rsid w:val="005437F6"/>
    <w:rsid w:val="005C169B"/>
    <w:rsid w:val="005C3F34"/>
    <w:rsid w:val="005C4AC7"/>
    <w:rsid w:val="005C6AE0"/>
    <w:rsid w:val="006050B6"/>
    <w:rsid w:val="00651E55"/>
    <w:rsid w:val="006B1381"/>
    <w:rsid w:val="006D4538"/>
    <w:rsid w:val="006F3B86"/>
    <w:rsid w:val="007401AE"/>
    <w:rsid w:val="007830B0"/>
    <w:rsid w:val="00792F4E"/>
    <w:rsid w:val="007C4FAB"/>
    <w:rsid w:val="007D37B3"/>
    <w:rsid w:val="00852200"/>
    <w:rsid w:val="0087728C"/>
    <w:rsid w:val="008D0922"/>
    <w:rsid w:val="008E121B"/>
    <w:rsid w:val="009316E8"/>
    <w:rsid w:val="00933767"/>
    <w:rsid w:val="0095303E"/>
    <w:rsid w:val="00957900"/>
    <w:rsid w:val="00972DFE"/>
    <w:rsid w:val="009814E7"/>
    <w:rsid w:val="009C10F5"/>
    <w:rsid w:val="009D20DA"/>
    <w:rsid w:val="009F14F7"/>
    <w:rsid w:val="00A01DE8"/>
    <w:rsid w:val="00A20ABB"/>
    <w:rsid w:val="00A458CF"/>
    <w:rsid w:val="00A61006"/>
    <w:rsid w:val="00A61A71"/>
    <w:rsid w:val="00AA33CE"/>
    <w:rsid w:val="00AC7578"/>
    <w:rsid w:val="00B16670"/>
    <w:rsid w:val="00B76C45"/>
    <w:rsid w:val="00B774E5"/>
    <w:rsid w:val="00B910EC"/>
    <w:rsid w:val="00BC084F"/>
    <w:rsid w:val="00BC3662"/>
    <w:rsid w:val="00BD3F84"/>
    <w:rsid w:val="00BD438F"/>
    <w:rsid w:val="00C05DE0"/>
    <w:rsid w:val="00C11075"/>
    <w:rsid w:val="00C6033E"/>
    <w:rsid w:val="00C87347"/>
    <w:rsid w:val="00C90B6E"/>
    <w:rsid w:val="00CB1060"/>
    <w:rsid w:val="00CD3807"/>
    <w:rsid w:val="00CE570F"/>
    <w:rsid w:val="00D13975"/>
    <w:rsid w:val="00D1799D"/>
    <w:rsid w:val="00DD5402"/>
    <w:rsid w:val="00E02603"/>
    <w:rsid w:val="00E517CF"/>
    <w:rsid w:val="00E541A0"/>
    <w:rsid w:val="00E57B14"/>
    <w:rsid w:val="00E66350"/>
    <w:rsid w:val="00E675C9"/>
    <w:rsid w:val="00EB49F7"/>
    <w:rsid w:val="00ED71CA"/>
    <w:rsid w:val="00F0546F"/>
    <w:rsid w:val="00F175DB"/>
    <w:rsid w:val="00F36898"/>
    <w:rsid w:val="00F45C55"/>
    <w:rsid w:val="00F82A49"/>
    <w:rsid w:val="00FD0432"/>
    <w:rsid w:val="00FD5EAA"/>
    <w:rsid w:val="00FE2262"/>
    <w:rsid w:val="00FE2AA3"/>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008CE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5C4A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6">
    <w:name w:val="heading 6"/>
    <w:basedOn w:val="Normal"/>
    <w:next w:val="Normal"/>
    <w:link w:val="Balk6Char"/>
    <w:uiPriority w:val="99"/>
    <w:qFormat/>
    <w:rsid w:val="00363015"/>
    <w:pPr>
      <w:keepNext/>
      <w:autoSpaceDE w:val="0"/>
      <w:autoSpaceDN w:val="0"/>
      <w:spacing w:before="120" w:after="120" w:line="360" w:lineRule="auto"/>
      <w:jc w:val="center"/>
      <w:outlineLvl w:val="5"/>
    </w:pPr>
    <w:rPr>
      <w:rFonts w:ascii="Times New Roman" w:eastAsia="Batang" w:hAnsi="Times New Roman" w:cs="Times New Roman"/>
      <w:b/>
      <w:bCs/>
      <w:sz w:val="24"/>
      <w:szCs w:val="24"/>
      <w:lang w:eastAsia="ko-K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D3F8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D3F84"/>
  </w:style>
  <w:style w:type="paragraph" w:styleId="AltBilgi">
    <w:name w:val="footer"/>
    <w:basedOn w:val="Normal"/>
    <w:link w:val="AltBilgiChar"/>
    <w:unhideWhenUsed/>
    <w:rsid w:val="00BD3F84"/>
    <w:pPr>
      <w:tabs>
        <w:tab w:val="center" w:pos="4536"/>
        <w:tab w:val="right" w:pos="9072"/>
      </w:tabs>
      <w:spacing w:after="0" w:line="240" w:lineRule="auto"/>
    </w:pPr>
  </w:style>
  <w:style w:type="character" w:customStyle="1" w:styleId="AltBilgiChar">
    <w:name w:val="Alt Bilgi Char"/>
    <w:basedOn w:val="VarsaylanParagrafYazTipi"/>
    <w:link w:val="AltBilgi"/>
    <w:rsid w:val="00BD3F84"/>
  </w:style>
  <w:style w:type="table" w:styleId="TabloKlavuzu">
    <w:name w:val="Table Grid"/>
    <w:basedOn w:val="NormalTablo"/>
    <w:rsid w:val="0019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197F91"/>
    <w:pPr>
      <w:ind w:left="720"/>
      <w:contextualSpacing/>
    </w:pPr>
  </w:style>
  <w:style w:type="table" w:styleId="DzTablo4">
    <w:name w:val="Plain Table 4"/>
    <w:basedOn w:val="NormalTablo"/>
    <w:uiPriority w:val="44"/>
    <w:rsid w:val="00F054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Balk6Char">
    <w:name w:val="Başlık 6 Char"/>
    <w:basedOn w:val="VarsaylanParagrafYazTipi"/>
    <w:link w:val="Balk6"/>
    <w:uiPriority w:val="99"/>
    <w:rsid w:val="00363015"/>
    <w:rPr>
      <w:rFonts w:ascii="Times New Roman" w:eastAsia="Batang" w:hAnsi="Times New Roman" w:cs="Times New Roman"/>
      <w:b/>
      <w:bCs/>
      <w:sz w:val="24"/>
      <w:szCs w:val="24"/>
      <w:lang w:eastAsia="ko-KR"/>
    </w:rPr>
  </w:style>
  <w:style w:type="character" w:customStyle="1" w:styleId="Balk1Char">
    <w:name w:val="Başlık 1 Char"/>
    <w:basedOn w:val="VarsaylanParagrafYazTipi"/>
    <w:link w:val="Balk1"/>
    <w:uiPriority w:val="9"/>
    <w:rsid w:val="005C4AC7"/>
    <w:rPr>
      <w:rFonts w:asciiTheme="majorHAnsi" w:eastAsiaTheme="majorEastAsia" w:hAnsiTheme="majorHAnsi" w:cstheme="majorBidi"/>
      <w:color w:val="2E74B5" w:themeColor="accent1" w:themeShade="BF"/>
      <w:sz w:val="32"/>
      <w:szCs w:val="32"/>
    </w:rPr>
  </w:style>
  <w:style w:type="table" w:customStyle="1" w:styleId="TableNormal">
    <w:name w:val="Table Normal"/>
    <w:uiPriority w:val="2"/>
    <w:semiHidden/>
    <w:unhideWhenUsed/>
    <w:qFormat/>
    <w:rsid w:val="009814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814E7"/>
    <w:pPr>
      <w:widowControl w:val="0"/>
      <w:autoSpaceDE w:val="0"/>
      <w:autoSpaceDN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3309933">
      <w:bodyDiv w:val="1"/>
      <w:marLeft w:val="0"/>
      <w:marRight w:val="0"/>
      <w:marTop w:val="0"/>
      <w:marBottom w:val="0"/>
      <w:divBdr>
        <w:top w:val="none" w:sz="0" w:space="0" w:color="auto"/>
        <w:left w:val="none" w:sz="0" w:space="0" w:color="auto"/>
        <w:bottom w:val="none" w:sz="0" w:space="0" w:color="auto"/>
        <w:right w:val="none" w:sz="0" w:space="0" w:color="auto"/>
      </w:divBdr>
      <w:divsChild>
        <w:div w:id="1235969702">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485657959">
      <w:bodyDiv w:val="1"/>
      <w:marLeft w:val="0"/>
      <w:marRight w:val="0"/>
      <w:marTop w:val="0"/>
      <w:marBottom w:val="0"/>
      <w:divBdr>
        <w:top w:val="none" w:sz="0" w:space="0" w:color="auto"/>
        <w:left w:val="none" w:sz="0" w:space="0" w:color="auto"/>
        <w:bottom w:val="none" w:sz="0" w:space="0" w:color="auto"/>
        <w:right w:val="none" w:sz="0" w:space="0" w:color="auto"/>
      </w:divBdr>
      <w:divsChild>
        <w:div w:id="707409519">
          <w:marLeft w:val="0"/>
          <w:marRight w:val="0"/>
          <w:marTop w:val="0"/>
          <w:marBottom w:val="0"/>
          <w:divBdr>
            <w:top w:val="single" w:sz="6" w:space="4" w:color="CCCCCC"/>
            <w:left w:val="single" w:sz="6" w:space="8" w:color="CCCCCC"/>
            <w:bottom w:val="single" w:sz="6" w:space="4" w:color="CCCCCC"/>
            <w:right w:val="single" w:sz="6" w:space="8" w:color="CCCCCC"/>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35A6D5-9E9E-420F-BA6C-FD281698D5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Hususi Damgalı Pasaport Talep.dotx</Template>
  <TotalTime>12</TotalTime>
  <Pages>4</Pages>
  <Words>654</Words>
  <Characters>3731</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Kullanıcı</dc:creator>
  <cp:keywords/>
  <dc:description/>
  <cp:lastModifiedBy>Kullanıcı</cp:lastModifiedBy>
  <cp:revision>1</cp:revision>
  <dcterms:created xsi:type="dcterms:W3CDTF">2026-08-20T10:09:00Z</dcterms:created>
  <dcterms:modified xsi:type="dcterms:W3CDTF">2026-08-20T10:21:00Z</dcterms:modified>
</cp:coreProperties>
</file>