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318" w:type="dxa"/>
        <w:tblInd w:w="-142" w:type="dxa"/>
        <w:tblLook w:val="04A0" w:firstRow="1" w:lastRow="0" w:firstColumn="1" w:lastColumn="0" w:noHBand="0" w:noVBand="1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0460"/>
      </w:tblGrid>
      <w:tr w:rsidR="00C90B6E" w14:paraId="175BDD9D" w14:textId="77777777" w:rsidTr="00542176">
        <w:trPr>
          <w:trHeight w:val="9915"/>
        </w:trPr>
        <w:tc>
          <w:tcPr>
            <w:tcW w:w="10318" w:type="dxa"/>
          </w:tcPr>
          <w:tbl>
            <w:tblPr>
              <w:tblStyle w:val="TabloKlavuzu"/>
              <w:tblW w:w="103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44"/>
            </w:tblGrid>
            <w:tr w:rsidR="00542176" w:rsidRPr="001F504E" w14:paraId="2279D49F" w14:textId="77777777" w:rsidTr="009E7BFE">
              <w:trPr>
                <w:trHeight w:val="9915"/>
              </w:trPr>
              <w:tc>
                <w:tcPr>
                  <w:tcW w:w="10318" w:type="dxa"/>
                </w:tcPr>
                <w:p w14:paraId="72D0FE54" w14:textId="77777777" w:rsidR="00542176" w:rsidRDefault="00542176" w:rsidP="00542176">
                  <w:pPr>
                    <w:tabs>
                      <w:tab w:val="left" w:pos="3040"/>
                      <w:tab w:val="left" w:pos="7606"/>
                    </w:tabs>
                    <w:spacing w:after="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F504E">
                    <w:rPr>
                      <w:rFonts w:ascii="Times New Roman" w:hAnsi="Times New Roman" w:cs="Times New Roman"/>
                      <w:b/>
                      <w:color w:val="FF0000"/>
                      <w:sz w:val="20"/>
                      <w:szCs w:val="20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pacing w:val="-3"/>
                    </w:rPr>
                    <w:t>İŞÇİ YILLIK</w:t>
                  </w:r>
                  <w:r w:rsidRPr="001F504E">
                    <w:rPr>
                      <w:rFonts w:ascii="Times New Roman" w:hAnsi="Times New Roman" w:cs="Times New Roman"/>
                      <w:b/>
                      <w:spacing w:val="15"/>
                    </w:rPr>
                    <w:t xml:space="preserve"> </w:t>
                  </w:r>
                  <w:r w:rsidRPr="001F504E">
                    <w:rPr>
                      <w:rFonts w:ascii="Times New Roman" w:hAnsi="Times New Roman" w:cs="Times New Roman"/>
                      <w:b/>
                    </w:rPr>
                    <w:t>İZİN</w:t>
                  </w:r>
                  <w:r w:rsidRPr="001F504E">
                    <w:rPr>
                      <w:rFonts w:ascii="Times New Roman" w:hAnsi="Times New Roman" w:cs="Times New Roman"/>
                      <w:b/>
                      <w:spacing w:val="-2"/>
                    </w:rPr>
                    <w:t xml:space="preserve"> </w:t>
                  </w:r>
                  <w:r w:rsidRPr="001F504E">
                    <w:rPr>
                      <w:rFonts w:ascii="Times New Roman" w:hAnsi="Times New Roman" w:cs="Times New Roman"/>
                      <w:b/>
                    </w:rPr>
                    <w:t>FORMU</w:t>
                  </w:r>
                  <w:r w:rsidRPr="001F504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ab/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    </w:t>
                  </w:r>
                </w:p>
                <w:p w14:paraId="56B9D7C6" w14:textId="77777777" w:rsidR="00350F74" w:rsidRPr="001F504E" w:rsidRDefault="00350F74" w:rsidP="00542176">
                  <w:pPr>
                    <w:tabs>
                      <w:tab w:val="left" w:pos="3040"/>
                      <w:tab w:val="left" w:pos="7606"/>
                    </w:tabs>
                    <w:spacing w:after="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tbl>
                  <w:tblPr>
                    <w:tblStyle w:val="TableNormal"/>
                    <w:tblW w:w="10088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30"/>
                    <w:gridCol w:w="3856"/>
                    <w:gridCol w:w="271"/>
                    <w:gridCol w:w="3131"/>
                  </w:tblGrid>
                  <w:tr w:rsidR="00542176" w:rsidRPr="001F504E" w14:paraId="5C8007B3" w14:textId="77777777" w:rsidTr="00350F74">
                    <w:trPr>
                      <w:trHeight w:hRule="exact" w:val="557"/>
                    </w:trPr>
                    <w:tc>
                      <w:tcPr>
                        <w:tcW w:w="2830" w:type="dxa"/>
                        <w:tcBorders>
                          <w:bottom w:val="single" w:sz="4" w:space="0" w:color="C4C4C4"/>
                          <w:right w:val="nil"/>
                        </w:tcBorders>
                      </w:tcPr>
                      <w:p w14:paraId="32979921" w14:textId="77777777" w:rsidR="00542176" w:rsidRPr="00542176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54217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tr-TR"/>
                          </w:rPr>
                          <w:t xml:space="preserve">İstem </w:t>
                        </w:r>
                        <w:r w:rsidR="003D38D7" w:rsidRPr="00542176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  <w:lang w:val="tr-TR"/>
                          </w:rPr>
                          <w:t>yapılan işyerinin adı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left w:val="nil"/>
                          <w:bottom w:val="single" w:sz="4" w:space="0" w:color="C4C4C4"/>
                        </w:tcBorders>
                      </w:tcPr>
                      <w:p w14:paraId="7CDA446D" w14:textId="77777777" w:rsidR="00542176" w:rsidRPr="00350F74" w:rsidRDefault="00542176" w:rsidP="00542176">
                        <w:pPr>
                          <w:pStyle w:val="TableParagraph"/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</w:tc>
                  </w:tr>
                  <w:tr w:rsidR="00542176" w:rsidRPr="001F504E" w14:paraId="58DF19C7" w14:textId="77777777" w:rsidTr="00350F74">
                    <w:trPr>
                      <w:trHeight w:hRule="exact" w:val="560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36B452D7" w14:textId="77777777" w:rsidR="00350F74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İstemde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bulunanın </w:t>
                        </w:r>
                      </w:p>
                      <w:p w14:paraId="3EDAE2C3" w14:textId="77777777" w:rsidR="00542176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Adı</w:t>
                        </w:r>
                        <w:r w:rsid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proofErr w:type="gramStart"/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soyadı </w:t>
                        </w:r>
                        <w:r w:rsid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-</w:t>
                        </w:r>
                        <w:proofErr w:type="gramEnd"/>
                        <w:r w:rsid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İmzası </w:t>
                        </w:r>
                      </w:p>
                      <w:p w14:paraId="6E3A38D1" w14:textId="77777777" w:rsidR="00350F74" w:rsidRPr="001F504E" w:rsidRDefault="00350F74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4AA28BEF" w14:textId="77777777" w:rsidR="00542176" w:rsidRPr="00350F74" w:rsidRDefault="00542176" w:rsidP="00542176">
                        <w:pPr>
                          <w:pStyle w:val="TableParagraph"/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</w:tc>
                  </w:tr>
                  <w:tr w:rsidR="00542176" w:rsidRPr="001F504E" w14:paraId="4E38A2DE" w14:textId="77777777" w:rsidTr="00350F74">
                    <w:trPr>
                      <w:trHeight w:hRule="exact" w:val="763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01ECCBDA" w14:textId="77777777" w:rsidR="00542176" w:rsidRPr="001F504E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İznini </w:t>
                        </w:r>
                        <w:r w:rsidR="003D38D7"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geçireceği a</w:t>
                        </w: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dres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74551487" w14:textId="77777777" w:rsidR="00542176" w:rsidRPr="00350F74" w:rsidRDefault="00542176" w:rsidP="00542176">
                        <w:pPr>
                          <w:pStyle w:val="TableParagraph"/>
                          <w:tabs>
                            <w:tab w:val="left" w:pos="3149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ab/>
                        </w:r>
                        <w:r w:rsidR="00350F74"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                            </w:t>
                        </w: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Te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l. No.</w:t>
                        </w: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  <w:p w14:paraId="7F0170EF" w14:textId="77777777" w:rsidR="00542176" w:rsidRPr="00350F74" w:rsidRDefault="00542176" w:rsidP="00542176">
                        <w:pPr>
                          <w:pStyle w:val="TableParagraph"/>
                          <w:tabs>
                            <w:tab w:val="left" w:leader="dot" w:pos="5920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75567556" w14:textId="77777777" w:rsidR="00350F74" w:rsidRPr="00350F74" w:rsidRDefault="00350F74" w:rsidP="00542176">
                        <w:pPr>
                          <w:pStyle w:val="TableParagraph"/>
                          <w:tabs>
                            <w:tab w:val="left" w:leader="dot" w:pos="5920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10E04F78" w14:textId="77777777" w:rsidR="00350F74" w:rsidRPr="00350F74" w:rsidRDefault="00350F74" w:rsidP="00542176">
                        <w:pPr>
                          <w:pStyle w:val="TableParagraph"/>
                          <w:tabs>
                            <w:tab w:val="left" w:leader="dot" w:pos="5920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08555F60" w14:textId="77777777" w:rsidR="00350F74" w:rsidRPr="00350F74" w:rsidRDefault="00350F74" w:rsidP="00542176">
                        <w:pPr>
                          <w:pStyle w:val="TableParagraph"/>
                          <w:tabs>
                            <w:tab w:val="left" w:leader="dot" w:pos="5920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</w:tr>
                  <w:tr w:rsidR="00542176" w:rsidRPr="001F504E" w14:paraId="5520541C" w14:textId="77777777" w:rsidTr="00350F74">
                    <w:trPr>
                      <w:trHeight w:hRule="exact" w:val="454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6DCCF2F1" w14:textId="77777777" w:rsidR="00542176" w:rsidRPr="001F504E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İzin </w:t>
                        </w:r>
                        <w:r w:rsidR="003D38D7"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sebebi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6A90EEA6" w14:textId="77777777" w:rsidR="00542176" w:rsidRPr="00350F74" w:rsidRDefault="00542176" w:rsidP="00542176">
                        <w:pPr>
                          <w:pStyle w:val="TableParagraph"/>
                          <w:tabs>
                            <w:tab w:val="left" w:pos="3149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</w:tc>
                  </w:tr>
                  <w:tr w:rsidR="00542176" w:rsidRPr="001F504E" w14:paraId="3F0075A7" w14:textId="77777777" w:rsidTr="00350F74">
                    <w:trPr>
                      <w:trHeight w:hRule="exact" w:val="454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54478F09" w14:textId="77777777" w:rsidR="00542176" w:rsidRPr="001F504E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İzin </w:t>
                        </w:r>
                        <w:r w:rsidR="003D38D7"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süresi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(İş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günü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)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58473671" w14:textId="77777777" w:rsidR="00542176" w:rsidRPr="00350F74" w:rsidRDefault="00542176" w:rsidP="00542176">
                        <w:pPr>
                          <w:pStyle w:val="TableParagraph"/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542176" w:rsidRPr="001F504E" w14:paraId="693715FF" w14:textId="77777777" w:rsidTr="00350F74">
                    <w:trPr>
                      <w:trHeight w:hRule="exact" w:val="517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0FAE5107" w14:textId="77777777" w:rsidR="00542176" w:rsidRPr="001F504E" w:rsidRDefault="00542176" w:rsidP="00542176">
                        <w:pPr>
                          <w:pStyle w:val="TableParagraph"/>
                          <w:ind w:left="66" w:right="403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İzninin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kullanılmaya başladığı tarih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2D67265A" w14:textId="77777777" w:rsidR="00542176" w:rsidRPr="00350F74" w:rsidRDefault="00542176" w:rsidP="00542176">
                        <w:pPr>
                          <w:pStyle w:val="TableParagraph"/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</w:tc>
                  </w:tr>
                  <w:tr w:rsidR="00542176" w:rsidRPr="001F504E" w14:paraId="01E232F2" w14:textId="77777777" w:rsidTr="00350F74">
                    <w:trPr>
                      <w:trHeight w:hRule="exact" w:val="454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0153C689" w14:textId="77777777" w:rsidR="00542176" w:rsidRPr="001F504E" w:rsidRDefault="00542176" w:rsidP="00542176">
                        <w:pPr>
                          <w:pStyle w:val="TableParagraph"/>
                          <w:ind w:left="66" w:right="348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İz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in</w:t>
                        </w: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bitiş tar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ih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05F422A8" w14:textId="77777777" w:rsidR="00542176" w:rsidRPr="00350F74" w:rsidRDefault="00350F74" w:rsidP="00350F74">
                        <w:pPr>
                          <w:pStyle w:val="TableParagraph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r w:rsidR="00542176"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: </w:t>
                        </w: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</w:p>
                    </w:tc>
                  </w:tr>
                  <w:tr w:rsidR="00542176" w:rsidRPr="001F504E" w14:paraId="39AC7A44" w14:textId="77777777" w:rsidTr="00350F74">
                    <w:trPr>
                      <w:trHeight w:hRule="exact" w:val="454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5DC91775" w14:textId="77777777" w:rsidR="00542176" w:rsidRPr="001F504E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İstem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tarihi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0695BE26" w14:textId="77777777" w:rsidR="00542176" w:rsidRPr="00350F74" w:rsidRDefault="00350F74" w:rsidP="00542176">
                        <w:pPr>
                          <w:pStyle w:val="TableParagraph"/>
                          <w:tabs>
                            <w:tab w:val="left" w:pos="3149"/>
                          </w:tabs>
                          <w:ind w:left="81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:</w:t>
                        </w:r>
                      </w:p>
                    </w:tc>
                  </w:tr>
                  <w:tr w:rsidR="00542176" w:rsidRPr="001F504E" w14:paraId="0A523C90" w14:textId="77777777" w:rsidTr="00350F74">
                    <w:trPr>
                      <w:trHeight w:hRule="exact" w:val="454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nil"/>
                        </w:tcBorders>
                      </w:tcPr>
                      <w:p w14:paraId="28DB60F7" w14:textId="77777777" w:rsidR="00542176" w:rsidRPr="001F504E" w:rsidRDefault="00542176" w:rsidP="00542176">
                        <w:pPr>
                          <w:pStyle w:val="TableParagraph"/>
                          <w:ind w:left="66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Kalan 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izin iş günü toplamı</w:t>
                        </w:r>
                      </w:p>
                    </w:tc>
                    <w:tc>
                      <w:tcPr>
                        <w:tcW w:w="7258" w:type="dxa"/>
                        <w:gridSpan w:val="3"/>
                        <w:tcBorders>
                          <w:top w:val="single" w:sz="4" w:space="0" w:color="C4C4C4"/>
                          <w:left w:val="nil"/>
                          <w:bottom w:val="single" w:sz="4" w:space="0" w:color="C4C4C4"/>
                        </w:tcBorders>
                      </w:tcPr>
                      <w:p w14:paraId="0323AA8B" w14:textId="77777777" w:rsidR="00542176" w:rsidRPr="00350F74" w:rsidRDefault="00542176" w:rsidP="00542176">
                        <w:pPr>
                          <w:pStyle w:val="TableParagraph"/>
                          <w:ind w:left="81" w:right="208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: </w:t>
                        </w:r>
                      </w:p>
                    </w:tc>
                  </w:tr>
                  <w:tr w:rsidR="00542176" w:rsidRPr="001F504E" w14:paraId="41787A26" w14:textId="77777777" w:rsidTr="00350F74">
                    <w:trPr>
                      <w:trHeight w:val="1330"/>
                    </w:trPr>
                    <w:tc>
                      <w:tcPr>
                        <w:tcW w:w="2830" w:type="dxa"/>
                        <w:tcBorders>
                          <w:top w:val="single" w:sz="4" w:space="0" w:color="C4C4C4"/>
                          <w:bottom w:val="single" w:sz="4" w:space="0" w:color="C4C4C4"/>
                          <w:right w:val="single" w:sz="4" w:space="0" w:color="C4C4C4"/>
                        </w:tcBorders>
                      </w:tcPr>
                      <w:p w14:paraId="0FEA1E49" w14:textId="77777777" w:rsidR="00542176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Birim Yetkilisinin</w:t>
                        </w:r>
                      </w:p>
                      <w:p w14:paraId="239882F2" w14:textId="77777777" w:rsidR="00542176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Adı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oyadı</w:t>
                        </w:r>
                      </w:p>
                      <w:p w14:paraId="2CE43D7E" w14:textId="77777777" w:rsidR="00542176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İmzası</w:t>
                        </w:r>
                      </w:p>
                      <w:p w14:paraId="4B17D61D" w14:textId="77777777" w:rsidR="00350F74" w:rsidRDefault="00350F74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6C7DF5BB" w14:textId="77777777" w:rsidR="00350F74" w:rsidRDefault="00350F74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3748EB57" w14:textId="77777777" w:rsidR="00350F74" w:rsidRDefault="00350F74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03792B5F" w14:textId="77777777" w:rsidR="00350F74" w:rsidRDefault="00350F74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5A8188EB" w14:textId="77777777" w:rsidR="00350F74" w:rsidRPr="00350F74" w:rsidRDefault="00350F74" w:rsidP="00350F74">
                        <w:pPr>
                          <w:pStyle w:val="TableParagraph"/>
                          <w:ind w:left="101" w:right="6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Fakülte/ Konservatuvar/ YO /MYO Sekreteri/ Daire /Başkanı</w:t>
                        </w:r>
                      </w:p>
                      <w:p w14:paraId="366E7C0F" w14:textId="77777777" w:rsidR="00350F74" w:rsidRPr="001F504E" w:rsidRDefault="00350F74" w:rsidP="00350F74">
                        <w:pPr>
                          <w:pStyle w:val="TableParagraph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  <w:tc>
                      <w:tcPr>
                        <w:tcW w:w="3856" w:type="dxa"/>
                        <w:tcBorders>
                          <w:top w:val="single" w:sz="4" w:space="0" w:color="C4C4C4"/>
                          <w:left w:val="single" w:sz="4" w:space="0" w:color="C4C4C4"/>
                          <w:bottom w:val="single" w:sz="4" w:space="0" w:color="C4C4C4"/>
                          <w:right w:val="single" w:sz="4" w:space="0" w:color="C4C4C4"/>
                        </w:tcBorders>
                      </w:tcPr>
                      <w:p w14:paraId="479A1960" w14:textId="77777777" w:rsidR="00542176" w:rsidRPr="00350F74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Birim Amirinin</w:t>
                        </w:r>
                      </w:p>
                      <w:p w14:paraId="7DCC4E1D" w14:textId="77777777" w:rsidR="00542176" w:rsidRPr="00350F74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Adı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proofErr w:type="gramStart"/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s</w:t>
                        </w: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oyadı -</w:t>
                        </w:r>
                        <w:proofErr w:type="gramEnd"/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Unvanı</w:t>
                        </w:r>
                      </w:p>
                      <w:p w14:paraId="21DDB15D" w14:textId="77777777" w:rsidR="00542176" w:rsidRPr="00350F74" w:rsidRDefault="00542176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İmzası</w:t>
                        </w:r>
                      </w:p>
                      <w:p w14:paraId="50E9F5F4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3A8D822F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61C8182B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54541451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389C5A71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614673EB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66D9FA86" w14:textId="77777777" w:rsidR="00350F74" w:rsidRPr="00350F74" w:rsidRDefault="00350F74" w:rsidP="00350F74">
                        <w:pPr>
                          <w:pStyle w:val="TableParagraph"/>
                          <w:ind w:left="8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350F74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Dekan / Müdür</w:t>
                        </w:r>
                      </w:p>
                      <w:p w14:paraId="536CE60F" w14:textId="77777777" w:rsidR="00350F74" w:rsidRPr="00350F74" w:rsidRDefault="00350F74" w:rsidP="00350F74">
                        <w:pPr>
                          <w:pStyle w:val="TableParagraph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  <w:tc>
                      <w:tcPr>
                        <w:tcW w:w="3402" w:type="dxa"/>
                        <w:gridSpan w:val="2"/>
                        <w:tcBorders>
                          <w:top w:val="single" w:sz="4" w:space="0" w:color="C4C4C4"/>
                          <w:left w:val="single" w:sz="4" w:space="0" w:color="C4C4C4"/>
                          <w:bottom w:val="single" w:sz="4" w:space="0" w:color="C4C4C4"/>
                        </w:tcBorders>
                      </w:tcPr>
                      <w:p w14:paraId="13C29F33" w14:textId="77777777" w:rsidR="00542176" w:rsidRPr="001F504E" w:rsidRDefault="00542176" w:rsidP="00350F74">
                        <w:pPr>
                          <w:pStyle w:val="TableParagraph"/>
                          <w:ind w:left="226" w:right="174"/>
                          <w:jc w:val="center"/>
                          <w:rPr>
                            <w:rFonts w:ascii="Times New Roman" w:hAnsi="Times New Roman" w:cs="Times New Roman"/>
                            <w:color w:val="FF0000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color w:val="FF0000"/>
                            <w:sz w:val="20"/>
                            <w:szCs w:val="20"/>
                            <w:lang w:val="tr-TR"/>
                          </w:rPr>
                          <w:t>Personel Daire Başkan</w:t>
                        </w:r>
                        <w:r>
                          <w:rPr>
                            <w:rFonts w:ascii="Times New Roman" w:hAnsi="Times New Roman" w:cs="Times New Roman"/>
                            <w:color w:val="FF0000"/>
                            <w:sz w:val="20"/>
                            <w:szCs w:val="20"/>
                            <w:lang w:val="tr-TR"/>
                          </w:rPr>
                          <w:t>ı</w:t>
                        </w:r>
                      </w:p>
                      <w:p w14:paraId="2C622186" w14:textId="77777777" w:rsidR="00542176" w:rsidRDefault="00542176" w:rsidP="00350F74">
                        <w:pPr>
                          <w:pStyle w:val="TableParagraph"/>
                          <w:spacing w:line="276" w:lineRule="auto"/>
                          <w:ind w:left="66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Adı</w:t>
                        </w:r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</w:t>
                        </w:r>
                        <w:proofErr w:type="gramStart"/>
                        <w:r w:rsidR="003D38D7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s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oyadı -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Unvanı</w:t>
                        </w:r>
                      </w:p>
                      <w:p w14:paraId="4BACDBC9" w14:textId="77777777" w:rsidR="00542176" w:rsidRPr="001F504E" w:rsidRDefault="00542176" w:rsidP="00350F74">
                        <w:pPr>
                          <w:pStyle w:val="TableParagraph"/>
                          <w:ind w:left="226" w:right="174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İmzası</w:t>
                        </w:r>
                      </w:p>
                    </w:tc>
                  </w:tr>
                  <w:tr w:rsidR="00542176" w:rsidRPr="001F504E" w14:paraId="6C8B99AC" w14:textId="77777777" w:rsidTr="00350F74">
                    <w:trPr>
                      <w:trHeight w:val="315"/>
                    </w:trPr>
                    <w:tc>
                      <w:tcPr>
                        <w:tcW w:w="10088" w:type="dxa"/>
                        <w:gridSpan w:val="4"/>
                        <w:tcBorders>
                          <w:top w:val="single" w:sz="4" w:space="0" w:color="C4C4C4"/>
                          <w:bottom w:val="nil"/>
                        </w:tcBorders>
                      </w:tcPr>
                      <w:p w14:paraId="45F2CC43" w14:textId="77777777" w:rsidR="00542176" w:rsidRPr="001F504E" w:rsidRDefault="00542176" w:rsidP="00542176">
                        <w:pPr>
                          <w:pStyle w:val="TableParagraph"/>
                          <w:spacing w:before="115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UYGUNDUR</w:t>
                        </w:r>
                      </w:p>
                      <w:p w14:paraId="0E92F29F" w14:textId="77777777" w:rsidR="00542176" w:rsidRPr="001F504E" w:rsidRDefault="00542176" w:rsidP="00542176">
                        <w:pPr>
                          <w:pStyle w:val="TableParagraph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…/…/20…</w:t>
                        </w:r>
                      </w:p>
                      <w:p w14:paraId="36726DCB" w14:textId="77777777" w:rsidR="00542176" w:rsidRDefault="00542176" w:rsidP="00542176">
                        <w:pPr>
                          <w:pStyle w:val="TableParagraph"/>
                          <w:spacing w:before="115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  <w:p w14:paraId="5EEAC8C8" w14:textId="77777777" w:rsidR="00542176" w:rsidRDefault="00542176" w:rsidP="00542176">
                        <w:pPr>
                          <w:pStyle w:val="TableParagraph"/>
                          <w:spacing w:before="115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 w:rsidRPr="001F504E"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Rektör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 xml:space="preserve"> a.</w:t>
                        </w:r>
                      </w:p>
                      <w:p w14:paraId="702577CC" w14:textId="77777777" w:rsidR="00542176" w:rsidRPr="001F504E" w:rsidRDefault="00542176" w:rsidP="00542176">
                        <w:pPr>
                          <w:pStyle w:val="TableParagraph"/>
                          <w:spacing w:before="115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  <w:t>Genel Sekreter V.</w:t>
                        </w:r>
                      </w:p>
                      <w:p w14:paraId="6871B076" w14:textId="77777777" w:rsidR="00542176" w:rsidRPr="001F504E" w:rsidRDefault="00542176" w:rsidP="00542176">
                        <w:pPr>
                          <w:pStyle w:val="TableParagraph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u w:val="single"/>
                            <w:lang w:val="tr-TR"/>
                          </w:rPr>
                        </w:pPr>
                      </w:p>
                    </w:tc>
                  </w:tr>
                  <w:tr w:rsidR="00542176" w:rsidRPr="001F504E" w14:paraId="05E1AB9C" w14:textId="77777777" w:rsidTr="00542176">
                    <w:trPr>
                      <w:trHeight w:val="315"/>
                    </w:trPr>
                    <w:tc>
                      <w:tcPr>
                        <w:tcW w:w="2830" w:type="dxa"/>
                        <w:tcBorders>
                          <w:top w:val="nil"/>
                          <w:bottom w:val="single" w:sz="12" w:space="0" w:color="C4C4C4"/>
                          <w:right w:val="nil"/>
                        </w:tcBorders>
                      </w:tcPr>
                      <w:p w14:paraId="42935086" w14:textId="77777777" w:rsidR="00542176" w:rsidRPr="001F504E" w:rsidRDefault="00542176" w:rsidP="00542176">
                        <w:pPr>
                          <w:pStyle w:val="TableParagraph"/>
                          <w:ind w:left="66" w:right="246"/>
                          <w:rPr>
                            <w:rFonts w:ascii="Times New Roman" w:hAnsi="Times New Roman" w:cs="Times New Roman"/>
                            <w:color w:val="FF0000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  <w:tc>
                      <w:tcPr>
                        <w:tcW w:w="4127" w:type="dxa"/>
                        <w:gridSpan w:val="2"/>
                        <w:tcBorders>
                          <w:top w:val="nil"/>
                          <w:left w:val="nil"/>
                          <w:bottom w:val="single" w:sz="12" w:space="0" w:color="C4C4C4"/>
                          <w:right w:val="nil"/>
                        </w:tcBorders>
                      </w:tcPr>
                      <w:p w14:paraId="2884F408" w14:textId="77777777" w:rsidR="00542176" w:rsidRPr="001F504E" w:rsidRDefault="00542176" w:rsidP="00542176">
                        <w:pPr>
                          <w:pStyle w:val="TableParagraph"/>
                          <w:spacing w:before="115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lang w:val="tr-TR"/>
                          </w:rPr>
                        </w:pPr>
                      </w:p>
                    </w:tc>
                    <w:tc>
                      <w:tcPr>
                        <w:tcW w:w="3131" w:type="dxa"/>
                        <w:tcBorders>
                          <w:top w:val="nil"/>
                          <w:left w:val="nil"/>
                          <w:bottom w:val="single" w:sz="12" w:space="0" w:color="C4C4C4"/>
                        </w:tcBorders>
                      </w:tcPr>
                      <w:p w14:paraId="0F929819" w14:textId="77777777" w:rsidR="00542176" w:rsidRPr="001F504E" w:rsidRDefault="00542176" w:rsidP="00542176">
                        <w:pPr>
                          <w:pStyle w:val="TableParagraph"/>
                          <w:ind w:left="510" w:right="837" w:firstLine="1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  <w:u w:val="single"/>
                            <w:lang w:val="tr-TR"/>
                          </w:rPr>
                        </w:pPr>
                      </w:p>
                    </w:tc>
                  </w:tr>
                </w:tbl>
                <w:p w14:paraId="3D813FD0" w14:textId="77777777" w:rsidR="00542176" w:rsidRPr="001F504E" w:rsidRDefault="00542176" w:rsidP="00542176">
                  <w:pPr>
                    <w:pStyle w:val="GvdeMetni"/>
                    <w:spacing w:before="1"/>
                    <w:ind w:left="462"/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</w:tr>
          </w:tbl>
          <w:p w14:paraId="36DEAB3C" w14:textId="77777777" w:rsidR="00C90B6E" w:rsidRPr="00E57B14" w:rsidRDefault="00C90B6E" w:rsidP="00FE2AA3">
            <w:pPr>
              <w:rPr>
                <w:bCs/>
              </w:rPr>
            </w:pPr>
          </w:p>
        </w:tc>
      </w:tr>
    </w:tbl>
    <w:p w14:paraId="3A518815" w14:textId="77777777" w:rsidR="00526DC3" w:rsidRDefault="00526DC3" w:rsidP="006D4538"/>
    <w:sectPr w:rsidR="00526DC3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4797" w14:textId="77777777" w:rsidR="00EF0105" w:rsidRDefault="00EF0105" w:rsidP="00BD3F84">
      <w:r>
        <w:separator/>
      </w:r>
    </w:p>
  </w:endnote>
  <w:endnote w:type="continuationSeparator" w:id="0">
    <w:p w14:paraId="5DAC3748" w14:textId="77777777" w:rsidR="00EF0105" w:rsidRDefault="00EF0105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2999"/>
      <w:gridCol w:w="4606"/>
      <w:gridCol w:w="2683"/>
    </w:tblGrid>
    <w:tr w:rsidR="00FE2AA3" w14:paraId="01D369C3" w14:textId="77777777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056F5A70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1BED33B6" w14:textId="77777777"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14:paraId="75E5895B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14:paraId="2A0EFE47" w14:textId="77777777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14:paraId="268D2181" w14:textId="77777777"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0" w:name="eimzalidir"/>
          <w:bookmarkEnd w:id="0"/>
        </w:p>
      </w:tc>
      <w:tc>
        <w:tcPr>
          <w:tcW w:w="4678" w:type="dxa"/>
          <w:tcBorders>
            <w:bottom w:val="nil"/>
          </w:tcBorders>
          <w:vAlign w:val="center"/>
        </w:tcPr>
        <w:p w14:paraId="0F4B062B" w14:textId="77777777"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14:paraId="4C3861DB" w14:textId="77777777"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14:paraId="4D62D5CB" w14:textId="77777777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14:paraId="1C3DBCF7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14:paraId="07871B0A" w14:textId="77777777"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6524F0CC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14:paraId="5536BBB8" w14:textId="77777777"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14:paraId="2FCC541E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14:paraId="4CC3C74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0DC1F553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4ED1989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14:paraId="76F9994C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14:paraId="607AF477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68015CCF" w14:textId="77777777"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14:paraId="17525A67" w14:textId="77777777"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14:paraId="63B0A54F" w14:textId="77777777"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2E7C" w14:textId="77777777" w:rsidR="00EF0105" w:rsidRDefault="00EF0105" w:rsidP="00BD3F84">
      <w:r>
        <w:separator/>
      </w:r>
    </w:p>
  </w:footnote>
  <w:footnote w:type="continuationSeparator" w:id="0">
    <w:p w14:paraId="5FA5D587" w14:textId="77777777" w:rsidR="00EF0105" w:rsidRDefault="00EF0105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14:paraId="3115D569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39EBC9F1" w14:textId="77777777"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25AEFEA4" w14:textId="77777777"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14:paraId="456B961F" w14:textId="77777777" w:rsidR="004A22C2" w:rsidRPr="00CB1060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14:paraId="4B6AF41C" w14:textId="77777777"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14:paraId="6123AFA2" w14:textId="4316417C" w:rsidR="004A22C2" w:rsidRPr="008D50BA" w:rsidRDefault="00BA4857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47DAF8EE" wp14:editId="78C1148B">
                <wp:extent cx="1623785" cy="550800"/>
                <wp:effectExtent l="0" t="0" r="0" b="1905"/>
                <wp:docPr id="64317860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3178602" name="Resim 64317860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5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14:paraId="7BB2CD3F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14:paraId="2DA8E4C7" w14:textId="77777777" w:rsidR="004A22C2" w:rsidRPr="00C311D6" w:rsidRDefault="004A22C2" w:rsidP="004A22C2">
          <w:pPr>
            <w:ind w:left="214" w:hanging="214"/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14:paraId="435D72A5" w14:textId="77777777" w:rsidR="004A22C2" w:rsidRPr="00CB1060" w:rsidRDefault="00DD5402" w:rsidP="004A22C2">
          <w:pPr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eastAsia="Times New Roman" w:hAnsi="Calibri" w:cs="Times New Roman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7304014D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Doküman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14:paraId="48B5C9DB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1578E7D8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5A6309FB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2482CB16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İlk </w:t>
          </w: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Yayın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14:paraId="56D70241" w14:textId="77777777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010DBF9D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077C907A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50BF52C4" w14:textId="77777777" w:rsidR="004A22C2" w:rsidRPr="00797F78" w:rsidRDefault="004A22C2" w:rsidP="004A22C2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14:paraId="73048A67" w14:textId="77777777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14:paraId="117E6011" w14:textId="77777777" w:rsidR="004A22C2" w:rsidRPr="00C311D6" w:rsidRDefault="004A22C2" w:rsidP="004A22C2">
          <w:pPr>
            <w:rPr>
              <w:rFonts w:ascii="Calibri" w:eastAsia="Times New Roman" w:hAnsi="Calibri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14:paraId="38382798" w14:textId="77777777" w:rsidR="004A22C2" w:rsidRPr="00C311D6" w:rsidRDefault="004A22C2" w:rsidP="004A22C2">
          <w:pPr>
            <w:jc w:val="center"/>
            <w:rPr>
              <w:rFonts w:ascii="Calibri" w:eastAsia="Times New Roman" w:hAnsi="Calibri" w:cs="Times New Roman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14:paraId="5D53CDA1" w14:textId="77777777" w:rsidR="004A22C2" w:rsidRPr="005247D2" w:rsidRDefault="005247D2" w:rsidP="004A22C2">
          <w:pPr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Sayfa</w:t>
          </w:r>
          <w:proofErr w:type="spellEnd"/>
          <w:r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14:paraId="103E875C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964077">
    <w:abstractNumId w:val="3"/>
  </w:num>
  <w:num w:numId="2" w16cid:durableId="214775093">
    <w:abstractNumId w:val="1"/>
  </w:num>
  <w:num w:numId="3" w16cid:durableId="1997684353">
    <w:abstractNumId w:val="2"/>
  </w:num>
  <w:num w:numId="4" w16cid:durableId="189954406">
    <w:abstractNumId w:val="4"/>
  </w:num>
  <w:num w:numId="5" w16cid:durableId="23273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57"/>
    <w:rsid w:val="00021074"/>
    <w:rsid w:val="00043054"/>
    <w:rsid w:val="000A5923"/>
    <w:rsid w:val="000B0DB5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2523E2"/>
    <w:rsid w:val="002661B5"/>
    <w:rsid w:val="002675ED"/>
    <w:rsid w:val="00286AFB"/>
    <w:rsid w:val="002A563C"/>
    <w:rsid w:val="003355E8"/>
    <w:rsid w:val="00350F74"/>
    <w:rsid w:val="00353C1C"/>
    <w:rsid w:val="003B5A8A"/>
    <w:rsid w:val="003D38D7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42176"/>
    <w:rsid w:val="005437F6"/>
    <w:rsid w:val="0056433B"/>
    <w:rsid w:val="005C169B"/>
    <w:rsid w:val="005C3F34"/>
    <w:rsid w:val="006050B6"/>
    <w:rsid w:val="00651E55"/>
    <w:rsid w:val="006B1381"/>
    <w:rsid w:val="006D4538"/>
    <w:rsid w:val="006F3B86"/>
    <w:rsid w:val="006F6C91"/>
    <w:rsid w:val="007401AE"/>
    <w:rsid w:val="007830B0"/>
    <w:rsid w:val="00792F4E"/>
    <w:rsid w:val="007C4FAB"/>
    <w:rsid w:val="007D37B3"/>
    <w:rsid w:val="00852200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B16670"/>
    <w:rsid w:val="00B76C45"/>
    <w:rsid w:val="00B774E5"/>
    <w:rsid w:val="00B910EC"/>
    <w:rsid w:val="00BA4857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D5402"/>
    <w:rsid w:val="00E02603"/>
    <w:rsid w:val="00E517CF"/>
    <w:rsid w:val="00E57B14"/>
    <w:rsid w:val="00E66350"/>
    <w:rsid w:val="00E675C9"/>
    <w:rsid w:val="00EB49F7"/>
    <w:rsid w:val="00EF0105"/>
    <w:rsid w:val="00F0546F"/>
    <w:rsid w:val="00F175DB"/>
    <w:rsid w:val="00F36898"/>
    <w:rsid w:val="00F45C55"/>
    <w:rsid w:val="00F82A49"/>
    <w:rsid w:val="00FD0432"/>
    <w:rsid w:val="00FD0836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45B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1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tr-TR" w:bidi="ar-SA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tr-TR" w:bidi="ar-SA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tr-TR" w:bidi="ar-SA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5421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542176"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542176"/>
    <w:rPr>
      <w:rFonts w:ascii="Arial" w:eastAsia="Arial" w:hAnsi="Arial" w:cs="Arial"/>
      <w:sz w:val="20"/>
      <w:szCs w:val="20"/>
      <w:lang w:val="en-US" w:bidi="en-US"/>
    </w:rPr>
  </w:style>
  <w:style w:type="paragraph" w:customStyle="1" w:styleId="TableParagraph">
    <w:name w:val="Table Paragraph"/>
    <w:basedOn w:val="Normal"/>
    <w:uiPriority w:val="1"/>
    <w:qFormat/>
    <w:rsid w:val="00542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F_İşçi yıllık izin formu</Template>
  <TotalTime>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Asuman KAYA</cp:lastModifiedBy>
  <cp:revision>1</cp:revision>
  <dcterms:created xsi:type="dcterms:W3CDTF">2026-07-17T18:37:00Z</dcterms:created>
  <dcterms:modified xsi:type="dcterms:W3CDTF">2026-07-17T18:38:00Z</dcterms:modified>
</cp:coreProperties>
</file>