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6179" w:type="dxa"/>
        <w:tblLook w:val="04A0" w:firstRow="1" w:lastRow="0" w:firstColumn="1" w:lastColumn="0" w:noHBand="0" w:noVBand="1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16179"/>
      </w:tblGrid>
      <w:tr w:rsidR="00C90B6E" w:rsidRPr="00427118" w14:paraId="3849E9A5" w14:textId="77777777" w:rsidTr="005F048E">
        <w:trPr>
          <w:trHeight w:val="6265"/>
        </w:trPr>
        <w:tc>
          <w:tcPr>
            <w:tcW w:w="16179" w:type="dxa"/>
          </w:tcPr>
          <w:p w14:paraId="49492041" w14:textId="77777777" w:rsidR="001B256D" w:rsidRPr="00427118" w:rsidRDefault="00427118" w:rsidP="00427118">
            <w:pPr>
              <w:ind w:right="4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27118">
              <w:rPr>
                <w:rFonts w:ascii="Times New Roman" w:hAnsi="Times New Roman" w:cs="Times New Roman"/>
                <w:b/>
                <w:sz w:val="24"/>
              </w:rPr>
              <w:t>KAYIP KİMLİK BELGESİ BİLDİRİM ÇİZELGESİ</w:t>
            </w:r>
          </w:p>
          <w:p w14:paraId="1567276C" w14:textId="77777777" w:rsidR="00427118" w:rsidRPr="00427118" w:rsidRDefault="00427118" w:rsidP="00427118">
            <w:pPr>
              <w:ind w:right="45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tbl>
            <w:tblPr>
              <w:tblStyle w:val="TableNormal"/>
              <w:tblW w:w="15550" w:type="dxa"/>
              <w:tblBorders>
                <w:top w:val="single" w:sz="18" w:space="0" w:color="000000"/>
                <w:left w:val="single" w:sz="18" w:space="0" w:color="000000"/>
                <w:bottom w:val="single" w:sz="18" w:space="0" w:color="000000"/>
                <w:right w:val="single" w:sz="18" w:space="0" w:color="000000"/>
                <w:insideH w:val="single" w:sz="18" w:space="0" w:color="000000"/>
                <w:insideV w:val="single" w:sz="18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61"/>
              <w:gridCol w:w="1985"/>
              <w:gridCol w:w="1418"/>
              <w:gridCol w:w="1181"/>
              <w:gridCol w:w="1653"/>
              <w:gridCol w:w="1778"/>
              <w:gridCol w:w="1043"/>
              <w:gridCol w:w="989"/>
              <w:gridCol w:w="1928"/>
              <w:gridCol w:w="2114"/>
            </w:tblGrid>
            <w:tr w:rsidR="00427118" w:rsidRPr="00427118" w14:paraId="0E1C9209" w14:textId="77777777" w:rsidTr="009E2F00">
              <w:trPr>
                <w:trHeight w:val="315"/>
              </w:trPr>
              <w:tc>
                <w:tcPr>
                  <w:tcW w:w="1461" w:type="dxa"/>
                  <w:vMerge w:val="restart"/>
                  <w:tcBorders>
                    <w:top w:val="single" w:sz="12" w:space="0" w:color="C4C4C4"/>
                    <w:left w:val="single" w:sz="1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31600A7D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T</w:t>
                  </w:r>
                  <w:r w:rsidR="00FF6644">
                    <w:rPr>
                      <w:b/>
                      <w:bCs/>
                      <w:sz w:val="20"/>
                      <w:szCs w:val="20"/>
                      <w:lang w:val="tr-TR"/>
                    </w:rPr>
                    <w:t>.</w:t>
                  </w: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C. Kimlik No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1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4C7F3659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Adı Soyadı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1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4754E579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Baba Adı</w:t>
                  </w:r>
                </w:p>
              </w:tc>
              <w:tc>
                <w:tcPr>
                  <w:tcW w:w="1181" w:type="dxa"/>
                  <w:vMerge w:val="restart"/>
                  <w:tcBorders>
                    <w:top w:val="single" w:sz="1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1EF43770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Doğum Tarihi (G.A.Y)</w:t>
                  </w:r>
                </w:p>
              </w:tc>
              <w:tc>
                <w:tcPr>
                  <w:tcW w:w="1653" w:type="dxa"/>
                  <w:vMerge w:val="restart"/>
                  <w:tcBorders>
                    <w:top w:val="single" w:sz="1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19FF8D6B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Nüfusa Kayıtlı Olduğu</w:t>
                  </w:r>
                </w:p>
                <w:p w14:paraId="7BE11184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İl-İlçe-Köy/Mah.</w:t>
                  </w:r>
                </w:p>
              </w:tc>
              <w:tc>
                <w:tcPr>
                  <w:tcW w:w="1778" w:type="dxa"/>
                  <w:vMerge w:val="restart"/>
                  <w:tcBorders>
                    <w:top w:val="single" w:sz="1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0469F862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Adresi /</w:t>
                  </w:r>
                </w:p>
                <w:p w14:paraId="706A6BCA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Telefonu</w:t>
                  </w:r>
                </w:p>
              </w:tc>
              <w:tc>
                <w:tcPr>
                  <w:tcW w:w="6074" w:type="dxa"/>
                  <w:gridSpan w:val="4"/>
                  <w:tcBorders>
                    <w:top w:val="single" w:sz="12" w:space="0" w:color="C4C4C4"/>
                    <w:left w:val="single" w:sz="2" w:space="0" w:color="C4C4C4"/>
                    <w:bottom w:val="single" w:sz="2" w:space="0" w:color="C4C4C4"/>
                    <w:right w:val="single" w:sz="12" w:space="0" w:color="C4C4C4"/>
                  </w:tcBorders>
                  <w:vAlign w:val="center"/>
                </w:tcPr>
                <w:p w14:paraId="3DB61A52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4" w:hanging="11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Aranan Kimlik Belgesinin</w:t>
                  </w:r>
                </w:p>
              </w:tc>
            </w:tr>
            <w:tr w:rsidR="00427118" w:rsidRPr="00427118" w14:paraId="129E048A" w14:textId="77777777" w:rsidTr="009E2F00">
              <w:trPr>
                <w:trHeight w:val="518"/>
              </w:trPr>
              <w:tc>
                <w:tcPr>
                  <w:tcW w:w="1461" w:type="dxa"/>
                  <w:vMerge/>
                  <w:tcBorders>
                    <w:top w:val="nil"/>
                    <w:left w:val="single" w:sz="1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791B195D" w14:textId="77777777" w:rsidR="00427118" w:rsidRPr="00427118" w:rsidRDefault="00427118" w:rsidP="00427118">
                  <w:pPr>
                    <w:spacing w:line="276" w:lineRule="auto"/>
                    <w:ind w:left="14" w:hanging="1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985" w:type="dxa"/>
                  <w:vMerge/>
                  <w:tcBorders>
                    <w:top w:val="nil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1FA90A89" w14:textId="77777777" w:rsidR="00427118" w:rsidRPr="00427118" w:rsidRDefault="00427118" w:rsidP="00427118">
                  <w:pPr>
                    <w:spacing w:line="276" w:lineRule="auto"/>
                    <w:ind w:left="14" w:hanging="1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nil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3305E617" w14:textId="77777777" w:rsidR="00427118" w:rsidRPr="00427118" w:rsidRDefault="00427118" w:rsidP="00427118">
                  <w:pPr>
                    <w:spacing w:line="276" w:lineRule="auto"/>
                    <w:ind w:left="14" w:hanging="1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181" w:type="dxa"/>
                  <w:vMerge/>
                  <w:tcBorders>
                    <w:top w:val="nil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textDirection w:val="btLr"/>
                  <w:vAlign w:val="center"/>
                </w:tcPr>
                <w:p w14:paraId="0458BC4D" w14:textId="77777777" w:rsidR="00427118" w:rsidRPr="00427118" w:rsidRDefault="00427118" w:rsidP="00427118">
                  <w:pPr>
                    <w:spacing w:line="276" w:lineRule="auto"/>
                    <w:ind w:left="14" w:hanging="1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653" w:type="dxa"/>
                  <w:vMerge/>
                  <w:tcBorders>
                    <w:top w:val="nil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5B3C9570" w14:textId="77777777" w:rsidR="00427118" w:rsidRPr="00427118" w:rsidRDefault="00427118" w:rsidP="00427118">
                  <w:pPr>
                    <w:spacing w:line="276" w:lineRule="auto"/>
                    <w:ind w:left="14" w:hanging="1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778" w:type="dxa"/>
                  <w:vMerge/>
                  <w:tcBorders>
                    <w:top w:val="nil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3E3DBDC2" w14:textId="77777777" w:rsidR="00427118" w:rsidRPr="00427118" w:rsidRDefault="00427118" w:rsidP="00427118">
                  <w:pPr>
                    <w:spacing w:line="276" w:lineRule="auto"/>
                    <w:ind w:left="14" w:hanging="1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tr-TR"/>
                    </w:rPr>
                  </w:pPr>
                </w:p>
              </w:tc>
              <w:tc>
                <w:tcPr>
                  <w:tcW w:w="1043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61A58DAC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39" w:hanging="17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Cinsi</w:t>
                  </w:r>
                </w:p>
              </w:tc>
              <w:tc>
                <w:tcPr>
                  <w:tcW w:w="989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2738E34A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39" w:hanging="17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Seri No</w:t>
                  </w:r>
                </w:p>
              </w:tc>
              <w:tc>
                <w:tcPr>
                  <w:tcW w:w="1928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  <w:vAlign w:val="center"/>
                </w:tcPr>
                <w:p w14:paraId="4C7465A0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39" w:hanging="17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Durumu</w:t>
                  </w:r>
                </w:p>
                <w:p w14:paraId="286B7980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92" w:hanging="17"/>
                    <w:jc w:val="center"/>
                    <w:rPr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sz w:val="20"/>
                      <w:szCs w:val="20"/>
                      <w:lang w:val="tr-TR"/>
                    </w:rPr>
                    <w:t>(Kayıp/Çalıntı/Gasp)</w:t>
                  </w:r>
                </w:p>
              </w:tc>
              <w:tc>
                <w:tcPr>
                  <w:tcW w:w="2114" w:type="dxa"/>
                  <w:tcBorders>
                    <w:top w:val="single" w:sz="4" w:space="0" w:color="C4C4C4"/>
                    <w:left w:val="single" w:sz="2" w:space="0" w:color="C4C4C4"/>
                    <w:bottom w:val="single" w:sz="2" w:space="0" w:color="C4C4C4"/>
                    <w:right w:val="single" w:sz="12" w:space="0" w:color="C4C4C4"/>
                  </w:tcBorders>
                  <w:vAlign w:val="center"/>
                </w:tcPr>
                <w:p w14:paraId="3E20FD31" w14:textId="77777777" w:rsidR="00427118" w:rsidRPr="00427118" w:rsidRDefault="00427118" w:rsidP="00427118">
                  <w:pPr>
                    <w:pStyle w:val="TableParagraph"/>
                    <w:spacing w:line="276" w:lineRule="auto"/>
                    <w:ind w:left="139" w:hanging="17"/>
                    <w:jc w:val="center"/>
                    <w:rPr>
                      <w:b/>
                      <w:bCs/>
                      <w:sz w:val="20"/>
                      <w:szCs w:val="20"/>
                      <w:lang w:val="tr-TR"/>
                    </w:rPr>
                  </w:pPr>
                  <w:r w:rsidRPr="00427118">
                    <w:rPr>
                      <w:b/>
                      <w:bCs/>
                      <w:sz w:val="20"/>
                      <w:szCs w:val="20"/>
                      <w:lang w:val="tr-TR"/>
                    </w:rPr>
                    <w:t>Kaybolduğu Yer ve Tarih</w:t>
                  </w:r>
                </w:p>
              </w:tc>
            </w:tr>
            <w:tr w:rsidR="00427118" w:rsidRPr="00427118" w14:paraId="655A249C" w14:textId="77777777" w:rsidTr="009E2F00">
              <w:trPr>
                <w:trHeight w:val="734"/>
              </w:trPr>
              <w:tc>
                <w:tcPr>
                  <w:tcW w:w="1461" w:type="dxa"/>
                  <w:tcBorders>
                    <w:top w:val="single" w:sz="2" w:space="0" w:color="C4C4C4"/>
                    <w:left w:val="single" w:sz="1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5320DD66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2EDA85E5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104F74FE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5347DCBC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653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06EBF570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778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253374B3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043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4210B48B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15EB1735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928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76E61681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2114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12" w:space="0" w:color="C4C4C4"/>
                  </w:tcBorders>
                </w:tcPr>
                <w:p w14:paraId="73FA534A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20"/>
                      <w:szCs w:val="20"/>
                      <w:lang w:val="tr-TR"/>
                    </w:rPr>
                  </w:pPr>
                </w:p>
              </w:tc>
            </w:tr>
            <w:tr w:rsidR="00427118" w:rsidRPr="00427118" w14:paraId="77C6B7DD" w14:textId="77777777" w:rsidTr="009E2F00">
              <w:trPr>
                <w:trHeight w:val="702"/>
              </w:trPr>
              <w:tc>
                <w:tcPr>
                  <w:tcW w:w="1461" w:type="dxa"/>
                  <w:tcBorders>
                    <w:top w:val="single" w:sz="2" w:space="0" w:color="C4C4C4"/>
                    <w:left w:val="single" w:sz="1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4E3B4FB6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546DC731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127F86FC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416A1F67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1653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1F43928E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1778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7E5A06C8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1043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5EC32582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7F82D9FE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1928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2" w:space="0" w:color="C4C4C4"/>
                  </w:tcBorders>
                </w:tcPr>
                <w:p w14:paraId="59F1E972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  <w:tc>
                <w:tcPr>
                  <w:tcW w:w="2114" w:type="dxa"/>
                  <w:tcBorders>
                    <w:top w:val="single" w:sz="2" w:space="0" w:color="C4C4C4"/>
                    <w:left w:val="single" w:sz="2" w:space="0" w:color="C4C4C4"/>
                    <w:bottom w:val="single" w:sz="2" w:space="0" w:color="C4C4C4"/>
                    <w:right w:val="single" w:sz="12" w:space="0" w:color="C4C4C4"/>
                  </w:tcBorders>
                </w:tcPr>
                <w:p w14:paraId="3095A424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</w:rPr>
                  </w:pPr>
                </w:p>
              </w:tc>
            </w:tr>
            <w:tr w:rsidR="00427118" w:rsidRPr="00427118" w14:paraId="1C85B100" w14:textId="77777777" w:rsidTr="009E2F00">
              <w:trPr>
                <w:trHeight w:val="698"/>
              </w:trPr>
              <w:tc>
                <w:tcPr>
                  <w:tcW w:w="1461" w:type="dxa"/>
                  <w:tcBorders>
                    <w:top w:val="single" w:sz="2" w:space="0" w:color="C4C4C4"/>
                    <w:left w:val="single" w:sz="1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1D88A1BB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1DB153EF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36EDB8DD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181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58D9C33C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653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3523C38B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778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381170CE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043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1021695A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6CD3655A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1928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2" w:space="0" w:color="C4C4C4"/>
                  </w:tcBorders>
                </w:tcPr>
                <w:p w14:paraId="04E42EBA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  <w:tc>
                <w:tcPr>
                  <w:tcW w:w="2114" w:type="dxa"/>
                  <w:tcBorders>
                    <w:top w:val="single" w:sz="2" w:space="0" w:color="C4C4C4"/>
                    <w:left w:val="single" w:sz="2" w:space="0" w:color="C4C4C4"/>
                    <w:bottom w:val="single" w:sz="12" w:space="0" w:color="C4C4C4"/>
                    <w:right w:val="single" w:sz="12" w:space="0" w:color="C4C4C4"/>
                  </w:tcBorders>
                </w:tcPr>
                <w:p w14:paraId="40E140F4" w14:textId="77777777" w:rsidR="00427118" w:rsidRPr="00427118" w:rsidRDefault="00427118" w:rsidP="00427118">
                  <w:pPr>
                    <w:pStyle w:val="TableParagraph"/>
                    <w:spacing w:line="360" w:lineRule="auto"/>
                    <w:rPr>
                      <w:sz w:val="14"/>
                      <w:lang w:val="tr-TR"/>
                    </w:rPr>
                  </w:pPr>
                </w:p>
              </w:tc>
            </w:tr>
          </w:tbl>
          <w:p w14:paraId="4FE4171A" w14:textId="77777777" w:rsidR="00427118" w:rsidRPr="00427118" w:rsidRDefault="00427118" w:rsidP="00427118">
            <w:pPr>
              <w:pStyle w:val="ListeParagraf"/>
              <w:spacing w:before="240" w:line="360" w:lineRule="auto"/>
              <w:ind w:left="174"/>
              <w:rPr>
                <w:rFonts w:ascii="Times New Roman" w:hAnsi="Times New Roman" w:cs="Times New Roman"/>
                <w:sz w:val="20"/>
                <w:szCs w:val="20"/>
              </w:rPr>
            </w:pPr>
            <w:r w:rsidRPr="00427118">
              <w:rPr>
                <w:rFonts w:ascii="Times New Roman" w:hAnsi="Times New Roman" w:cs="Times New Roman"/>
                <w:sz w:val="20"/>
                <w:szCs w:val="20"/>
              </w:rPr>
              <w:t>Not: Çizelge A4 boyutundaki kâğıda yatay olarak hazırlanacaktır.</w:t>
            </w:r>
          </w:p>
          <w:p w14:paraId="7C5732EF" w14:textId="77777777" w:rsidR="005F048E" w:rsidRPr="00427118" w:rsidRDefault="005F048E" w:rsidP="00427118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6952B4C" w14:textId="77777777" w:rsidR="00526DC3" w:rsidRDefault="00526DC3" w:rsidP="006D4538"/>
    <w:sectPr w:rsidR="00526DC3" w:rsidSect="001B256D"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41457" w14:textId="77777777" w:rsidR="00D21C36" w:rsidRDefault="00D21C36" w:rsidP="00BD3F84">
      <w:pPr>
        <w:spacing w:after="0" w:line="240" w:lineRule="auto"/>
      </w:pPr>
      <w:r>
        <w:separator/>
      </w:r>
    </w:p>
  </w:endnote>
  <w:endnote w:type="continuationSeparator" w:id="0">
    <w:p w14:paraId="0FA88F81" w14:textId="77777777" w:rsidR="00D21C36" w:rsidRDefault="00D21C36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3028"/>
      <w:gridCol w:w="4678"/>
      <w:gridCol w:w="2713"/>
    </w:tblGrid>
    <w:tr w:rsidR="00FE2AA3" w14:paraId="46A8FD40" w14:textId="77777777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3034732C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67332318" w14:textId="77777777"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2FD62DD4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14:paraId="1A1C5810" w14:textId="77777777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14:paraId="5C0854EB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0" w:name="eimzalidir"/>
          <w:bookmarkEnd w:id="0"/>
        </w:p>
      </w:tc>
      <w:tc>
        <w:tcPr>
          <w:tcW w:w="4678" w:type="dxa"/>
          <w:tcBorders>
            <w:bottom w:val="nil"/>
          </w:tcBorders>
          <w:vAlign w:val="center"/>
        </w:tcPr>
        <w:p w14:paraId="46AE9EF3" w14:textId="77777777"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14:paraId="3414B97A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14:paraId="01F0E312" w14:textId="77777777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14:paraId="4C6B1004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[@hazirlayanimza]</w:t>
          </w:r>
        </w:p>
        <w:p w14:paraId="425237C1" w14:textId="77777777"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6731B9D5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79B30E98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14:paraId="6543E4D6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[@kontroledenimza]</w:t>
          </w:r>
        </w:p>
        <w:p w14:paraId="78AEDD40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676AD596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0890C6B8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14:paraId="3524318C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[@onaylayanimza]</w:t>
          </w:r>
        </w:p>
        <w:p w14:paraId="488DA43F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7CE2DD4C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2650B9B4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14:paraId="1143D141" w14:textId="77777777"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2E9DC" w14:textId="77777777" w:rsidR="00D21C36" w:rsidRDefault="00D21C36" w:rsidP="00BD3F84">
      <w:pPr>
        <w:spacing w:after="0" w:line="240" w:lineRule="auto"/>
      </w:pPr>
      <w:r>
        <w:separator/>
      </w:r>
    </w:p>
  </w:footnote>
  <w:footnote w:type="continuationSeparator" w:id="0">
    <w:p w14:paraId="732EF0AC" w14:textId="77777777" w:rsidR="00D21C36" w:rsidRDefault="00D21C36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30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10064"/>
      <w:gridCol w:w="3544"/>
    </w:tblGrid>
    <w:tr w:rsidR="004A22C2" w:rsidRPr="00C311D6" w14:paraId="0A006516" w14:textId="77777777" w:rsidTr="009E2F00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11D3D433" w14:textId="77777777" w:rsidR="004A22C2" w:rsidRDefault="004A22C2" w:rsidP="004A22C2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  <w:lang w:eastAsia="tr-TR"/>
            </w:rPr>
            <w:t> </w:t>
          </w:r>
        </w:p>
      </w:tc>
      <w:tc>
        <w:tcPr>
          <w:tcW w:w="10064" w:type="dxa"/>
          <w:noWrap/>
          <w:vAlign w:val="center"/>
        </w:tcPr>
        <w:p w14:paraId="06806167" w14:textId="77777777"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14:paraId="06255ABA" w14:textId="77777777"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14:paraId="62164EC9" w14:textId="77777777"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3544" w:type="dxa"/>
          <w:noWrap/>
          <w:vAlign w:val="center"/>
        </w:tcPr>
        <w:p w14:paraId="0CD95E39" w14:textId="542F5805" w:rsidR="004A22C2" w:rsidRPr="008D50BA" w:rsidRDefault="009E2F00" w:rsidP="009E2F00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750A24A" wp14:editId="2EC832C4">
                <wp:extent cx="1623787" cy="550800"/>
                <wp:effectExtent l="0" t="0" r="0" b="1905"/>
                <wp:docPr id="1598252553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8252553" name="Resim 159825255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14:paraId="47DF1A7F" w14:textId="77777777" w:rsidTr="009E2F00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14:paraId="4C32AF32" w14:textId="77777777" w:rsidR="004A22C2" w:rsidRPr="00C311D6" w:rsidRDefault="004A22C2" w:rsidP="004A22C2">
          <w:pPr>
            <w:spacing w:after="0" w:line="240" w:lineRule="auto"/>
            <w:ind w:left="214" w:hanging="214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10064" w:type="dxa"/>
          <w:vMerge w:val="restart"/>
          <w:noWrap/>
          <w:vAlign w:val="center"/>
          <w:hideMark/>
          <w:shd w:val="clear" w:color="auto" w:fill="FAF5F6"/>
        </w:tcPr>
        <w:p w14:paraId="4F77DF77" w14:textId="77777777"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3544" w:type="dxa"/>
          <w:noWrap/>
          <w:vAlign w:val="center"/>
          <w:hideMark/>
          <w:shd w:val="clear" w:color="auto" w:fill="FAF5F6"/>
        </w:tcPr>
        <w:p w14:paraId="44C4AAF4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14:paraId="3683338F" w14:textId="77777777" w:rsidTr="009E2F00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55085B65" w14:textId="77777777"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10064" w:type="dxa"/>
          <w:vMerge/>
          <w:vAlign w:val="center"/>
          <w:hideMark/>
          <w:shd w:val="clear" w:color="auto" w:fill="FAF5F6"/>
        </w:tcPr>
        <w:p w14:paraId="3CA702B0" w14:textId="77777777"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3544" w:type="dxa"/>
          <w:noWrap/>
          <w:vAlign w:val="center"/>
          <w:hideMark/>
          <w:shd w:val="clear" w:color="auto" w:fill="FAF5F6"/>
        </w:tcPr>
        <w:p w14:paraId="6E1F0156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14:paraId="76E56680" w14:textId="77777777" w:rsidTr="009E2F00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625DBD67" w14:textId="77777777"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10064" w:type="dxa"/>
          <w:vMerge/>
          <w:vAlign w:val="center"/>
          <w:hideMark/>
          <w:shd w:val="clear" w:color="auto" w:fill="FAF5F6"/>
        </w:tcPr>
        <w:p w14:paraId="41380B0F" w14:textId="77777777"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3544" w:type="dxa"/>
          <w:noWrap/>
          <w:vAlign w:val="center"/>
          <w:hideMark/>
          <w:shd w:val="clear" w:color="auto" w:fill="FAF5F6"/>
        </w:tcPr>
        <w:p w14:paraId="1E0D14D8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. No/Tar.: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14:paraId="05842DB6" w14:textId="77777777" w:rsidTr="009E2F00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599A3A01" w14:textId="77777777"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10064" w:type="dxa"/>
          <w:vMerge/>
          <w:vAlign w:val="center"/>
          <w:hideMark/>
          <w:shd w:val="clear" w:color="auto" w:fill="FAF5F6"/>
        </w:tcPr>
        <w:p w14:paraId="0CB01BCC" w14:textId="77777777"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3544" w:type="dxa"/>
          <w:noWrap/>
          <w:vAlign w:val="center"/>
          <w:hideMark/>
          <w:shd w:val="clear" w:color="auto" w:fill="FAF5F6"/>
        </w:tcPr>
        <w:p w14:paraId="5B271602" w14:textId="77777777" w:rsidR="004A22C2" w:rsidRPr="005247D2" w:rsidRDefault="005247D2" w:rsidP="004A22C2">
          <w:pPr>
            <w:spacing w:after="0" w:line="240" w:lineRule="auto"/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14:paraId="3ADA5092" w14:textId="77777777"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9B52A2"/>
    <w:multiLevelType w:val="hybridMultilevel"/>
    <w:tmpl w:val="D50A8E5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753867">
    <w:abstractNumId w:val="3"/>
  </w:num>
  <w:num w:numId="2" w16cid:durableId="1250307517">
    <w:abstractNumId w:val="1"/>
  </w:num>
  <w:num w:numId="3" w16cid:durableId="10450604">
    <w:abstractNumId w:val="2"/>
  </w:num>
  <w:num w:numId="4" w16cid:durableId="964311723">
    <w:abstractNumId w:val="4"/>
  </w:num>
  <w:num w:numId="5" w16cid:durableId="1620987835">
    <w:abstractNumId w:val="0"/>
  </w:num>
  <w:num w:numId="6" w16cid:durableId="17832646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00"/>
    <w:rsid w:val="00021074"/>
    <w:rsid w:val="00043054"/>
    <w:rsid w:val="000A5923"/>
    <w:rsid w:val="000B033C"/>
    <w:rsid w:val="000E3949"/>
    <w:rsid w:val="00102B14"/>
    <w:rsid w:val="00102F0E"/>
    <w:rsid w:val="00116C00"/>
    <w:rsid w:val="00137CC0"/>
    <w:rsid w:val="001415E1"/>
    <w:rsid w:val="00162034"/>
    <w:rsid w:val="0018767F"/>
    <w:rsid w:val="00190B79"/>
    <w:rsid w:val="00197F91"/>
    <w:rsid w:val="001B256D"/>
    <w:rsid w:val="001B4480"/>
    <w:rsid w:val="001C15E4"/>
    <w:rsid w:val="001D7B32"/>
    <w:rsid w:val="001E288E"/>
    <w:rsid w:val="00241C44"/>
    <w:rsid w:val="002523E2"/>
    <w:rsid w:val="002661B5"/>
    <w:rsid w:val="002675ED"/>
    <w:rsid w:val="00286AFB"/>
    <w:rsid w:val="002A563C"/>
    <w:rsid w:val="002F1FF6"/>
    <w:rsid w:val="003355E8"/>
    <w:rsid w:val="00353C1C"/>
    <w:rsid w:val="003B5A8A"/>
    <w:rsid w:val="003C3120"/>
    <w:rsid w:val="003D50DF"/>
    <w:rsid w:val="003F45FA"/>
    <w:rsid w:val="00403207"/>
    <w:rsid w:val="00427118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72FE7"/>
    <w:rsid w:val="0058237D"/>
    <w:rsid w:val="005A5EB5"/>
    <w:rsid w:val="005C169B"/>
    <w:rsid w:val="005C3F34"/>
    <w:rsid w:val="005F048E"/>
    <w:rsid w:val="006050B6"/>
    <w:rsid w:val="00651E55"/>
    <w:rsid w:val="006B1381"/>
    <w:rsid w:val="006D4538"/>
    <w:rsid w:val="006F3B86"/>
    <w:rsid w:val="00713481"/>
    <w:rsid w:val="007401AE"/>
    <w:rsid w:val="007830B0"/>
    <w:rsid w:val="00792F4E"/>
    <w:rsid w:val="007C4FAB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E2F00"/>
    <w:rsid w:val="009F14F7"/>
    <w:rsid w:val="00A01DE8"/>
    <w:rsid w:val="00A20ABB"/>
    <w:rsid w:val="00A458CF"/>
    <w:rsid w:val="00A61006"/>
    <w:rsid w:val="00A61A71"/>
    <w:rsid w:val="00AC7578"/>
    <w:rsid w:val="00AD6E1A"/>
    <w:rsid w:val="00B16670"/>
    <w:rsid w:val="00B76C45"/>
    <w:rsid w:val="00B774E5"/>
    <w:rsid w:val="00B910EC"/>
    <w:rsid w:val="00BA7070"/>
    <w:rsid w:val="00BC084F"/>
    <w:rsid w:val="00BC274E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21C36"/>
    <w:rsid w:val="00DD5402"/>
    <w:rsid w:val="00E02603"/>
    <w:rsid w:val="00E517CF"/>
    <w:rsid w:val="00E57B14"/>
    <w:rsid w:val="00E66350"/>
    <w:rsid w:val="00E675C9"/>
    <w:rsid w:val="00E703C2"/>
    <w:rsid w:val="00EB49F7"/>
    <w:rsid w:val="00F0546F"/>
    <w:rsid w:val="00F175DB"/>
    <w:rsid w:val="00F36898"/>
    <w:rsid w:val="00F42640"/>
    <w:rsid w:val="00F45C55"/>
    <w:rsid w:val="00F82A49"/>
    <w:rsid w:val="00FD0432"/>
    <w:rsid w:val="00FD5EAA"/>
    <w:rsid w:val="00FE2262"/>
    <w:rsid w:val="00FE2AA3"/>
    <w:rsid w:val="00FF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822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1B25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B25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paragraph" w:styleId="GvdeMetni">
    <w:name w:val="Body Text"/>
    <w:basedOn w:val="Normal"/>
    <w:link w:val="GvdeMetniChar"/>
    <w:uiPriority w:val="1"/>
    <w:qFormat/>
    <w:rsid w:val="005F048E"/>
    <w:pPr>
      <w:widowControl w:val="0"/>
      <w:autoSpaceDE w:val="0"/>
      <w:autoSpaceDN w:val="0"/>
      <w:spacing w:after="0" w:line="240" w:lineRule="auto"/>
      <w:ind w:left="966" w:hanging="360"/>
    </w:pPr>
    <w:rPr>
      <w:rFonts w:ascii="Times New Roman" w:eastAsia="Times New Roman" w:hAnsi="Times New Roman" w:cs="Times New Roman"/>
      <w:sz w:val="20"/>
      <w:szCs w:val="20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5F048E"/>
    <w:rPr>
      <w:rFonts w:ascii="Times New Roman" w:eastAsia="Times New Roman" w:hAnsi="Times New Roman" w:cs="Times New Roman"/>
      <w:sz w:val="20"/>
      <w:szCs w:val="20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F_Kayıp kimlik bildirim formu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Asuman KAYA</cp:lastModifiedBy>
  <cp:revision>1</cp:revision>
  <dcterms:created xsi:type="dcterms:W3CDTF">2026-07-17T18:38:00Z</dcterms:created>
  <dcterms:modified xsi:type="dcterms:W3CDTF">2026-07-17T18:40:00Z</dcterms:modified>
</cp:coreProperties>
</file>