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6318E" w14:textId="77777777" w:rsidR="00B26B2A" w:rsidRDefault="00B26B2A"/>
    <w:tbl>
      <w:tblPr>
        <w:tblStyle w:val="TabloKlavuzu"/>
        <w:tblW w:w="10178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0178"/>
      </w:tblGrid>
      <w:tr w:rsidR="00C90B6E" w:rsidRPr="00B26B2A" w14:paraId="0DE03845" w14:textId="77777777" w:rsidTr="00B26B2A">
        <w:trPr>
          <w:trHeight w:val="9915"/>
        </w:trPr>
        <w:tc>
          <w:tcPr>
            <w:tcW w:w="10178" w:type="dxa"/>
          </w:tcPr>
          <w:p w14:paraId="5957D180" w14:textId="77777777" w:rsidR="00B26B2A" w:rsidRDefault="00B26B2A" w:rsidP="00B26B2A">
            <w:pPr>
              <w:spacing w:before="1"/>
              <w:ind w:left="521" w:right="646"/>
              <w:jc w:val="center"/>
              <w:rPr>
                <w:b/>
                <w:sz w:val="24"/>
                <w:szCs w:val="24"/>
                <w:lang w:val="tr-TR"/>
              </w:rPr>
            </w:pPr>
            <w:r w:rsidRPr="00B26B2A">
              <w:rPr>
                <w:b w:val="1"/>
                <w:sz w:val="24"/>
                <w:szCs w:val="24"/>
                <w:lang w:val="tr-TR"/>
                <w:color w:val="7F1423"/>
                <w:bCs w:val="1"/>
              </w:rPr>
              <w:t>Öğretim Elemanlarının 2547 Sayılı Kanun’un 39. Maddesine Göre</w:t>
            </w:r>
            <w:bookmarkStart w:id="0" w:name="Yurt_İçi_ve_Yurt_Dışı_Görevlendirme_Başv"/>
            <w:bookmarkEnd w:id="0"/>
            <w:r w:rsidRPr="00B26B2A">
              <w:rPr>
                <w:b w:val="1"/>
                <w:sz w:val="24"/>
                <w:szCs w:val="24"/>
                <w:lang w:val="tr-TR"/>
                <w:color w:val="7F1423"/>
                <w:bCs w:val="1"/>
              </w:rPr>
              <w:t xml:space="preserve"> </w:t>
            </w:r>
          </w:p>
          <w:p w14:paraId="190D0F31" w14:textId="77777777" w:rsidR="00B26B2A" w:rsidRPr="00B26B2A" w:rsidRDefault="00B26B2A" w:rsidP="00B26B2A">
            <w:pPr>
              <w:spacing w:before="1"/>
              <w:ind w:left="521" w:right="646"/>
              <w:jc w:val="center"/>
              <w:rPr>
                <w:b/>
                <w:sz w:val="24"/>
                <w:szCs w:val="24"/>
                <w:lang w:val="tr-TR"/>
              </w:rPr>
            </w:pPr>
            <w:r w:rsidRPr="00B26B2A">
              <w:rPr>
                <w:b w:val="1"/>
                <w:sz w:val="24"/>
                <w:szCs w:val="24"/>
                <w:lang w:val="tr-TR"/>
                <w:color w:val="7F1423"/>
                <w:bCs w:val="1"/>
              </w:rPr>
              <w:t>Yurt İçi ve Yurt Dışı Görevlendirme Başvuru Formu</w:t>
            </w:r>
          </w:p>
          <w:p w14:paraId="250C8FA9" w14:textId="77777777" w:rsidR="00C90B6E" w:rsidRDefault="00C90B6E" w:rsidP="00FE2AA3">
            <w:pPr>
              <w:rPr>
                <w:bCs/>
                <w:lang w:val="tr-TR"/>
              </w:rPr>
            </w:pPr>
          </w:p>
          <w:tbl>
            <w:tblPr>
              <w:tblStyle w:val="TabloKlavuzu"/>
              <w:tblW w:w="9952" w:type="dxa"/>
              <w:tblLook w:val="04A0" w:firstRow="1" w:lastRow="0" w:firstColumn="1" w:lastColumn="0" w:noHBand="0" w:noVBand="1"/>
            </w:tblPr>
            <w:tblGrid>
              <w:gridCol w:w="3425"/>
              <w:gridCol w:w="1985"/>
              <w:gridCol w:w="4542"/>
            </w:tblGrid>
            <w:tr w:rsidR="00B26B2A" w:rsidRPr="00CD6E61" w14:paraId="37C0DA1B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6DF01D75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 xml:space="preserve">Unvanı, </w:t>
                  </w:r>
                  <w:r w:rsidR="007715B9">
                    <w:rPr>
                      <w:lang w:val="tr-TR"/>
                    </w:rPr>
                    <w:t>a</w:t>
                  </w:r>
                  <w:r w:rsidRPr="00CD6E61">
                    <w:rPr>
                      <w:lang w:val="tr-TR"/>
                    </w:rPr>
                    <w:t xml:space="preserve">dı ve </w:t>
                  </w:r>
                  <w:r w:rsidR="007715B9">
                    <w:rPr>
                      <w:lang w:val="tr-TR"/>
                    </w:rPr>
                    <w:t>s</w:t>
                  </w:r>
                  <w:r w:rsidRPr="00CD6E61">
                    <w:rPr>
                      <w:lang w:val="tr-TR"/>
                    </w:rPr>
                    <w:t>oyadı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2FA71441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2DA2814B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7C7C0523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Fakülte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3CDE0CEC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1F118400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4E46DFA1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Bölümü/Programı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0FFE04F9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3832BC10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7E01A8AC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 xml:space="preserve">Anabilim </w:t>
                  </w:r>
                  <w:r w:rsidR="007715B9">
                    <w:rPr>
                      <w:lang w:val="tr-TR"/>
                    </w:rPr>
                    <w:t>d</w:t>
                  </w:r>
                  <w:r w:rsidRPr="00CD6E61">
                    <w:rPr>
                      <w:lang w:val="tr-TR"/>
                    </w:rPr>
                    <w:t>alı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20B0C2ED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17CA67DC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0D6593F9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 xml:space="preserve">Katılacağı </w:t>
                  </w:r>
                  <w:r w:rsidR="007715B9">
                    <w:rPr>
                      <w:lang w:val="tr-TR"/>
                    </w:rPr>
                    <w:t>b</w:t>
                  </w:r>
                  <w:r w:rsidRPr="00CD6E61">
                    <w:rPr>
                      <w:lang w:val="tr-TR"/>
                    </w:rPr>
                    <w:t xml:space="preserve">ilimsel </w:t>
                  </w:r>
                  <w:r w:rsidR="007715B9">
                    <w:rPr>
                      <w:lang w:val="tr-TR"/>
                    </w:rPr>
                    <w:t>f</w:t>
                  </w:r>
                  <w:r w:rsidRPr="00CD6E61">
                    <w:rPr>
                      <w:lang w:val="tr-TR"/>
                    </w:rPr>
                    <w:t xml:space="preserve">aaliyetin </w:t>
                  </w:r>
                  <w:r w:rsidR="007715B9">
                    <w:rPr>
                      <w:lang w:val="tr-TR"/>
                    </w:rPr>
                    <w:t>a</w:t>
                  </w:r>
                  <w:r w:rsidRPr="00CD6E61">
                    <w:rPr>
                      <w:lang w:val="tr-TR"/>
                    </w:rPr>
                    <w:t>dı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0CEA68FD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0DC5E53A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4AFF345E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 xml:space="preserve">Bildirinin </w:t>
                  </w:r>
                  <w:r w:rsidR="007715B9">
                    <w:rPr>
                      <w:lang w:val="tr-TR"/>
                    </w:rPr>
                    <w:t>a</w:t>
                  </w:r>
                  <w:r w:rsidRPr="00CD6E61">
                    <w:rPr>
                      <w:lang w:val="tr-TR"/>
                    </w:rPr>
                    <w:t>dı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3B88E4FF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5F132415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7BF7ACB2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Bildiri çok yazarlı mıdır?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67A92591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proofErr w:type="gramStart"/>
                  <w:r w:rsidRPr="00CD6E61">
                    <w:rPr>
                      <w:bCs/>
                      <w:lang w:val="tr-TR"/>
                    </w:rPr>
                    <w:t xml:space="preserve">:   </w:t>
                  </w:r>
                  <w:proofErr w:type="gramEnd"/>
                  <w:r w:rsidR="00CD6E61">
                    <w:rPr>
                      <w:bCs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-587303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Evet  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3152309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Hayır </w:t>
                  </w:r>
                </w:p>
              </w:tc>
            </w:tr>
            <w:tr w:rsidR="00B26B2A" w:rsidRPr="00CD6E61" w14:paraId="0B4749FC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7C5C35DB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Sunum</w:t>
                  </w:r>
                  <w:r w:rsidR="007715B9">
                    <w:rPr>
                      <w:lang w:val="tr-TR"/>
                    </w:rPr>
                    <w:t xml:space="preserve"> t</w:t>
                  </w:r>
                  <w:r w:rsidRPr="00CD6E61">
                    <w:rPr>
                      <w:lang w:val="tr-TR"/>
                    </w:rPr>
                    <w:t>ürü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788B18E7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proofErr w:type="gramStart"/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:   </w:t>
                  </w:r>
                  <w:proofErr w:type="gramEnd"/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-11174382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CD6E61" w:rsidRPr="00CD6E61">
                        <w:rPr>
                          <w:rFonts w:ascii="MS Gothic" w:eastAsia="MS Gothic" w:hAnsi="MS Gothic" w:hint="eastAsia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lang w:val="tr-TR"/>
                    </w:rPr>
                    <w:t xml:space="preserve"> Sözlü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1894542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lang w:val="tr-TR"/>
                    </w:rPr>
                    <w:t xml:space="preserve">Poster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-785033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lang w:val="tr-TR"/>
                    </w:rPr>
                    <w:t xml:space="preserve">Panel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5370901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>Workshop</w:t>
                  </w:r>
                </w:p>
              </w:tc>
            </w:tr>
            <w:tr w:rsidR="00B26B2A" w:rsidRPr="00CD6E61" w14:paraId="1162CB40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48EE09F6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 xml:space="preserve">Gideceği </w:t>
                  </w:r>
                  <w:r w:rsidR="007715B9">
                    <w:rPr>
                      <w:lang w:val="tr-TR"/>
                    </w:rPr>
                    <w:t>ş</w:t>
                  </w:r>
                  <w:r w:rsidRPr="00CD6E61">
                    <w:rPr>
                      <w:lang w:val="tr-TR"/>
                    </w:rPr>
                    <w:t>ehir/</w:t>
                  </w:r>
                  <w:r w:rsidR="007715B9">
                    <w:rPr>
                      <w:lang w:val="tr-TR"/>
                    </w:rPr>
                    <w:t>ü</w:t>
                  </w:r>
                  <w:r w:rsidRPr="00CD6E61">
                    <w:rPr>
                      <w:lang w:val="tr-TR"/>
                    </w:rPr>
                    <w:t>lke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6F00EBCB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B26B2A" w:rsidRPr="00CD6E61" w14:paraId="0169B50D" w14:textId="77777777" w:rsidTr="00B26B2A">
              <w:tc>
                <w:tcPr>
                  <w:tcW w:w="3425" w:type="dxa"/>
                  <w:tcBorders>
                    <w:right w:val="nil"/>
                  </w:tcBorders>
                </w:tcPr>
                <w:p w14:paraId="161C1D82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Görevlendirilme tarihleri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</w:tcBorders>
                </w:tcPr>
                <w:p w14:paraId="4FA4D419" w14:textId="77777777" w:rsidR="00B26B2A" w:rsidRPr="00CD6E61" w:rsidRDefault="00B26B2A" w:rsidP="00B26B2A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bCs/>
                      <w:lang w:val="tr-TR"/>
                    </w:rPr>
                    <w:t xml:space="preserve">: </w:t>
                  </w:r>
                </w:p>
              </w:tc>
            </w:tr>
            <w:tr w:rsidR="00CD6E61" w:rsidRPr="00CD6E61" w14:paraId="6C5698F6" w14:textId="77777777" w:rsidTr="00CD6E61">
              <w:tc>
                <w:tcPr>
                  <w:tcW w:w="3425" w:type="dxa"/>
                  <w:tcBorders>
                    <w:bottom w:val="single" w:sz="4" w:space="0" w:color="C4C4C4"/>
                    <w:right w:val="nil"/>
                  </w:tcBorders>
                </w:tcPr>
                <w:p w14:paraId="4F5371C3" w14:textId="77777777" w:rsidR="00CD6E61" w:rsidRPr="00CD6E61" w:rsidRDefault="00CD6E61" w:rsidP="00CD6E61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Yıl içinde destek aldınız mı?</w:t>
                  </w:r>
                </w:p>
              </w:tc>
              <w:tc>
                <w:tcPr>
                  <w:tcW w:w="6527" w:type="dxa"/>
                  <w:gridSpan w:val="2"/>
                  <w:tcBorders>
                    <w:left w:val="nil"/>
                    <w:bottom w:val="single" w:sz="4" w:space="0" w:color="C4C4C4"/>
                  </w:tcBorders>
                </w:tcPr>
                <w:p w14:paraId="4F402EF7" w14:textId="77777777" w:rsidR="00CD6E61" w:rsidRPr="00CD6E61" w:rsidRDefault="00CD6E61" w:rsidP="00CD6E61">
                  <w:pPr>
                    <w:spacing w:line="360" w:lineRule="auto"/>
                    <w:rPr>
                      <w:bCs/>
                      <w:lang w:val="tr-TR"/>
                    </w:rPr>
                  </w:pPr>
                  <w:proofErr w:type="gramStart"/>
                  <w:r w:rsidRPr="00CD6E61">
                    <w:rPr>
                      <w:bCs/>
                      <w:lang w:val="tr-TR"/>
                    </w:rPr>
                    <w:t xml:space="preserve">:   </w:t>
                  </w:r>
                  <w:proofErr w:type="gramEnd"/>
                  <w:r>
                    <w:rPr>
                      <w:bCs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12179388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Evet  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-14717342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Hayır </w:t>
                  </w:r>
                </w:p>
              </w:tc>
            </w:tr>
            <w:tr w:rsidR="00CD6E61" w:rsidRPr="00CD6E61" w14:paraId="7DFA7BCA" w14:textId="77777777" w:rsidTr="00CD6E61">
              <w:tc>
                <w:tcPr>
                  <w:tcW w:w="5410" w:type="dxa"/>
                  <w:gridSpan w:val="2"/>
                  <w:tcBorders>
                    <w:right w:val="nil"/>
                  </w:tcBorders>
                </w:tcPr>
                <w:p w14:paraId="51371066" w14:textId="77777777" w:rsidR="00CD6E61" w:rsidRPr="00CD6E61" w:rsidRDefault="00CD6E61" w:rsidP="00CD6E61">
                  <w:pPr>
                    <w:spacing w:line="360" w:lineRule="auto"/>
                    <w:rPr>
                      <w:bCs/>
                      <w:lang w:val="tr-TR"/>
                    </w:rPr>
                  </w:pPr>
                  <w:r w:rsidRPr="00CD6E61">
                    <w:rPr>
                      <w:lang w:val="tr-TR"/>
                    </w:rPr>
                    <w:t>Daha önce uzun süreli yurt dışında görevlendirildiniz mi?</w:t>
                  </w:r>
                </w:p>
              </w:tc>
              <w:tc>
                <w:tcPr>
                  <w:tcW w:w="4542" w:type="dxa"/>
                  <w:tcBorders>
                    <w:left w:val="nil"/>
                  </w:tcBorders>
                </w:tcPr>
                <w:p w14:paraId="487CFCC9" w14:textId="77777777" w:rsidR="00CD6E61" w:rsidRPr="00CD6E61" w:rsidRDefault="00CD6E61" w:rsidP="00CD6E61">
                  <w:pPr>
                    <w:spacing w:line="360" w:lineRule="auto"/>
                    <w:rPr>
                      <w:bCs/>
                      <w:lang w:val="tr-TR"/>
                    </w:rPr>
                  </w:pPr>
                  <w:proofErr w:type="gramStart"/>
                  <w:r w:rsidRPr="00CD6E61">
                    <w:rPr>
                      <w:bCs/>
                      <w:lang w:val="tr-TR"/>
                    </w:rPr>
                    <w:t xml:space="preserve">:   </w:t>
                  </w:r>
                  <w:proofErr w:type="gramEnd"/>
                  <w:r>
                    <w:rPr>
                      <w:bCs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15709217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Evet        </w:t>
                  </w:r>
                  <w:sdt>
                    <w:sdtPr>
                      <w:rPr>
                        <w:bCs/>
                        <w:sz w:val="24"/>
                        <w:szCs w:val="24"/>
                        <w:lang w:val="tr-TR"/>
                      </w:rPr>
                      <w:id w:val="-248346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CD6E61">
                        <w:rPr>
                          <w:rFonts w:ascii="Segoe UI Symbol" w:eastAsia="MS Gothic" w:hAnsi="Segoe UI Symbol" w:cs="Segoe UI Symbol"/>
                          <w:bCs/>
                          <w:sz w:val="24"/>
                          <w:szCs w:val="24"/>
                          <w:lang w:val="tr-TR"/>
                        </w:rPr>
                        <w:t>☐</w:t>
                      </w:r>
                    </w:sdtContent>
                  </w:sdt>
                  <w:r w:rsidRPr="00CD6E61">
                    <w:rPr>
                      <w:bCs/>
                      <w:sz w:val="24"/>
                      <w:szCs w:val="24"/>
                      <w:lang w:val="tr-TR"/>
                    </w:rPr>
                    <w:t xml:space="preserve"> </w:t>
                  </w:r>
                  <w:r w:rsidRPr="00CD6E61">
                    <w:rPr>
                      <w:bCs/>
                      <w:lang w:val="tr-TR"/>
                    </w:rPr>
                    <w:t xml:space="preserve">Hayır </w:t>
                  </w:r>
                </w:p>
              </w:tc>
            </w:tr>
          </w:tbl>
          <w:p w14:paraId="0D6BED3F" w14:textId="77777777" w:rsidR="00B26B2A" w:rsidRDefault="00B26B2A" w:rsidP="00B26B2A">
            <w:pPr>
              <w:spacing w:line="360" w:lineRule="auto"/>
              <w:ind w:left="7541"/>
              <w:jc w:val="center"/>
              <w:rPr>
                <w:bCs/>
                <w:lang w:val="tr-TR"/>
              </w:rPr>
            </w:pPr>
          </w:p>
          <w:p w14:paraId="00793CEB" w14:textId="77777777" w:rsidR="00B26B2A" w:rsidRDefault="00B26B2A" w:rsidP="00B26B2A">
            <w:pPr>
              <w:spacing w:line="360" w:lineRule="auto"/>
              <w:ind w:left="7541"/>
              <w:jc w:val="center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…/…/20…</w:t>
            </w:r>
          </w:p>
          <w:p w14:paraId="4622AB3C" w14:textId="77777777" w:rsidR="00B26B2A" w:rsidRDefault="00B26B2A" w:rsidP="00B26B2A">
            <w:pPr>
              <w:spacing w:line="360" w:lineRule="auto"/>
              <w:ind w:left="7541"/>
              <w:jc w:val="center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İmza</w:t>
            </w:r>
          </w:p>
          <w:p w14:paraId="3B0FE88D" w14:textId="77777777" w:rsidR="00B26B2A" w:rsidRDefault="00B26B2A" w:rsidP="00FE2AA3">
            <w:pPr>
              <w:rPr>
                <w:bCs/>
                <w:lang w:val="tr-TR"/>
              </w:rPr>
            </w:pPr>
          </w:p>
          <w:p w14:paraId="6C5940A9" w14:textId="77777777" w:rsidR="00B26B2A" w:rsidRDefault="00B26B2A" w:rsidP="00FE2AA3">
            <w:pPr>
              <w:rPr>
                <w:bCs/>
                <w:lang w:val="tr-TR"/>
              </w:rPr>
            </w:pPr>
          </w:p>
          <w:p w14:paraId="371292A0" w14:textId="77777777" w:rsidR="00B26B2A" w:rsidRPr="00B26B2A" w:rsidRDefault="00B26B2A" w:rsidP="00B26B2A">
            <w:pPr>
              <w:spacing w:line="360" w:lineRule="auto"/>
              <w:rPr>
                <w:b/>
                <w:u w:val="single"/>
                <w:lang w:val="tr-TR"/>
              </w:rPr>
            </w:pPr>
            <w:r w:rsidRPr="00B26B2A">
              <w:rPr>
                <w:b w:val="1"/>
                <w:u w:val="single"/>
                <w:lang w:val="tr-TR"/>
                <w:color w:val="7F1423"/>
                <w:bCs w:val="1"/>
              </w:rPr>
              <w:t xml:space="preserve">Başvuru Belgeleri                  </w:t>
            </w:r>
            <w:proofErr w:type="gramStart"/>
            <w:r w:rsidRPr="00B26B2A">
              <w:rPr>
                <w:b w:val="1"/>
                <w:u w:val="single"/>
                <w:lang w:val="tr-TR"/>
                <w:color w:val="7F1423"/>
                <w:bCs w:val="1"/>
              </w:rPr>
              <w:t xml:space="preserve">  :</w:t>
            </w:r>
            <w:proofErr w:type="gramEnd"/>
          </w:p>
          <w:p w14:paraId="5E8FC815" w14:textId="77777777" w:rsidR="00B26B2A" w:rsidRPr="00B26B2A" w:rsidRDefault="00B26B2A" w:rsidP="00B26B2A">
            <w:pPr>
              <w:pStyle w:val="ListeParagraf"/>
              <w:numPr>
                <w:ilvl w:val="0"/>
                <w:numId w:val="7"/>
              </w:numPr>
              <w:spacing w:line="360" w:lineRule="auto"/>
              <w:rPr>
                <w:lang w:val="tr-TR"/>
              </w:rPr>
            </w:pPr>
            <w:r w:rsidRPr="00B26B2A">
              <w:rPr>
                <w:lang w:val="tr-TR"/>
              </w:rPr>
              <w:t>Başvuru dilekçesi (En geç 30 gün önceden)</w:t>
            </w:r>
          </w:p>
          <w:p w14:paraId="4CFBC42A" w14:textId="77777777" w:rsidR="00B26B2A" w:rsidRPr="00B26B2A" w:rsidRDefault="00B26B2A" w:rsidP="00B26B2A">
            <w:pPr>
              <w:pStyle w:val="ListeParagraf"/>
              <w:numPr>
                <w:ilvl w:val="0"/>
                <w:numId w:val="7"/>
              </w:numPr>
              <w:spacing w:line="360" w:lineRule="auto"/>
            </w:pPr>
            <w:r w:rsidRPr="00B26B2A">
              <w:rPr>
                <w:lang w:val="tr-TR"/>
              </w:rPr>
              <w:t>Bildiri özeti</w:t>
            </w:r>
          </w:p>
          <w:p w14:paraId="71A166BB" w14:textId="77777777" w:rsidR="00B26B2A" w:rsidRPr="00B26B2A" w:rsidRDefault="00B26B2A" w:rsidP="00B26B2A">
            <w:pPr>
              <w:pStyle w:val="ListeParagraf"/>
              <w:numPr>
                <w:ilvl w:val="0"/>
                <w:numId w:val="7"/>
              </w:numPr>
              <w:tabs>
                <w:tab w:val="left" w:pos="829"/>
              </w:tabs>
              <w:spacing w:before="1" w:line="360" w:lineRule="auto"/>
              <w:rPr>
                <w:lang w:val="tr-TR"/>
              </w:rPr>
            </w:pPr>
            <w:r w:rsidRPr="00B26B2A">
              <w:rPr>
                <w:lang w:val="tr-TR"/>
              </w:rPr>
              <w:t xml:space="preserve">Bildiri kabul yazısı </w:t>
            </w:r>
            <w:r w:rsidRPr="00B26B2A">
              <w:rPr>
                <w:spacing w:val="-3"/>
                <w:lang w:val="tr-TR"/>
              </w:rPr>
              <w:t xml:space="preserve">ve </w:t>
            </w:r>
            <w:r w:rsidRPr="00B26B2A">
              <w:rPr>
                <w:lang w:val="tr-TR"/>
              </w:rPr>
              <w:t>davet</w:t>
            </w:r>
            <w:r w:rsidRPr="00B26B2A">
              <w:rPr>
                <w:spacing w:val="6"/>
                <w:lang w:val="tr-TR"/>
              </w:rPr>
              <w:t xml:space="preserve"> </w:t>
            </w:r>
            <w:r w:rsidRPr="00B26B2A">
              <w:rPr>
                <w:lang w:val="tr-TR"/>
              </w:rPr>
              <w:t>mektubu</w:t>
            </w:r>
          </w:p>
          <w:p w14:paraId="57EF0E37" w14:textId="77777777" w:rsidR="00B26B2A" w:rsidRPr="00B26B2A" w:rsidRDefault="00B26B2A" w:rsidP="00B26B2A">
            <w:pPr>
              <w:pStyle w:val="ListeParagraf"/>
              <w:numPr>
                <w:ilvl w:val="0"/>
                <w:numId w:val="7"/>
              </w:numPr>
              <w:spacing w:line="360" w:lineRule="auto"/>
            </w:pPr>
            <w:r w:rsidRPr="00B26B2A">
              <w:rPr>
                <w:lang w:val="tr-TR"/>
              </w:rPr>
              <w:t xml:space="preserve">Çok yazarlı bildirilerde muvafakat yazıları </w:t>
            </w:r>
          </w:p>
          <w:p w14:paraId="09013E9B" w14:textId="77777777" w:rsidR="00B26B2A" w:rsidRPr="00B26B2A" w:rsidRDefault="00B26B2A" w:rsidP="00B26B2A">
            <w:pPr>
              <w:pStyle w:val="ListeParagraf"/>
              <w:numPr>
                <w:ilvl w:val="0"/>
                <w:numId w:val="7"/>
              </w:numPr>
              <w:spacing w:line="360" w:lineRule="auto"/>
            </w:pPr>
            <w:r w:rsidRPr="00B26B2A">
              <w:rPr>
                <w:lang w:val="tr-TR"/>
              </w:rPr>
              <w:t>Bilgi</w:t>
            </w:r>
            <w:r w:rsidRPr="00B26B2A">
              <w:rPr>
                <w:spacing w:val="-24"/>
                <w:lang w:val="tr-TR"/>
              </w:rPr>
              <w:t xml:space="preserve"> </w:t>
            </w:r>
            <w:r w:rsidRPr="00B26B2A">
              <w:rPr>
                <w:lang w:val="tr-TR"/>
              </w:rPr>
              <w:t>Formu</w:t>
            </w:r>
          </w:p>
          <w:p w14:paraId="0FCB85FF" w14:textId="77777777" w:rsidR="00B26B2A" w:rsidRPr="00B26B2A" w:rsidRDefault="00B26B2A" w:rsidP="00FE2AA3">
            <w:pPr>
              <w:rPr>
                <w:bCs/>
                <w:lang w:val="tr-TR"/>
              </w:rPr>
            </w:pPr>
          </w:p>
        </w:tc>
      </w:tr>
    </w:tbl>
    <w:p w14:paraId="6DDB5E1E" w14:textId="77777777" w:rsidR="00526DC3" w:rsidRPr="00B26B2A" w:rsidRDefault="00526DC3" w:rsidP="006D4538">
      <w:pPr>
        <w:rPr>
          <w:lang w:val="tr-TR"/>
        </w:rPr>
      </w:pPr>
    </w:p>
    <w:sectPr w:rsidR="00526DC3" w:rsidRPr="00B26B2A" w:rsidSect="00A610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058FE" w14:textId="77777777" w:rsidR="00681886" w:rsidRDefault="00681886" w:rsidP="00BD3F84">
      <w:r>
        <w:separator/>
      </w:r>
    </w:p>
  </w:endnote>
  <w:endnote w:type="continuationSeparator" w:id="0">
    <w:p w14:paraId="3EFDFAA3" w14:textId="77777777" w:rsidR="00681886" w:rsidRDefault="00681886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A21A" w14:textId="77777777" w:rsidR="00536577" w:rsidRDefault="005365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02"/>
      <w:gridCol w:w="4602"/>
      <w:gridCol w:w="2684"/>
    </w:tblGrid>
    <w:tr w:rsidR="00FE2AA3" w14:paraId="34E61582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13AE5B2C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22EC75E3" w14:textId="77777777"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64734334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14:paraId="1D63562C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79D3DA1D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14:paraId="4F638C16" w14:textId="77777777"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39020414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14:paraId="205C1BEB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06EDA6D6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14:paraId="662612D7" w14:textId="77777777"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5DADBDA9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6D51EA63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7A99CAAD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14:paraId="790152A5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42CC7143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3821F1C7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0945425A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14:paraId="410F2F1E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7E8F631E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5DDA7234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08A7D6D9" w14:textId="77777777" w:rsidR="00F0546F" w:rsidRDefault="00F0546F" w:rsidP="00FE2A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492EA" w14:textId="77777777" w:rsidR="00536577" w:rsidRDefault="005365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C602" w14:textId="77777777" w:rsidR="00681886" w:rsidRDefault="00681886" w:rsidP="00BD3F84">
      <w:r>
        <w:separator/>
      </w:r>
    </w:p>
  </w:footnote>
  <w:footnote w:type="continuationSeparator" w:id="0">
    <w:p w14:paraId="6498ACF1" w14:textId="77777777" w:rsidR="00681886" w:rsidRDefault="00681886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055E8" w14:textId="77777777" w:rsidR="00536577" w:rsidRDefault="0053657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14:paraId="2368DC12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19380949" w14:textId="77777777"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15C90133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5B3FC689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38B05AC6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60973213" w14:textId="67A2D808" w:rsidR="004A22C2" w:rsidRPr="008D50BA" w:rsidRDefault="00536577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6D46A650" wp14:editId="5A11C02A">
                <wp:extent cx="1623787" cy="550800"/>
                <wp:effectExtent l="0" t="0" r="0" b="1905"/>
                <wp:docPr id="186920849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9208491" name="Resim 186920849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14:paraId="44D9657E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14:paraId="08CF57DD" w14:textId="77777777" w:rsidR="004A22C2" w:rsidRPr="00C311D6" w:rsidRDefault="004A22C2" w:rsidP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14:paraId="156A6B0A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2E99297D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bCs/>
              <w:color w:val="222222"/>
              <w:sz w:val="20"/>
              <w:szCs w:val="20"/>
              <w:lang w:eastAsia="tr-TR"/>
            </w:rPr>
            <w:t>Doküman</w:t>
          </w:r>
          <w:proofErr w:type="spellEnd"/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 No: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14:paraId="1207D3BD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63177EBE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1766356A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471BD6AF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İlk </w:t>
          </w:r>
          <w:proofErr w:type="spellStart"/>
          <w:r w:rsidRPr="00797F78">
            <w:rPr>
              <w:bCs/>
              <w:color w:val="222222"/>
              <w:sz w:val="20"/>
              <w:szCs w:val="20"/>
              <w:lang w:eastAsia="tr-TR"/>
            </w:rPr>
            <w:t>Yayın</w:t>
          </w:r>
          <w:proofErr w:type="spellEnd"/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 Tarihi: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14:paraId="1DB200C1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5152BD2B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6E300DB5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448AD8F5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14:paraId="7B619330" w14:textId="77777777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50D3A61B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62984A46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076651ED" w14:textId="77777777" w:rsidR="004A22C2" w:rsidRPr="005247D2" w:rsidRDefault="005247D2" w:rsidP="004A22C2">
          <w:pPr>
            <w:rPr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5247D2">
            <w:rPr>
              <w:bCs/>
              <w:color w:val="222222"/>
              <w:sz w:val="20"/>
              <w:szCs w:val="20"/>
              <w:lang w:eastAsia="tr-TR"/>
            </w:rPr>
            <w:t>Sayfa</w:t>
          </w:r>
          <w:proofErr w:type="spellEnd"/>
          <w:r>
            <w:rPr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69588B13" w14:textId="77777777" w:rsidR="00BD3F84" w:rsidRDefault="00BD3F84" w:rsidP="00A610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1E10" w14:textId="77777777" w:rsidR="00536577" w:rsidRDefault="005365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E40DA"/>
    <w:multiLevelType w:val="hybridMultilevel"/>
    <w:tmpl w:val="340E7920"/>
    <w:lvl w:ilvl="0" w:tplc="24B24AAA">
      <w:start w:val="3"/>
      <w:numFmt w:val="decimal"/>
      <w:lvlText w:val="%1-"/>
      <w:lvlJc w:val="left"/>
      <w:pPr>
        <w:ind w:left="828" w:hanging="36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en-US" w:eastAsia="en-US" w:bidi="en-US"/>
      </w:rPr>
    </w:lvl>
    <w:lvl w:ilvl="1" w:tplc="C9043702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en-US"/>
      </w:rPr>
    </w:lvl>
    <w:lvl w:ilvl="2" w:tplc="9A4CE06E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en-US"/>
      </w:rPr>
    </w:lvl>
    <w:lvl w:ilvl="3" w:tplc="7FC41E16">
      <w:numFmt w:val="bullet"/>
      <w:lvlText w:val="•"/>
      <w:lvlJc w:val="left"/>
      <w:pPr>
        <w:ind w:left="3449" w:hanging="361"/>
      </w:pPr>
      <w:rPr>
        <w:rFonts w:hint="default"/>
        <w:lang w:val="en-US" w:eastAsia="en-US" w:bidi="en-US"/>
      </w:rPr>
    </w:lvl>
    <w:lvl w:ilvl="4" w:tplc="ACEC7360">
      <w:numFmt w:val="bullet"/>
      <w:lvlText w:val="•"/>
      <w:lvlJc w:val="left"/>
      <w:pPr>
        <w:ind w:left="4325" w:hanging="361"/>
      </w:pPr>
      <w:rPr>
        <w:rFonts w:hint="default"/>
        <w:lang w:val="en-US" w:eastAsia="en-US" w:bidi="en-US"/>
      </w:rPr>
    </w:lvl>
    <w:lvl w:ilvl="5" w:tplc="84CAC60A">
      <w:numFmt w:val="bullet"/>
      <w:lvlText w:val="•"/>
      <w:lvlJc w:val="left"/>
      <w:pPr>
        <w:ind w:left="5202" w:hanging="361"/>
      </w:pPr>
      <w:rPr>
        <w:rFonts w:hint="default"/>
        <w:lang w:val="en-US" w:eastAsia="en-US" w:bidi="en-US"/>
      </w:rPr>
    </w:lvl>
    <w:lvl w:ilvl="6" w:tplc="22601668">
      <w:numFmt w:val="bullet"/>
      <w:lvlText w:val="•"/>
      <w:lvlJc w:val="left"/>
      <w:pPr>
        <w:ind w:left="6078" w:hanging="361"/>
      </w:pPr>
      <w:rPr>
        <w:rFonts w:hint="default"/>
        <w:lang w:val="en-US" w:eastAsia="en-US" w:bidi="en-US"/>
      </w:rPr>
    </w:lvl>
    <w:lvl w:ilvl="7" w:tplc="1AF44446">
      <w:numFmt w:val="bullet"/>
      <w:lvlText w:val="•"/>
      <w:lvlJc w:val="left"/>
      <w:pPr>
        <w:ind w:left="6954" w:hanging="361"/>
      </w:pPr>
      <w:rPr>
        <w:rFonts w:hint="default"/>
        <w:lang w:val="en-US" w:eastAsia="en-US" w:bidi="en-US"/>
      </w:rPr>
    </w:lvl>
    <w:lvl w:ilvl="8" w:tplc="B9FEFCEA">
      <w:numFmt w:val="bullet"/>
      <w:lvlText w:val="•"/>
      <w:lvlJc w:val="left"/>
      <w:pPr>
        <w:ind w:left="7831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59D765DE"/>
    <w:multiLevelType w:val="hybridMultilevel"/>
    <w:tmpl w:val="8A9C0C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979575">
    <w:abstractNumId w:val="3"/>
  </w:num>
  <w:num w:numId="2" w16cid:durableId="45299651">
    <w:abstractNumId w:val="1"/>
  </w:num>
  <w:num w:numId="3" w16cid:durableId="916934790">
    <w:abstractNumId w:val="2"/>
  </w:num>
  <w:num w:numId="4" w16cid:durableId="2008048436">
    <w:abstractNumId w:val="6"/>
  </w:num>
  <w:num w:numId="5" w16cid:durableId="1779643069">
    <w:abstractNumId w:val="0"/>
  </w:num>
  <w:num w:numId="6" w16cid:durableId="879703165">
    <w:abstractNumId w:val="4"/>
  </w:num>
  <w:num w:numId="7" w16cid:durableId="2072277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77"/>
    <w:rsid w:val="00005510"/>
    <w:rsid w:val="00015DDE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36577"/>
    <w:rsid w:val="005437F6"/>
    <w:rsid w:val="00547DF6"/>
    <w:rsid w:val="005C169B"/>
    <w:rsid w:val="005C3F34"/>
    <w:rsid w:val="006050B6"/>
    <w:rsid w:val="00651E55"/>
    <w:rsid w:val="00681886"/>
    <w:rsid w:val="006B1381"/>
    <w:rsid w:val="006D4538"/>
    <w:rsid w:val="006F3B86"/>
    <w:rsid w:val="007401AE"/>
    <w:rsid w:val="007715B9"/>
    <w:rsid w:val="007830B0"/>
    <w:rsid w:val="00792F4E"/>
    <w:rsid w:val="007C4FAB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26B2A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D6E61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0F51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EEB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B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F_Yurt İçi ve Yurt Dışı Görevlendirme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Asuman KAYA</cp:lastModifiedBy>
  <cp:revision>1</cp:revision>
  <dcterms:created xsi:type="dcterms:W3CDTF">2026-07-17T19:32:00Z</dcterms:created>
  <dcterms:modified xsi:type="dcterms:W3CDTF">2026-07-17T19:34:00Z</dcterms:modified>
</cp:coreProperties>
</file>