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178" w:type="dxa"/>
        <w:tblLook w:val="04A0" w:firstRow="1" w:lastRow="0" w:firstColumn="1" w:lastColumn="0" w:noHBand="0" w:noVBand="1"/>
        <w:tblBorders>
          <w:top w:val="single" w:sz="5" w:space="0" w:color="A6192E"/>
          <w:left w:val="single" w:sz="5" w:space="0" w:color="A6192E"/>
          <w:bottom w:val="single" w:sz="5" w:space="0" w:color="A6192E"/>
          <w:right w:val="single" w:sz="5" w:space="0" w:color="A6192E"/>
          <w:insideH w:val="single" w:sz="2" w:space="0" w:color="C4C4C4"/>
          <w:insideV w:val="single" w:sz="2" w:space="0" w:color="C4C4C4"/>
        </w:tblBorders>
      </w:tblPr>
      <w:tblGrid>
        <w:gridCol w:w="10178"/>
      </w:tblGrid>
      <w:tr w:rsidR="00C90B6E" w:rsidTr="00E675C9">
        <w:trPr>
          <w:trHeight w:val="9915"/>
        </w:trPr>
        <w:tc>
          <w:tcPr>
            <w:tcW w:w="10178" w:type="dxa"/>
          </w:tcPr>
          <w:p w:rsidR="00680692" w:rsidRPr="00680692" w:rsidRDefault="00680692" w:rsidP="00680692">
            <w:pPr>
              <w:jc w:val="center"/>
              <w:rPr>
                <w:b/>
                <w:bCs/>
              </w:rPr>
            </w:pPr>
            <w:r w:rsidRPr="00680692">
              <w:rPr>
                <w:b/>
                <w:bCs/>
              </w:rPr>
              <w:t xml:space="preserve">T.C. </w:t>
            </w:r>
          </w:p>
          <w:p w:rsidR="00680692" w:rsidRPr="00680692" w:rsidRDefault="00680692" w:rsidP="00680692">
            <w:pPr>
              <w:jc w:val="center"/>
              <w:rPr>
                <w:b/>
                <w:bCs/>
              </w:rPr>
            </w:pPr>
            <w:r w:rsidRPr="00680692">
              <w:rPr>
                <w:b/>
                <w:bCs/>
              </w:rPr>
              <w:t>TRABZON ÜNİVERSİTESİ REKTÖRLÜĞÜ</w:t>
            </w:r>
          </w:p>
          <w:p w:rsidR="00680692" w:rsidRDefault="00680692" w:rsidP="00680692">
            <w:pPr>
              <w:jc w:val="center"/>
            </w:pPr>
            <w:r w:rsidRPr="00680692">
              <w:rPr>
                <w:b/>
                <w:bCs/>
              </w:rPr>
              <w:t>Personel Daire Başkanlığı</w:t>
            </w:r>
          </w:p>
          <w:p w:rsidR="00C90B6E" w:rsidRDefault="00680692" w:rsidP="00FE2AA3">
            <w:r w:rsidRPr="00680692">
              <w:rPr>
                <w:b/>
                <w:bCs/>
              </w:rPr>
              <w:t>Sayı</w:t>
            </w:r>
            <w:r w:rsidRPr="00680692">
              <w:rPr>
                <w:b/>
                <w:bCs/>
              </w:rPr>
              <w:t>:</w:t>
            </w:r>
            <w:r>
              <w:t xml:space="preserve"> </w:t>
            </w:r>
            <w:r w:rsidRPr="00680692">
              <w:rPr>
                <w:color w:val="FF0000"/>
              </w:rPr>
              <w:t>Birim Kodu/Sayı</w:t>
            </w:r>
            <w:r>
              <w:t xml:space="preserve">                           </w:t>
            </w:r>
            <w:r>
              <w:t xml:space="preserve"> </w:t>
            </w:r>
            <w:r w:rsidRPr="00680692">
              <w:rPr>
                <w:b/>
                <w:bCs/>
              </w:rPr>
              <w:t>AKADEMİK PERSONEL İZİN FORMU</w:t>
            </w:r>
            <w:r>
              <w:t xml:space="preserve"> </w:t>
            </w:r>
            <w:r>
              <w:t xml:space="preserve">                                        </w:t>
            </w:r>
            <w:r>
              <w:t>Tarih: …/…/20…</w:t>
            </w: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4976"/>
              <w:gridCol w:w="2488"/>
              <w:gridCol w:w="1244"/>
              <w:gridCol w:w="1244"/>
            </w:tblGrid>
            <w:tr w:rsidR="00680692" w:rsidTr="00680692">
              <w:tc>
                <w:tcPr>
                  <w:tcW w:w="4976" w:type="dxa"/>
                </w:tcPr>
                <w:p w:rsidR="00680692" w:rsidRDefault="00680692" w:rsidP="00FE2AA3">
                  <w:pPr>
                    <w:rPr>
                      <w:bCs/>
                    </w:rPr>
                  </w:pPr>
                  <w:r>
                    <w:t>Adı SOYADI</w:t>
                  </w:r>
                </w:p>
              </w:tc>
              <w:tc>
                <w:tcPr>
                  <w:tcW w:w="4976" w:type="dxa"/>
                  <w:gridSpan w:val="3"/>
                </w:tcPr>
                <w:p w:rsidR="00680692" w:rsidRDefault="00680692" w:rsidP="00FE2AA3">
                  <w:pPr>
                    <w:rPr>
                      <w:bCs/>
                    </w:rPr>
                  </w:pPr>
                </w:p>
              </w:tc>
            </w:tr>
            <w:tr w:rsidR="00680692" w:rsidTr="00680692">
              <w:tc>
                <w:tcPr>
                  <w:tcW w:w="4976" w:type="dxa"/>
                </w:tcPr>
                <w:p w:rsidR="00680692" w:rsidRDefault="00680692" w:rsidP="00FE2AA3">
                  <w:pPr>
                    <w:rPr>
                      <w:bCs/>
                    </w:rPr>
                  </w:pPr>
                  <w:proofErr w:type="spellStart"/>
                  <w:r>
                    <w:t>Ü</w:t>
                  </w:r>
                  <w:r>
                    <w:t>nvanı</w:t>
                  </w:r>
                  <w:proofErr w:type="spellEnd"/>
                </w:p>
              </w:tc>
              <w:tc>
                <w:tcPr>
                  <w:tcW w:w="4976" w:type="dxa"/>
                  <w:gridSpan w:val="3"/>
                </w:tcPr>
                <w:p w:rsidR="00680692" w:rsidRDefault="00680692" w:rsidP="00FE2AA3">
                  <w:pPr>
                    <w:rPr>
                      <w:bCs/>
                    </w:rPr>
                  </w:pPr>
                </w:p>
              </w:tc>
            </w:tr>
            <w:tr w:rsidR="00680692" w:rsidTr="00680692">
              <w:tc>
                <w:tcPr>
                  <w:tcW w:w="4976" w:type="dxa"/>
                </w:tcPr>
                <w:p w:rsidR="00680692" w:rsidRDefault="00680692" w:rsidP="00FE2AA3">
                  <w:pPr>
                    <w:rPr>
                      <w:bCs/>
                    </w:rPr>
                  </w:pPr>
                  <w:r>
                    <w:t>Sicil Numarası</w:t>
                  </w:r>
                </w:p>
              </w:tc>
              <w:tc>
                <w:tcPr>
                  <w:tcW w:w="4976" w:type="dxa"/>
                  <w:gridSpan w:val="3"/>
                </w:tcPr>
                <w:p w:rsidR="00680692" w:rsidRDefault="00680692" w:rsidP="00FE2AA3">
                  <w:pPr>
                    <w:rPr>
                      <w:bCs/>
                    </w:rPr>
                  </w:pPr>
                </w:p>
              </w:tc>
            </w:tr>
            <w:tr w:rsidR="00680692" w:rsidTr="00680692">
              <w:tc>
                <w:tcPr>
                  <w:tcW w:w="4976" w:type="dxa"/>
                </w:tcPr>
                <w:p w:rsidR="00680692" w:rsidRDefault="00680692" w:rsidP="00FE2AA3">
                  <w:pPr>
                    <w:rPr>
                      <w:bCs/>
                    </w:rPr>
                  </w:pPr>
                  <w:r>
                    <w:t>Birimi</w:t>
                  </w:r>
                </w:p>
              </w:tc>
              <w:tc>
                <w:tcPr>
                  <w:tcW w:w="4976" w:type="dxa"/>
                  <w:gridSpan w:val="3"/>
                </w:tcPr>
                <w:p w:rsidR="00680692" w:rsidRDefault="00680692" w:rsidP="00FE2AA3">
                  <w:pPr>
                    <w:rPr>
                      <w:bCs/>
                    </w:rPr>
                  </w:pPr>
                </w:p>
              </w:tc>
            </w:tr>
            <w:tr w:rsidR="00680692" w:rsidTr="00680692">
              <w:trPr>
                <w:trHeight w:val="345"/>
              </w:trPr>
              <w:tc>
                <w:tcPr>
                  <w:tcW w:w="4976" w:type="dxa"/>
                  <w:vMerge w:val="restart"/>
                </w:tcPr>
                <w:p w:rsidR="00680692" w:rsidRDefault="00680692" w:rsidP="00FE2AA3">
                  <w:pPr>
                    <w:rPr>
                      <w:bCs/>
                    </w:rPr>
                  </w:pPr>
                  <w:r>
                    <w:t>İ</w:t>
                  </w:r>
                  <w:r>
                    <w:t>stediği izin Çeşidi</w:t>
                  </w:r>
                </w:p>
              </w:tc>
              <w:tc>
                <w:tcPr>
                  <w:tcW w:w="2488" w:type="dxa"/>
                  <w:vMerge w:val="restart"/>
                </w:tcPr>
                <w:p w:rsidR="00680692" w:rsidRDefault="00680692" w:rsidP="00FE2AA3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 xml:space="preserve">Yıllık </w:t>
                  </w:r>
                  <w:sdt>
                    <w:sdtPr>
                      <w:rPr>
                        <w:bCs/>
                      </w:rPr>
                      <w:id w:val="698640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bCs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244" w:type="dxa"/>
                  <w:vMerge w:val="restart"/>
                </w:tcPr>
                <w:p w:rsidR="00680692" w:rsidRDefault="00680692" w:rsidP="00680692">
                  <w:pPr>
                    <w:tabs>
                      <w:tab w:val="left" w:pos="1590"/>
                    </w:tabs>
                    <w:rPr>
                      <w:bCs/>
                    </w:rPr>
                  </w:pPr>
                  <w:r>
                    <w:rPr>
                      <w:bCs/>
                    </w:rPr>
                    <w:t xml:space="preserve">Mazeret </w:t>
                  </w:r>
                  <w:sdt>
                    <w:sdtPr>
                      <w:rPr>
                        <w:bCs/>
                      </w:rPr>
                      <w:id w:val="-8699827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bCs/>
                        </w:rPr>
                        <w:t>☐</w:t>
                      </w:r>
                    </w:sdtContent>
                  </w:sdt>
                  <w:r>
                    <w:rPr>
                      <w:bCs/>
                    </w:rPr>
                    <w:tab/>
                  </w:r>
                </w:p>
              </w:tc>
              <w:tc>
                <w:tcPr>
                  <w:tcW w:w="1244" w:type="dxa"/>
                </w:tcPr>
                <w:p w:rsidR="00680692" w:rsidRDefault="00680692" w:rsidP="00680692">
                  <w:pPr>
                    <w:tabs>
                      <w:tab w:val="left" w:pos="1590"/>
                    </w:tabs>
                    <w:rPr>
                      <w:bCs/>
                    </w:rPr>
                  </w:pPr>
                  <w:r>
                    <w:rPr>
                      <w:bCs/>
                    </w:rPr>
                    <w:t>Zorunlu</w:t>
                  </w:r>
                  <w:sdt>
                    <w:sdtPr>
                      <w:rPr>
                        <w:bCs/>
                      </w:rPr>
                      <w:id w:val="1984372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bCs/>
                        </w:rPr>
                        <w:t>☐</w:t>
                      </w:r>
                    </w:sdtContent>
                  </w:sdt>
                </w:p>
              </w:tc>
            </w:tr>
            <w:tr w:rsidR="00680692" w:rsidTr="004531F1">
              <w:trPr>
                <w:trHeight w:val="344"/>
              </w:trPr>
              <w:tc>
                <w:tcPr>
                  <w:tcW w:w="4976" w:type="dxa"/>
                  <w:vMerge/>
                </w:tcPr>
                <w:p w:rsidR="00680692" w:rsidRDefault="00680692" w:rsidP="00FE2AA3"/>
              </w:tc>
              <w:tc>
                <w:tcPr>
                  <w:tcW w:w="2488" w:type="dxa"/>
                  <w:vMerge/>
                </w:tcPr>
                <w:p w:rsidR="00680692" w:rsidRDefault="00680692" w:rsidP="00FE2AA3">
                  <w:pPr>
                    <w:rPr>
                      <w:bCs/>
                    </w:rPr>
                  </w:pPr>
                </w:p>
              </w:tc>
              <w:tc>
                <w:tcPr>
                  <w:tcW w:w="1244" w:type="dxa"/>
                  <w:vMerge/>
                </w:tcPr>
                <w:p w:rsidR="00680692" w:rsidRDefault="00680692" w:rsidP="00680692">
                  <w:pPr>
                    <w:tabs>
                      <w:tab w:val="left" w:pos="1590"/>
                    </w:tabs>
                    <w:rPr>
                      <w:bCs/>
                    </w:rPr>
                  </w:pPr>
                </w:p>
              </w:tc>
              <w:tc>
                <w:tcPr>
                  <w:tcW w:w="1244" w:type="dxa"/>
                </w:tcPr>
                <w:p w:rsidR="00680692" w:rsidRDefault="00680692" w:rsidP="00680692">
                  <w:pPr>
                    <w:tabs>
                      <w:tab w:val="left" w:pos="1590"/>
                    </w:tabs>
                    <w:rPr>
                      <w:bCs/>
                    </w:rPr>
                  </w:pPr>
                  <w:r>
                    <w:rPr>
                      <w:bCs/>
                    </w:rPr>
                    <w:t xml:space="preserve">Takdire </w:t>
                  </w:r>
                  <w:sdt>
                    <w:sdtPr>
                      <w:rPr>
                        <w:bCs/>
                      </w:rPr>
                      <w:id w:val="-8733774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bCs/>
                        </w:rPr>
                        <w:t>☐</w:t>
                      </w:r>
                    </w:sdtContent>
                  </w:sdt>
                  <w:r>
                    <w:rPr>
                      <w:bCs/>
                    </w:rPr>
                    <w:t>Bağlı</w:t>
                  </w:r>
                </w:p>
              </w:tc>
            </w:tr>
            <w:tr w:rsidR="00680692" w:rsidTr="00680692">
              <w:tc>
                <w:tcPr>
                  <w:tcW w:w="4976" w:type="dxa"/>
                </w:tcPr>
                <w:p w:rsidR="00680692" w:rsidRDefault="00680692" w:rsidP="00FE2AA3">
                  <w:pPr>
                    <w:rPr>
                      <w:bCs/>
                    </w:rPr>
                  </w:pPr>
                  <w:r>
                    <w:t>İzin Süresi</w:t>
                  </w:r>
                </w:p>
              </w:tc>
              <w:tc>
                <w:tcPr>
                  <w:tcW w:w="4976" w:type="dxa"/>
                  <w:gridSpan w:val="3"/>
                </w:tcPr>
                <w:p w:rsidR="00680692" w:rsidRDefault="007C2AEC" w:rsidP="00FE2AA3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… (Rakam ile)  … (Yazı ile) Gün</w:t>
                  </w:r>
                </w:p>
              </w:tc>
            </w:tr>
            <w:tr w:rsidR="00680692" w:rsidTr="00680692">
              <w:tc>
                <w:tcPr>
                  <w:tcW w:w="4976" w:type="dxa"/>
                </w:tcPr>
                <w:p w:rsidR="00680692" w:rsidRDefault="007C2AEC" w:rsidP="00FE2AA3">
                  <w:pPr>
                    <w:rPr>
                      <w:bCs/>
                    </w:rPr>
                  </w:pPr>
                  <w:r>
                    <w:t>İ</w:t>
                  </w:r>
                  <w:r>
                    <w:t>stenen İzin Mazeret ise Sebebi</w:t>
                  </w:r>
                </w:p>
              </w:tc>
              <w:tc>
                <w:tcPr>
                  <w:tcW w:w="4976" w:type="dxa"/>
                  <w:gridSpan w:val="3"/>
                </w:tcPr>
                <w:p w:rsidR="00680692" w:rsidRDefault="00680692" w:rsidP="00FE2AA3">
                  <w:pPr>
                    <w:rPr>
                      <w:bCs/>
                    </w:rPr>
                  </w:pPr>
                </w:p>
              </w:tc>
            </w:tr>
            <w:tr w:rsidR="00680692" w:rsidTr="00680692">
              <w:tc>
                <w:tcPr>
                  <w:tcW w:w="4976" w:type="dxa"/>
                </w:tcPr>
                <w:p w:rsidR="00680692" w:rsidRDefault="007C2AEC" w:rsidP="00FE2AA3">
                  <w:pPr>
                    <w:rPr>
                      <w:bCs/>
                    </w:rPr>
                  </w:pPr>
                  <w:r>
                    <w:t>İzninin başlangıç ve bitiş tarihleri</w:t>
                  </w:r>
                </w:p>
              </w:tc>
              <w:tc>
                <w:tcPr>
                  <w:tcW w:w="4976" w:type="dxa"/>
                  <w:gridSpan w:val="3"/>
                </w:tcPr>
                <w:p w:rsidR="00680692" w:rsidRDefault="00680692" w:rsidP="00FE2AA3">
                  <w:pPr>
                    <w:rPr>
                      <w:bCs/>
                    </w:rPr>
                  </w:pPr>
                </w:p>
              </w:tc>
            </w:tr>
            <w:tr w:rsidR="007C2AEC" w:rsidTr="00680692">
              <w:tc>
                <w:tcPr>
                  <w:tcW w:w="4976" w:type="dxa"/>
                </w:tcPr>
                <w:p w:rsidR="007C2AEC" w:rsidRDefault="007C2AEC" w:rsidP="00FE2AA3">
                  <w:r>
                    <w:t>İznini Geçireceği Adres</w:t>
                  </w:r>
                </w:p>
              </w:tc>
              <w:tc>
                <w:tcPr>
                  <w:tcW w:w="4976" w:type="dxa"/>
                  <w:gridSpan w:val="3"/>
                </w:tcPr>
                <w:p w:rsidR="007C2AEC" w:rsidRDefault="007C2AEC" w:rsidP="00FE2AA3">
                  <w:pPr>
                    <w:rPr>
                      <w:bCs/>
                    </w:rPr>
                  </w:pPr>
                </w:p>
              </w:tc>
            </w:tr>
            <w:tr w:rsidR="007C2AEC" w:rsidTr="00680692">
              <w:tc>
                <w:tcPr>
                  <w:tcW w:w="4976" w:type="dxa"/>
                </w:tcPr>
                <w:p w:rsidR="007C2AEC" w:rsidRDefault="007C2AEC" w:rsidP="00FE2AA3">
                  <w:r>
                    <w:t>İstek Tarihi ve İmzası</w:t>
                  </w:r>
                </w:p>
              </w:tc>
              <w:tc>
                <w:tcPr>
                  <w:tcW w:w="4976" w:type="dxa"/>
                  <w:gridSpan w:val="3"/>
                </w:tcPr>
                <w:p w:rsidR="007C2AEC" w:rsidRDefault="007C2AEC" w:rsidP="00FE2AA3">
                  <w:pPr>
                    <w:rPr>
                      <w:bCs/>
                    </w:rPr>
                  </w:pPr>
                </w:p>
              </w:tc>
            </w:tr>
            <w:tr w:rsidR="007C2AEC" w:rsidTr="00680692">
              <w:tc>
                <w:tcPr>
                  <w:tcW w:w="4976" w:type="dxa"/>
                </w:tcPr>
                <w:p w:rsidR="007C2AEC" w:rsidRDefault="007C2AEC" w:rsidP="00FE2AA3">
                  <w:r>
                    <w:t xml:space="preserve">Yerine </w:t>
                  </w:r>
                  <w:proofErr w:type="gramStart"/>
                  <w:r>
                    <w:t>Vekalet</w:t>
                  </w:r>
                  <w:proofErr w:type="gramEnd"/>
                  <w:r>
                    <w:t xml:space="preserve"> Edecek Kimse</w:t>
                  </w:r>
                </w:p>
              </w:tc>
              <w:tc>
                <w:tcPr>
                  <w:tcW w:w="4976" w:type="dxa"/>
                  <w:gridSpan w:val="3"/>
                </w:tcPr>
                <w:p w:rsidR="007C2AEC" w:rsidRPr="007C2AEC" w:rsidRDefault="007C2AEC" w:rsidP="00FE2AA3">
                  <w:pPr>
                    <w:rPr>
                      <w:bCs/>
                      <w:color w:val="FF0000"/>
                    </w:rPr>
                  </w:pPr>
                  <w:r w:rsidRPr="007C2AEC">
                    <w:rPr>
                      <w:color w:val="FF0000"/>
                    </w:rPr>
                    <w:t>İdari görevi bulunan personel mutlaka belirtecektir</w:t>
                  </w:r>
                  <w:r w:rsidRPr="007C2AEC">
                    <w:rPr>
                      <w:color w:val="FF0000"/>
                    </w:rPr>
                    <w:t>.</w:t>
                  </w:r>
                </w:p>
              </w:tc>
            </w:tr>
            <w:tr w:rsidR="007C2AEC" w:rsidTr="00982363">
              <w:tc>
                <w:tcPr>
                  <w:tcW w:w="4976" w:type="dxa"/>
                </w:tcPr>
                <w:p w:rsidR="007C2AEC" w:rsidRDefault="007C2AEC" w:rsidP="00FE2AA3">
                  <w:r>
                    <w:t xml:space="preserve">İzin Durumuna İlişkin Personel Dairesi Başkanlığının Bilgilendirilmesi </w:t>
                  </w:r>
                  <w:r w:rsidRPr="007C2AEC">
                    <w:rPr>
                      <w:color w:val="FF0000"/>
                    </w:rPr>
                    <w:t>(Mutlaka belirtilecektir.)</w:t>
                  </w:r>
                </w:p>
              </w:tc>
              <w:tc>
                <w:tcPr>
                  <w:tcW w:w="2488" w:type="dxa"/>
                </w:tcPr>
                <w:p w:rsidR="007C2AEC" w:rsidRDefault="007C2AEC" w:rsidP="00FE2AA3">
                  <w:r>
                    <w:t>İzin Hakkı :</w:t>
                  </w:r>
                  <w:r>
                    <w:t xml:space="preserve"> … Gün</w:t>
                  </w:r>
                </w:p>
                <w:p w:rsidR="007C2AEC" w:rsidRDefault="007C2AEC" w:rsidP="00FE2AA3">
                  <w:r>
                    <w:t>Kullandığı İzin: … Gün</w:t>
                  </w:r>
                </w:p>
                <w:p w:rsidR="007C2AEC" w:rsidRDefault="007C2AEC" w:rsidP="00FE2AA3">
                  <w:r>
                    <w:t>İzin İsteği: … Gün</w:t>
                  </w:r>
                </w:p>
                <w:p w:rsidR="007C2AEC" w:rsidRPr="007C2AEC" w:rsidRDefault="007C2AEC" w:rsidP="00FE2AA3">
                  <w:pPr>
                    <w:rPr>
                      <w:color w:val="FF0000"/>
                    </w:rPr>
                  </w:pPr>
                  <w:r>
                    <w:t>Kalan: … Gün</w:t>
                  </w:r>
                </w:p>
              </w:tc>
              <w:tc>
                <w:tcPr>
                  <w:tcW w:w="2488" w:type="dxa"/>
                  <w:gridSpan w:val="2"/>
                </w:tcPr>
                <w:p w:rsidR="007C2AEC" w:rsidRPr="007C2AEC" w:rsidRDefault="007C2AEC" w:rsidP="00FE2AA3">
                  <w:pPr>
                    <w:rPr>
                      <w:color w:val="FF0000"/>
                    </w:rPr>
                  </w:pPr>
                  <w:r w:rsidRPr="007C2AEC">
                    <w:t>Personel Daire Başkanı</w:t>
                  </w:r>
                </w:p>
              </w:tc>
            </w:tr>
          </w:tbl>
          <w:p w:rsidR="007C2AEC" w:rsidRDefault="007C2AEC" w:rsidP="007C2AEC">
            <w:r>
              <w:t xml:space="preserve">İlgilinin </w:t>
            </w:r>
            <w:proofErr w:type="gramStart"/>
            <w:r>
              <w:t>…..</w:t>
            </w:r>
            <w:proofErr w:type="gramEnd"/>
            <w:r>
              <w:t xml:space="preserve"> </w:t>
            </w:r>
            <w:proofErr w:type="gramStart"/>
            <w:r>
              <w:t>tarihleri</w:t>
            </w:r>
            <w:proofErr w:type="gramEnd"/>
            <w:r>
              <w:t xml:space="preserve"> arasında yıllık/mazeret izinli olarak ayrılmasında sakınca yoktur. </w:t>
            </w:r>
          </w:p>
          <w:p w:rsidR="007C2AEC" w:rsidRDefault="007C2AEC" w:rsidP="007C2AEC"/>
          <w:p w:rsidR="007C2AEC" w:rsidRDefault="007C2AEC" w:rsidP="007C2AEC">
            <w:pPr>
              <w:jc w:val="right"/>
            </w:pPr>
            <w:r>
              <w:t>Teklif Eden</w:t>
            </w:r>
          </w:p>
          <w:p w:rsidR="00680692" w:rsidRDefault="007C2AEC" w:rsidP="007C2AEC">
            <w:r>
              <w:t xml:space="preserve">Bölüm Başkanı </w:t>
            </w:r>
            <w:r>
              <w:t xml:space="preserve">                                                                                                                                         </w:t>
            </w:r>
            <w:r>
              <w:t xml:space="preserve">DEKAN/MÜDÜR …/…/20… </w:t>
            </w:r>
            <w:r>
              <w:t xml:space="preserve">                                                                                                                                                            </w:t>
            </w:r>
            <w:r>
              <w:t xml:space="preserve"> </w:t>
            </w:r>
            <w:r>
              <w:t>.</w:t>
            </w:r>
            <w:r>
              <w:t>../</w:t>
            </w:r>
            <w:r>
              <w:t>..</w:t>
            </w:r>
            <w:r>
              <w:t>./20…</w:t>
            </w:r>
          </w:p>
          <w:p w:rsidR="007C2AEC" w:rsidRDefault="007C2AEC" w:rsidP="007C2AEC"/>
          <w:p w:rsidR="007C2AEC" w:rsidRDefault="007C2AEC" w:rsidP="007C2AEC"/>
          <w:p w:rsidR="007C2AEC" w:rsidRDefault="007C2AEC" w:rsidP="007C2AEC"/>
          <w:p w:rsidR="007C2AEC" w:rsidRDefault="007C2AEC" w:rsidP="007C2AEC">
            <w:pPr>
              <w:jc w:val="center"/>
            </w:pPr>
            <w:r>
              <w:t>UYGUNDUR</w:t>
            </w:r>
          </w:p>
          <w:p w:rsidR="007C2AEC" w:rsidRDefault="007C2AEC" w:rsidP="007C2AEC">
            <w:pPr>
              <w:jc w:val="center"/>
            </w:pPr>
          </w:p>
          <w:p w:rsidR="007C2AEC" w:rsidRDefault="007C2AEC" w:rsidP="007C2AEC">
            <w:pPr>
              <w:jc w:val="center"/>
            </w:pPr>
          </w:p>
          <w:p w:rsidR="007C2AEC" w:rsidRPr="00E57B14" w:rsidRDefault="007C2AEC" w:rsidP="007C2AEC">
            <w:pPr>
              <w:jc w:val="center"/>
              <w:rPr>
                <w:bCs/>
              </w:rPr>
            </w:pPr>
            <w:r>
              <w:t>Rektör</w:t>
            </w:r>
            <w:bookmarkStart w:id="0" w:name="_GoBack"/>
            <w:bookmarkEnd w:id="0"/>
          </w:p>
        </w:tc>
      </w:tr>
    </w:tbl>
    <w:p w:rsidR="00526DC3" w:rsidRDefault="00526DC3" w:rsidP="006D4538"/>
    <w:sectPr w:rsidR="00526DC3" w:rsidSect="00A61006"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4B9" w:rsidRDefault="003F34B9" w:rsidP="00BD3F84">
      <w:pPr>
        <w:spacing w:after="0" w:line="240" w:lineRule="auto"/>
      </w:pPr>
      <w:r>
        <w:separator/>
      </w:r>
    </w:p>
  </w:endnote>
  <w:endnote w:type="continuationSeparator" w:id="0">
    <w:p w:rsidR="003F34B9" w:rsidRDefault="003F34B9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1E0" w:firstRow="1" w:lastRow="1" w:firstColumn="1" w:lastColumn="1" w:noHBand="0" w:noVBand="0"/>
      <w:tblBorders>
        <w:top w:val="single" w:sz="5" w:space="0" w:color="A6192E"/>
        <w:left w:val="single" w:sz="5" w:space="0" w:color="A6192E"/>
        <w:bottom w:val="single" w:sz="5" w:space="0" w:color="A6192E"/>
        <w:right w:val="single" w:sz="5" w:space="0" w:color="A6192E"/>
        <w:insideH w:val="single" w:sz="2" w:space="0" w:color="C4C4C4"/>
        <w:insideV w:val="single" w:sz="2" w:space="0" w:color="C4C4C4"/>
      </w:tblBorders>
    </w:tblPr>
    <w:tblGrid>
      <w:gridCol w:w="2999"/>
      <w:gridCol w:w="4606"/>
      <w:gridCol w:w="2683"/>
    </w:tblGrid>
    <w:tr w:rsidR="00FE2AA3" w:rsidTr="00FE2AA3">
      <w:trPr>
        <w:trHeight w:val="340"/>
        <w:jc w:val="center"/>
      </w:trPr>
      <w:tc>
        <w:tcPr>
          <w:tcW w:w="3028" w:type="dxa"/>
          <w:tcBorders>
            <w:bottom w:val="single" w:sz="12" w:space="0" w:color="C4C4C4"/>
          </w:tcBorders>
          <w:vAlign w:val="center"/>
          <w:shd w:val="clear" w:color="auto" w:fill="FAF5F6"/>
        </w:tcPr>
        <w:p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HAZIRLAYAN</w:t>
          </w:r>
        </w:p>
      </w:tc>
      <w:tc>
        <w:tcPr>
          <w:tcW w:w="4678" w:type="dxa"/>
          <w:tcBorders>
            <w:bottom w:val="single" w:sz="12" w:space="0" w:color="C4C4C4"/>
          </w:tcBorders>
          <w:vAlign w:val="center"/>
          <w:shd w:val="clear" w:color="auto" w:fill="FAF5F6"/>
        </w:tcPr>
        <w:p w:rsidR="00FE2AA3" w:rsidRPr="00C62AD8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 w:rsidRPr="00C62AD8">
            <w:rPr>
              <w:b w:val="1"/>
              <w:sz w:val="20"/>
              <w:szCs w:val="20"/>
              <w:color w:val="7F1423"/>
              <w:bCs w:val="1"/>
            </w:rPr>
            <w:t>KONTROL EDEN</w:t>
          </w:r>
        </w:p>
      </w:tc>
      <w:tc>
        <w:tcPr>
          <w:tcW w:w="2713" w:type="dxa"/>
          <w:tcBorders>
            <w:bottom w:val="single" w:sz="12" w:space="0" w:color="C4C4C4"/>
          </w:tcBorders>
          <w:vAlign w:val="center"/>
          <w:shd w:val="clear" w:color="auto" w:fill="FAF5F6"/>
        </w:tcPr>
        <w:p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ONAYLAYAN</w:t>
          </w:r>
        </w:p>
      </w:tc>
    </w:tr>
    <w:tr w:rsidR="00FE2AA3" w:rsidTr="00FE2AA3">
      <w:trPr>
        <w:trHeight w:val="162"/>
        <w:jc w:val="center"/>
      </w:trPr>
      <w:tc>
        <w:tcPr>
          <w:tcW w:w="3028" w:type="dxa"/>
          <w:tcBorders>
            <w:bottom w:val="nil"/>
          </w:tcBorders>
          <w:vAlign w:val="center"/>
        </w:tcPr>
        <w:p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bookmarkStart w:id="1" w:name="eimzalidir"/>
          <w:bookmarkEnd w:id="1"/>
        </w:p>
      </w:tc>
      <w:tc>
        <w:tcPr>
          <w:tcW w:w="4678" w:type="dxa"/>
          <w:tcBorders>
            <w:bottom w:val="nil"/>
          </w:tcBorders>
          <w:vAlign w:val="center"/>
        </w:tcPr>
        <w:p w:rsidR="00FE2AA3" w:rsidRDefault="00FE2AA3" w:rsidP="00FE2AA3">
          <w:pPr>
            <w:pStyle w:val="AltBilgi"/>
            <w:jc w:val="center"/>
            <w:rPr>
              <w:sz w:val="20"/>
              <w:szCs w:val="20"/>
            </w:rPr>
          </w:pPr>
        </w:p>
      </w:tc>
      <w:tc>
        <w:tcPr>
          <w:tcW w:w="2713" w:type="dxa"/>
          <w:tcBorders>
            <w:bottom w:val="nil"/>
          </w:tcBorders>
          <w:vAlign w:val="center"/>
        </w:tcPr>
        <w:p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</w:p>
      </w:tc>
    </w:tr>
    <w:tr w:rsidR="00FE2AA3" w:rsidTr="00FE2AA3">
      <w:trPr>
        <w:trHeight w:val="454"/>
        <w:jc w:val="center"/>
      </w:trPr>
      <w:tc>
        <w:tcPr>
          <w:tcW w:w="3028" w:type="dxa"/>
          <w:tcBorders>
            <w:top w:val="nil"/>
          </w:tcBorders>
          <w:vAlign w:val="center"/>
        </w:tcPr>
        <w:p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</w:t>
          </w:r>
          <w:proofErr w:type="spellStart"/>
          <w:r w:rsidRPr="00B909D0">
            <w:rPr>
              <w:sz w:val="16"/>
              <w:szCs w:val="16"/>
              <w:color w:val="777777"/>
            </w:rPr>
            <w:t>hazirlayanimza</w:t>
          </w:r>
          <w:proofErr w:type="spellEnd"/>
          <w:r w:rsidRPr="00B909D0">
            <w:rPr>
              <w:sz w:val="16"/>
              <w:szCs w:val="16"/>
              <w:color w:val="777777"/>
            </w:rPr>
            <w:t>]</w:t>
          </w:r>
        </w:p>
        <w:p w:rsidR="00FE2AA3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</w:tc>
      <w:tc>
        <w:tcPr>
          <w:tcW w:w="4678" w:type="dxa"/>
          <w:tcBorders>
            <w:top w:val="nil"/>
          </w:tcBorders>
          <w:vAlign w:val="center"/>
        </w:tcPr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</w:t>
          </w:r>
          <w:proofErr w:type="spellStart"/>
          <w:r w:rsidRPr="00B909D0">
            <w:rPr>
              <w:sz w:val="16"/>
              <w:szCs w:val="16"/>
              <w:color w:val="777777"/>
            </w:rPr>
            <w:t>kontroledenimza</w:t>
          </w:r>
          <w:proofErr w:type="spellEnd"/>
          <w:r w:rsidRPr="00B909D0">
            <w:rPr>
              <w:sz w:val="16"/>
              <w:szCs w:val="16"/>
              <w:color w:val="777777"/>
            </w:rPr>
            <w:t>]</w:t>
          </w: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  <w:tc>
        <w:tcPr>
          <w:tcW w:w="2713" w:type="dxa"/>
          <w:tcBorders>
            <w:top w:val="nil"/>
          </w:tcBorders>
          <w:vAlign w:val="center"/>
        </w:tcPr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</w:t>
          </w:r>
          <w:proofErr w:type="spellStart"/>
          <w:r w:rsidRPr="00B909D0">
            <w:rPr>
              <w:sz w:val="16"/>
              <w:szCs w:val="16"/>
              <w:color w:val="777777"/>
            </w:rPr>
            <w:t>onaylayanimza</w:t>
          </w:r>
          <w:proofErr w:type="spellEnd"/>
          <w:r w:rsidRPr="00B909D0">
            <w:rPr>
              <w:sz w:val="16"/>
              <w:szCs w:val="16"/>
              <w:color w:val="777777"/>
            </w:rPr>
            <w:t>]</w:t>
          </w: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</w:tr>
  </w:tbl>
  <w:p w:rsidR="00F0546F" w:rsidRDefault="00F0546F" w:rsidP="00FE2A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4B9" w:rsidRDefault="003F34B9" w:rsidP="00BD3F84">
      <w:pPr>
        <w:spacing w:after="0" w:line="240" w:lineRule="auto"/>
      </w:pPr>
      <w:r>
        <w:separator/>
      </w:r>
    </w:p>
  </w:footnote>
  <w:footnote w:type="continuationSeparator" w:id="0">
    <w:p w:rsidR="003F34B9" w:rsidRDefault="003F34B9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CellMar>
        <w:left w:w="70" w:type="dxa"/>
        <w:right w:w="70" w:type="dxa"/>
      </w:tblCellMar>
      <w:tblLook w:val="04A0" w:firstRow="1" w:lastRow="0" w:firstColumn="1" w:lastColumn="0" w:noHBand="0" w:noVBand="1"/>
      <w:tblBorders>
        <w:top w:val="nil"/>
        <w:left w:val="nil"/>
        <w:bottom w:val="single" w:sz="5" w:space="0" w:color="A6192E"/>
        <w:right w:val="nil"/>
        <w:insideH w:val="single" w:sz="2" w:space="0" w:color="C4C4C4"/>
        <w:insideV w:val="single" w:sz="2" w:space="0" w:color="C4C4C4"/>
      </w:tblBorders>
    </w:tblPr>
    <w:tblGrid>
      <w:gridCol w:w="2122"/>
      <w:gridCol w:w="5391"/>
      <w:gridCol w:w="2688"/>
    </w:tblGrid>
    <w:tr w:rsidR="004A22C2" w:rsidRPr="00C311D6" w:rsidTr="002675ED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4A22C2" w:rsidRDefault="004A22C2" w:rsidP="004A22C2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BEA716D" wp14:editId="3C0E1DDE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eastAsia="Times New Roman" w:hAnsi="Calibri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="004A22C2" w:rsidRPr="00CB1060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 xml:space="preserve">T.C. </w:t>
          </w:r>
        </w:p>
        <w:p w:rsidR="004A22C2" w:rsidRPr="00CB1060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TRABZON ÜNİVERSİTESİ</w:t>
          </w:r>
        </w:p>
        <w:p w:rsidR="004A22C2" w:rsidRPr="00CB1060" w:rsidRDefault="0068069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İLETİŞİM FAKÜLTESİ</w:t>
          </w:r>
        </w:p>
      </w:tc>
      <w:tc>
        <w:tcPr>
          <w:tcW w:w="2688" w:type="dxa"/>
          <w:shd w:val="clear" w:color="auto" w:fill="auto"/>
          <w:noWrap/>
          <w:vAlign w:val="center"/>
        </w:tcPr>
        <w:p w:rsidR="004A22C2" w:rsidRPr="008D50BA" w:rsidRDefault="00E541A0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  <w:lang w:eastAsia="tr-TR"/>
            </w:rPr>
            <w:drawing>
              <wp:inline distT="0" distB="0" distL="0" distR="0" wp14:anchorId="327A1317" wp14:editId="5F5ECA15">
                <wp:extent cx="1623787" cy="550800"/>
                <wp:effectExtent l="0" t="0" r="0" b="1905"/>
                <wp:docPr id="326527214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6527214" name="Resim 326527214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3787" cy="55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shd w:val="clear" w:color="auto" w:fill="FAF5F6"/>
          <w:noWrap/>
          <w:vAlign w:val="center"/>
          <w:hideMark/>
        </w:tcPr>
        <w:p w:rsidR="004A22C2" w:rsidRPr="00C311D6" w:rsidRDefault="004A22C2" w:rsidP="004A22C2">
          <w:pPr>
            <w:spacing w:after="0" w:line="240" w:lineRule="auto"/>
            <w:ind w:left="214" w:hanging="214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FAF5F6"/>
          <w:noWrap/>
          <w:vAlign w:val="center"/>
          <w:hideMark/>
        </w:tcPr>
        <w:p w:rsidR="004A22C2" w:rsidRPr="00CB1060" w:rsidRDefault="0068069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  <w:color w:val="222222"/>
            </w:rPr>
            <w:t>AKADEMİK PERSONEL İZİN FORMU</w:t>
          </w:r>
        </w:p>
      </w:tc>
      <w:tc>
        <w:tcPr>
          <w:tcW w:w="2688" w:type="dxa"/>
          <w:shd w:val="clear" w:color="auto" w:fill="FAF5F6"/>
          <w:noWrap/>
          <w:vAlign w:val="center"/>
          <w:hideMark/>
        </w:tcPr>
        <w:p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Doküman No: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</w:t>
          </w:r>
          <w:proofErr w:type="spellStart"/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dokumanno</w:t>
          </w:r>
          <w:proofErr w:type="spellEnd"/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]</w:t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FAF5F6"/>
          <w:vAlign w:val="center"/>
          <w:hideMark/>
        </w:tcPr>
        <w:p w:rsidR="004A22C2" w:rsidRPr="00C311D6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FAF5F6"/>
          <w:noWrap/>
          <w:vAlign w:val="center"/>
          <w:hideMark/>
        </w:tcPr>
        <w:p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İlk Yayın Tarihi: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</w:t>
          </w:r>
          <w:proofErr w:type="spellStart"/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yayintar</w:t>
          </w:r>
          <w:proofErr w:type="spellEnd"/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]</w:t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FAF5F6"/>
          <w:vAlign w:val="center"/>
          <w:hideMark/>
        </w:tcPr>
        <w:p w:rsidR="004A22C2" w:rsidRPr="00C311D6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FAF5F6"/>
          <w:noWrap/>
          <w:vAlign w:val="center"/>
          <w:hideMark/>
        </w:tcPr>
        <w:p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. No/Tar</w:t>
          </w:r>
          <w:proofErr w:type="gramStart"/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.:</w:t>
          </w:r>
          <w:proofErr w:type="gramEnd"/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[@revizyon]</w:t>
          </w:r>
        </w:p>
      </w:tc>
    </w:tr>
    <w:tr w:rsidR="004A22C2" w:rsidRPr="00C311D6" w:rsidTr="002675ED">
      <w:trPr>
        <w:trHeight w:val="125"/>
      </w:trPr>
      <w:tc>
        <w:tcPr>
          <w:tcW w:w="2122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FAF5F6"/>
          <w:vAlign w:val="center"/>
          <w:hideMark/>
        </w:tcPr>
        <w:p w:rsidR="004A22C2" w:rsidRPr="00C311D6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FAF5F6"/>
          <w:noWrap/>
          <w:vAlign w:val="center"/>
          <w:hideMark/>
        </w:tcPr>
        <w:p w:rsidR="004A22C2" w:rsidRPr="005247D2" w:rsidRDefault="005247D2" w:rsidP="004A22C2">
          <w:pPr>
            <w:spacing w:after="0" w:line="240" w:lineRule="auto"/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Sayfa</w:t>
          </w:r>
          <w:r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7C2AEC">
            <w:rPr>
              <w:rFonts w:ascii="Times New Roman" w:eastAsia="Times New Roman" w:hAnsi="Times New Roman" w:cs="Times New Roman"/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7C2AEC">
            <w:rPr>
              <w:rFonts w:ascii="Times New Roman" w:eastAsia="Times New Roman" w:hAnsi="Times New Roman" w:cs="Times New Roman"/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RDefault="00BD3F84" w:rsidP="00A6100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92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B5A8A"/>
    <w:rsid w:val="003F34B9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80692"/>
    <w:rsid w:val="006B1381"/>
    <w:rsid w:val="006D4538"/>
    <w:rsid w:val="006F3B86"/>
    <w:rsid w:val="007401AE"/>
    <w:rsid w:val="007830B0"/>
    <w:rsid w:val="00792F4E"/>
    <w:rsid w:val="007C2AEC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671D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letr_corporate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985A3-C525-41D9-9182-530FB228C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Akademik Personel İzin Formu.dotx</Template>
  <TotalTime>17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1</cp:revision>
  <dcterms:created xsi:type="dcterms:W3CDTF">2026-08-17T07:33:00Z</dcterms:created>
  <dcterms:modified xsi:type="dcterms:W3CDTF">2026-08-17T07:50:00Z</dcterms:modified>
</cp:coreProperties>
</file>