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348" w:type="dxa"/>
        <w:tblInd w:w="-142" w:type="dxa"/>
        <w:tblLook w:val="04A0" w:firstRow="1" w:lastRow="0" w:firstColumn="1" w:lastColumn="0" w:noHBand="0" w:noVBand="1"/>
        <w:tblBorders>
          <w:top w:val="single" w:sz="5" w:space="0" w:color="A6192E"/>
          <w:left w:val="single" w:sz="5" w:space="0" w:color="A6192E"/>
          <w:bottom w:val="single" w:sz="5" w:space="0" w:color="A6192E"/>
          <w:right w:val="single" w:sz="5" w:space="0" w:color="A6192E"/>
          <w:insideH w:val="single" w:sz="2" w:space="0" w:color="C4C4C4"/>
          <w:insideV w:val="single" w:sz="2" w:space="0" w:color="C4C4C4"/>
        </w:tblBorders>
      </w:tblPr>
      <w:tblGrid>
        <w:gridCol w:w="10376"/>
      </w:tblGrid>
      <w:tr w:rsidR="00C90B6E" w:rsidRPr="00363015" w14:paraId="05AB8375" w14:textId="77777777" w:rsidTr="00363015">
        <w:trPr>
          <w:trHeight w:val="9915"/>
        </w:trPr>
        <w:tc>
          <w:tcPr>
            <w:tcW w:w="10348" w:type="dxa"/>
          </w:tcPr>
          <w:p w14:paraId="157BE5BA" w14:textId="77777777" w:rsidR="00363015" w:rsidRPr="00363015" w:rsidRDefault="00363015" w:rsidP="00363015">
            <w:pPr>
              <w:pStyle w:val="Balk6"/>
              <w:spacing w:before="0" w:after="0" w:line="240" w:lineRule="auto"/>
              <w:rPr>
                <w:sz w:val="28"/>
                <w:szCs w:val="28"/>
              </w:rPr>
            </w:pPr>
            <w:r w:rsidRPr="00363015">
              <w:rPr>
                <w:sz w:val="28"/>
                <w:szCs w:val="28"/>
              </w:rPr>
              <w:t>LİSANS BİTİRME TEZİ TESLİM TUTANAĞI</w:t>
            </w:r>
          </w:p>
          <w:p w14:paraId="4D28BCC7" w14:textId="77777777" w:rsidR="00363015" w:rsidRPr="00363015" w:rsidRDefault="00363015" w:rsidP="00363015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EDEFE94" w14:textId="77777777" w:rsidR="00363015" w:rsidRDefault="00363015" w:rsidP="00363015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 w:rsidRPr="00363015">
              <w:rPr>
                <w:rFonts w:ascii="Times New Roman" w:hAnsi="Times New Roman" w:cs="Times New Roman"/>
                <w:bCs/>
              </w:rPr>
              <w:t>Halkla İlişkiler ve Reklamcılık Bölümü</w:t>
            </w:r>
            <w:r w:rsidRPr="0036301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63015">
              <w:rPr>
                <w:rFonts w:ascii="Times New Roman" w:hAnsi="Times New Roman" w:cs="Times New Roman"/>
                <w:i/>
              </w:rPr>
              <w:t>…………................</w:t>
            </w:r>
            <w:r w:rsidRPr="0036301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proofErr w:type="gramStart"/>
            <w:r w:rsidRPr="00363015">
              <w:rPr>
                <w:rFonts w:ascii="Times New Roman" w:hAnsi="Times New Roman" w:cs="Times New Roman"/>
              </w:rPr>
              <w:t>no’lu</w:t>
            </w:r>
            <w:proofErr w:type="spellEnd"/>
            <w:proofErr w:type="gramEnd"/>
            <w:r w:rsidRPr="00363015">
              <w:rPr>
                <w:rFonts w:ascii="Times New Roman" w:hAnsi="Times New Roman" w:cs="Times New Roman"/>
              </w:rPr>
              <w:t xml:space="preserve"> </w:t>
            </w:r>
            <w:r w:rsidRPr="00363015">
              <w:rPr>
                <w:rFonts w:ascii="Times New Roman" w:hAnsi="Times New Roman" w:cs="Times New Roman"/>
                <w:bCs/>
                <w:i/>
              </w:rPr>
              <w:t>…………………</w:t>
            </w:r>
            <w:proofErr w:type="gramStart"/>
            <w:r w:rsidRPr="00363015">
              <w:rPr>
                <w:rFonts w:ascii="Times New Roman" w:hAnsi="Times New Roman" w:cs="Times New Roman"/>
                <w:bCs/>
                <w:i/>
              </w:rPr>
              <w:t>…….</w:t>
            </w:r>
            <w:proofErr w:type="gramEnd"/>
            <w:r w:rsidRPr="00363015">
              <w:rPr>
                <w:rFonts w:ascii="Times New Roman" w:hAnsi="Times New Roman" w:cs="Times New Roman"/>
                <w:bCs/>
                <w:i/>
              </w:rPr>
              <w:t>.………………......</w:t>
            </w:r>
            <w:r>
              <w:rPr>
                <w:rFonts w:ascii="Times New Roman" w:hAnsi="Times New Roman" w:cs="Times New Roman"/>
                <w:bCs/>
                <w:i/>
                <w:u w:val="single"/>
              </w:rPr>
              <w:t xml:space="preserve"> </w:t>
            </w:r>
            <w:proofErr w:type="gramStart"/>
            <w:r w:rsidRPr="00363015">
              <w:rPr>
                <w:rFonts w:ascii="Times New Roman" w:hAnsi="Times New Roman" w:cs="Times New Roman"/>
              </w:rPr>
              <w:t>isimli</w:t>
            </w:r>
            <w:proofErr w:type="gramEnd"/>
            <w:r w:rsidRPr="00363015">
              <w:rPr>
                <w:rFonts w:ascii="Times New Roman" w:hAnsi="Times New Roman" w:cs="Times New Roman"/>
              </w:rPr>
              <w:t xml:space="preserve"> lisans öğrencisi olarak </w:t>
            </w:r>
            <w:r w:rsidRPr="00363015">
              <w:rPr>
                <w:rFonts w:ascii="Times New Roman" w:hAnsi="Times New Roman" w:cs="Times New Roman"/>
                <w:bCs/>
                <w:i/>
              </w:rPr>
              <w:t>“..........................................................................................”</w:t>
            </w:r>
            <w:r w:rsidRPr="00363015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başlıklı</w:t>
            </w:r>
            <w:r w:rsidRPr="00363015">
              <w:rPr>
                <w:rFonts w:ascii="Times New Roman" w:hAnsi="Times New Roman" w:cs="Times New Roman"/>
              </w:rPr>
              <w:t xml:space="preserve"> lisans bitirme tezimi tamamlamış olup, benzeşim raporunu almış, çalışmanın dijital dosyasını danışmanıma göndermiş ve çalışmanın basılı halini Bölüm Başkanlığı ile danışmanıma teslim etmiş bulunmaktayım.</w:t>
            </w:r>
          </w:p>
          <w:p w14:paraId="3BD936E7" w14:textId="77777777" w:rsidR="00363015" w:rsidRPr="00363015" w:rsidRDefault="00363015" w:rsidP="00363015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</w:rPr>
            </w:pPr>
          </w:p>
          <w:p w14:paraId="171C0C2B" w14:textId="77777777" w:rsidR="00363015" w:rsidRPr="00363015" w:rsidRDefault="00363015" w:rsidP="00363015">
            <w:pPr>
              <w:spacing w:line="360" w:lineRule="auto"/>
              <w:ind w:left="7120"/>
              <w:jc w:val="center"/>
              <w:rPr>
                <w:rFonts w:ascii="Times New Roman" w:hAnsi="Times New Roman" w:cs="Times New Roman"/>
                <w:bCs/>
              </w:rPr>
            </w:pPr>
            <w:r w:rsidRPr="00363015">
              <w:rPr>
                <w:rFonts w:ascii="Times New Roman" w:hAnsi="Times New Roman" w:cs="Times New Roman"/>
                <w:bCs/>
              </w:rPr>
              <w:t>…../…./…..</w:t>
            </w:r>
          </w:p>
          <w:p w14:paraId="2A0B95B4" w14:textId="77777777" w:rsidR="00363015" w:rsidRPr="00363015" w:rsidRDefault="00363015" w:rsidP="00363015">
            <w:pPr>
              <w:spacing w:line="360" w:lineRule="auto"/>
              <w:ind w:left="7120"/>
              <w:jc w:val="center"/>
              <w:rPr>
                <w:rFonts w:ascii="Times New Roman" w:hAnsi="Times New Roman" w:cs="Times New Roman"/>
                <w:bCs/>
              </w:rPr>
            </w:pPr>
            <w:r w:rsidRPr="00363015">
              <w:rPr>
                <w:rFonts w:ascii="Times New Roman" w:hAnsi="Times New Roman" w:cs="Times New Roman"/>
                <w:bCs/>
              </w:rPr>
              <w:t>Öğrencinin Adı-Soyadı</w:t>
            </w:r>
          </w:p>
          <w:p w14:paraId="197AEA31" w14:textId="77777777" w:rsidR="00C90B6E" w:rsidRDefault="00363015" w:rsidP="00363015">
            <w:pPr>
              <w:spacing w:line="360" w:lineRule="auto"/>
              <w:ind w:left="7120"/>
              <w:jc w:val="center"/>
              <w:rPr>
                <w:rFonts w:ascii="Times New Roman" w:hAnsi="Times New Roman" w:cs="Times New Roman"/>
                <w:bCs/>
              </w:rPr>
            </w:pPr>
            <w:r w:rsidRPr="00363015">
              <w:rPr>
                <w:rFonts w:ascii="Times New Roman" w:hAnsi="Times New Roman" w:cs="Times New Roman"/>
                <w:bCs/>
              </w:rPr>
              <w:t>İmzası</w:t>
            </w:r>
          </w:p>
          <w:p w14:paraId="1B771E70" w14:textId="77777777" w:rsidR="00363015" w:rsidRDefault="00363015" w:rsidP="00363015">
            <w:pPr>
              <w:spacing w:line="360" w:lineRule="auto"/>
              <w:ind w:left="712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3D770D9" w14:textId="77777777" w:rsidR="00363015" w:rsidRDefault="00363015" w:rsidP="00363015">
            <w:pPr>
              <w:rPr>
                <w:rFonts w:ascii="Times New Roman" w:hAnsi="Times New Roman" w:cs="Times New Roman"/>
                <w:bCs/>
              </w:rPr>
            </w:pPr>
          </w:p>
          <w:tbl>
            <w:tblPr>
              <w:tblStyle w:val="TabloKlavuzu"/>
              <w:tblW w:w="10090" w:type="dxa"/>
              <w:tblBorders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52"/>
              <w:gridCol w:w="7938"/>
            </w:tblGrid>
            <w:tr w:rsidR="00972DFE" w:rsidRPr="00363015" w14:paraId="1AA8B46C" w14:textId="77777777" w:rsidTr="00972DFE">
              <w:tc>
                <w:tcPr>
                  <w:tcW w:w="10090" w:type="dxa"/>
                  <w:gridSpan w:val="2"/>
                  <w:vAlign w:val="center"/>
                </w:tcPr>
                <w:p w14:paraId="3B111D95" w14:textId="77777777" w:rsidR="00972DFE" w:rsidRPr="00363015" w:rsidRDefault="00972DFE" w:rsidP="00972DFE">
                  <w:pPr>
                    <w:pBdr>
                      <w:between w:val="single" w:sz="4" w:space="1" w:color="auto"/>
                    </w:pBd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363015">
                    <w:rPr>
                      <w:rFonts w:ascii="Times New Roman" w:hAnsi="Times New Roman" w:cs="Times New Roman"/>
                      <w:b/>
                    </w:rPr>
                    <w:t>Öğrencinin Lisans Bitirme Tezi Danışmanının</w:t>
                  </w:r>
                </w:p>
              </w:tc>
            </w:tr>
            <w:tr w:rsidR="00972DFE" w:rsidRPr="00363015" w14:paraId="090F3D50" w14:textId="77777777" w:rsidTr="00972DFE">
              <w:trPr>
                <w:trHeight w:hRule="exact" w:val="680"/>
              </w:trPr>
              <w:tc>
                <w:tcPr>
                  <w:tcW w:w="10090" w:type="dxa"/>
                  <w:gridSpan w:val="2"/>
                  <w:vAlign w:val="center"/>
                </w:tcPr>
                <w:p w14:paraId="551E5E29" w14:textId="77777777" w:rsidR="00972DFE" w:rsidRPr="00363015" w:rsidRDefault="00972DFE" w:rsidP="00972DFE">
                  <w:pPr>
                    <w:pBdr>
                      <w:between w:val="single" w:sz="4" w:space="1" w:color="auto"/>
                    </w:pBd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363015">
                    <w:rPr>
                      <w:rFonts w:ascii="Times New Roman" w:hAnsi="Times New Roman" w:cs="Times New Roman"/>
                      <w:color w:val="A6A6A6" w:themeColor="background1" w:themeShade="A6"/>
                    </w:rPr>
                    <w:t>İmzası</w:t>
                  </w:r>
                  <w:r>
                    <w:rPr>
                      <w:rFonts w:ascii="Times New Roman" w:hAnsi="Times New Roman" w:cs="Times New Roman"/>
                      <w:color w:val="A6A6A6" w:themeColor="background1" w:themeShade="A6"/>
                    </w:rPr>
                    <w:t xml:space="preserve"> </w:t>
                  </w:r>
                </w:p>
              </w:tc>
            </w:tr>
            <w:tr w:rsidR="00972DFE" w14:paraId="310CE137" w14:textId="77777777" w:rsidTr="00AA33CE">
              <w:tblPrEx>
                <w:tblBorders>
                  <w:insideV w:val="single" w:sz="4" w:space="0" w:color="auto"/>
                </w:tblBorders>
              </w:tblPrEx>
              <w:tc>
                <w:tcPr>
                  <w:tcW w:w="2152" w:type="dxa"/>
                  <w:vAlign w:val="center"/>
                </w:tcPr>
                <w:p w14:paraId="28AFE78D" w14:textId="77777777" w:rsidR="00972DFE" w:rsidRPr="00972DFE" w:rsidRDefault="00972DFE" w:rsidP="00AA33CE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72DFE">
                    <w:rPr>
                      <w:rFonts w:ascii="Times New Roman" w:hAnsi="Times New Roman" w:cs="Times New Roman"/>
                    </w:rPr>
                    <w:t>Adı</w:t>
                  </w:r>
                  <w:r w:rsidR="00AA33CE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972DFE">
                    <w:rPr>
                      <w:rFonts w:ascii="Times New Roman" w:hAnsi="Times New Roman" w:cs="Times New Roman"/>
                    </w:rPr>
                    <w:t>Soyadı</w:t>
                  </w:r>
                </w:p>
              </w:tc>
              <w:tc>
                <w:tcPr>
                  <w:tcW w:w="7938" w:type="dxa"/>
                </w:tcPr>
                <w:p w14:paraId="7F52DC9E" w14:textId="77777777" w:rsidR="00972DFE" w:rsidRDefault="00972DFE" w:rsidP="00972DFE">
                  <w:p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  <w:p w14:paraId="28E695C8" w14:textId="77777777" w:rsidR="00972DFE" w:rsidRPr="00972DFE" w:rsidRDefault="00972DFE" w:rsidP="00972DFE">
                  <w:p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5628C05D" w14:textId="77777777" w:rsidR="00363015" w:rsidRDefault="00363015" w:rsidP="00972DFE">
            <w:pPr>
              <w:pBdr>
                <w:between w:val="single" w:sz="4" w:space="1" w:color="auto"/>
              </w:pBdr>
              <w:rPr>
                <w:rFonts w:ascii="Times New Roman" w:hAnsi="Times New Roman" w:cs="Times New Roman"/>
                <w:bCs/>
              </w:rPr>
            </w:pPr>
          </w:p>
          <w:p w14:paraId="74689144" w14:textId="77777777" w:rsidR="00363015" w:rsidRDefault="00363015" w:rsidP="00363015">
            <w:pPr>
              <w:rPr>
                <w:rFonts w:ascii="Times New Roman" w:hAnsi="Times New Roman" w:cs="Times New Roman"/>
                <w:bCs/>
              </w:rPr>
            </w:pPr>
          </w:p>
          <w:tbl>
            <w:tblPr>
              <w:tblStyle w:val="TabloKlavuzu"/>
              <w:tblW w:w="10150" w:type="dxa"/>
              <w:jc w:val="center"/>
              <w:tblLook w:val="04A0" w:firstRow="1" w:lastRow="0" w:firstColumn="1" w:lastColumn="0" w:noHBand="0" w:noVBand="1"/>
            </w:tblPr>
            <w:tblGrid>
              <w:gridCol w:w="1196"/>
              <w:gridCol w:w="3322"/>
              <w:gridCol w:w="1295"/>
              <w:gridCol w:w="4337"/>
            </w:tblGrid>
            <w:tr w:rsidR="00363015" w:rsidRPr="00363015" w14:paraId="6AB38696" w14:textId="77777777" w:rsidTr="00AA33CE">
              <w:trPr>
                <w:trHeight w:val="567"/>
                <w:jc w:val="center"/>
              </w:trPr>
              <w:tc>
                <w:tcPr>
                  <w:tcW w:w="4518" w:type="dxa"/>
                  <w:gridSpan w:val="2"/>
                  <w:tcBorders>
                    <w:bottom w:val="nil"/>
                  </w:tcBorders>
                  <w:vAlign w:val="center"/>
                </w:tcPr>
                <w:p w14:paraId="6A99C39A" w14:textId="77777777" w:rsidR="00363015" w:rsidRPr="00363015" w:rsidRDefault="00363015" w:rsidP="0036301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363015">
                    <w:rPr>
                      <w:rFonts w:ascii="Times New Roman" w:hAnsi="Times New Roman" w:cs="Times New Roman"/>
                      <w:b/>
                    </w:rPr>
                    <w:t>Lisans Bitirme Tezinin Basılı Halini</w:t>
                  </w:r>
                </w:p>
                <w:p w14:paraId="27F1EC59" w14:textId="77777777" w:rsidR="00363015" w:rsidRPr="00363015" w:rsidRDefault="00363015" w:rsidP="0036301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363015">
                    <w:rPr>
                      <w:rFonts w:ascii="Times New Roman" w:hAnsi="Times New Roman" w:cs="Times New Roman"/>
                      <w:b/>
                    </w:rPr>
                    <w:t>Teslim Eden Öğrencinin</w:t>
                  </w:r>
                </w:p>
              </w:tc>
              <w:tc>
                <w:tcPr>
                  <w:tcW w:w="5632" w:type="dxa"/>
                  <w:gridSpan w:val="2"/>
                  <w:tcBorders>
                    <w:bottom w:val="nil"/>
                  </w:tcBorders>
                  <w:vAlign w:val="center"/>
                </w:tcPr>
                <w:p w14:paraId="0704E069" w14:textId="77777777" w:rsidR="00363015" w:rsidRPr="00363015" w:rsidRDefault="00363015" w:rsidP="0036301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363015">
                    <w:rPr>
                      <w:rFonts w:ascii="Times New Roman" w:hAnsi="Times New Roman" w:cs="Times New Roman"/>
                      <w:b/>
                    </w:rPr>
                    <w:t>Lisans Bitirme Tezinin Basılı Halini</w:t>
                  </w:r>
                </w:p>
                <w:p w14:paraId="6121D9F5" w14:textId="77777777" w:rsidR="00363015" w:rsidRPr="00363015" w:rsidRDefault="00363015" w:rsidP="0036301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363015">
                    <w:rPr>
                      <w:rFonts w:ascii="Times New Roman" w:hAnsi="Times New Roman" w:cs="Times New Roman"/>
                      <w:b/>
                    </w:rPr>
                    <w:t>Teslim Alan Personelin</w:t>
                  </w:r>
                </w:p>
              </w:tc>
            </w:tr>
            <w:tr w:rsidR="00363015" w:rsidRPr="00363015" w14:paraId="458BE16E" w14:textId="77777777" w:rsidTr="00AA33CE">
              <w:trPr>
                <w:trHeight w:hRule="exact" w:val="680"/>
                <w:jc w:val="center"/>
              </w:trPr>
              <w:tc>
                <w:tcPr>
                  <w:tcW w:w="4518" w:type="dxa"/>
                  <w:gridSpan w:val="2"/>
                  <w:tcBorders>
                    <w:top w:val="nil"/>
                    <w:bottom w:val="nil"/>
                  </w:tcBorders>
                  <w:vAlign w:val="center"/>
                </w:tcPr>
                <w:p w14:paraId="043F08A1" w14:textId="77777777" w:rsidR="00363015" w:rsidRPr="00363015" w:rsidRDefault="00363015" w:rsidP="00363015">
                  <w:pPr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 w:rsidRPr="00363015">
                    <w:rPr>
                      <w:rFonts w:ascii="Times New Roman" w:hAnsi="Times New Roman" w:cs="Times New Roman"/>
                      <w:color w:val="A6A6A6" w:themeColor="background1" w:themeShade="A6"/>
                    </w:rPr>
                    <w:t xml:space="preserve">                             </w:t>
                  </w:r>
                  <w:r w:rsidR="00972DFE" w:rsidRPr="00363015">
                    <w:rPr>
                      <w:rFonts w:ascii="Times New Roman" w:hAnsi="Times New Roman" w:cs="Times New Roman"/>
                      <w:color w:val="A6A6A6" w:themeColor="background1" w:themeShade="A6"/>
                    </w:rPr>
                    <w:t>İ</w:t>
                  </w:r>
                  <w:r w:rsidRPr="00363015">
                    <w:rPr>
                      <w:rFonts w:ascii="Times New Roman" w:hAnsi="Times New Roman" w:cs="Times New Roman"/>
                      <w:color w:val="A6A6A6" w:themeColor="background1" w:themeShade="A6"/>
                    </w:rPr>
                    <w:t>mzası</w:t>
                  </w:r>
                  <w:r w:rsidR="00972DFE">
                    <w:rPr>
                      <w:rFonts w:ascii="Times New Roman" w:hAnsi="Times New Roman" w:cs="Times New Roman"/>
                      <w:color w:val="A6A6A6" w:themeColor="background1" w:themeShade="A6"/>
                    </w:rPr>
                    <w:t xml:space="preserve"> </w:t>
                  </w:r>
                </w:p>
              </w:tc>
              <w:tc>
                <w:tcPr>
                  <w:tcW w:w="5632" w:type="dxa"/>
                  <w:gridSpan w:val="2"/>
                  <w:tcBorders>
                    <w:top w:val="nil"/>
                    <w:bottom w:val="nil"/>
                  </w:tcBorders>
                  <w:vAlign w:val="center"/>
                </w:tcPr>
                <w:p w14:paraId="013ABDB1" w14:textId="77777777" w:rsidR="00363015" w:rsidRPr="00363015" w:rsidRDefault="00363015" w:rsidP="0036301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363015">
                    <w:rPr>
                      <w:rFonts w:ascii="Times New Roman" w:hAnsi="Times New Roman" w:cs="Times New Roman"/>
                      <w:color w:val="A6A6A6" w:themeColor="background1" w:themeShade="A6"/>
                    </w:rPr>
                    <w:t xml:space="preserve">   </w:t>
                  </w:r>
                  <w:r w:rsidR="00972DFE" w:rsidRPr="00363015">
                    <w:rPr>
                      <w:rFonts w:ascii="Times New Roman" w:hAnsi="Times New Roman" w:cs="Times New Roman"/>
                      <w:color w:val="A6A6A6" w:themeColor="background1" w:themeShade="A6"/>
                    </w:rPr>
                    <w:t>İ</w:t>
                  </w:r>
                  <w:r w:rsidRPr="00363015">
                    <w:rPr>
                      <w:rFonts w:ascii="Times New Roman" w:hAnsi="Times New Roman" w:cs="Times New Roman"/>
                      <w:color w:val="A6A6A6" w:themeColor="background1" w:themeShade="A6"/>
                    </w:rPr>
                    <w:t>mzası</w:t>
                  </w:r>
                  <w:r w:rsidR="00972DFE">
                    <w:rPr>
                      <w:rFonts w:ascii="Times New Roman" w:hAnsi="Times New Roman" w:cs="Times New Roman"/>
                      <w:color w:val="A6A6A6" w:themeColor="background1" w:themeShade="A6"/>
                    </w:rPr>
                    <w:t xml:space="preserve"> </w:t>
                  </w:r>
                </w:p>
              </w:tc>
            </w:tr>
            <w:tr w:rsidR="00363015" w:rsidRPr="00363015" w14:paraId="52D1D219" w14:textId="77777777" w:rsidTr="00AA33CE">
              <w:trPr>
                <w:trHeight w:val="822"/>
                <w:jc w:val="center"/>
              </w:trPr>
              <w:tc>
                <w:tcPr>
                  <w:tcW w:w="1196" w:type="dxa"/>
                  <w:tcBorders>
                    <w:top w:val="nil"/>
                    <w:right w:val="nil"/>
                  </w:tcBorders>
                  <w:vAlign w:val="center"/>
                </w:tcPr>
                <w:p w14:paraId="2254004C" w14:textId="77777777" w:rsidR="00363015" w:rsidRPr="00363015" w:rsidRDefault="00363015" w:rsidP="00AA33CE">
                  <w:pPr>
                    <w:spacing w:line="360" w:lineRule="auto"/>
                    <w:ind w:right="-48"/>
                    <w:jc w:val="right"/>
                    <w:rPr>
                      <w:rFonts w:ascii="Times New Roman" w:hAnsi="Times New Roman" w:cs="Times New Roman"/>
                    </w:rPr>
                  </w:pPr>
                  <w:r w:rsidRPr="00363015">
                    <w:rPr>
                      <w:rFonts w:ascii="Times New Roman" w:hAnsi="Times New Roman" w:cs="Times New Roman"/>
                    </w:rPr>
                    <w:t>Adı</w:t>
                  </w:r>
                  <w:r w:rsidR="00AA33CE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363015">
                    <w:rPr>
                      <w:rFonts w:ascii="Times New Roman" w:hAnsi="Times New Roman" w:cs="Times New Roman"/>
                    </w:rPr>
                    <w:t>Soyadı</w:t>
                  </w:r>
                </w:p>
              </w:tc>
              <w:tc>
                <w:tcPr>
                  <w:tcW w:w="3322" w:type="dxa"/>
                  <w:tcBorders>
                    <w:top w:val="nil"/>
                    <w:left w:val="nil"/>
                  </w:tcBorders>
                  <w:vAlign w:val="center"/>
                </w:tcPr>
                <w:p w14:paraId="0B9C1F8E" w14:textId="77777777" w:rsidR="00972DFE" w:rsidRPr="00363015" w:rsidRDefault="00972DFE" w:rsidP="00972DFE">
                  <w:p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95" w:type="dxa"/>
                  <w:tcBorders>
                    <w:top w:val="nil"/>
                    <w:right w:val="nil"/>
                  </w:tcBorders>
                  <w:vAlign w:val="center"/>
                </w:tcPr>
                <w:p w14:paraId="7F734A0C" w14:textId="77777777" w:rsidR="00363015" w:rsidRPr="00363015" w:rsidRDefault="00363015" w:rsidP="00972DFE">
                  <w:pPr>
                    <w:spacing w:line="360" w:lineRule="auto"/>
                    <w:jc w:val="right"/>
                    <w:rPr>
                      <w:rFonts w:ascii="Times New Roman" w:hAnsi="Times New Roman" w:cs="Times New Roman"/>
                    </w:rPr>
                  </w:pPr>
                  <w:r w:rsidRPr="00363015">
                    <w:rPr>
                      <w:rFonts w:ascii="Times New Roman" w:hAnsi="Times New Roman" w:cs="Times New Roman"/>
                    </w:rPr>
                    <w:t>Adı</w:t>
                  </w:r>
                  <w:r w:rsidR="00AA33CE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363015">
                    <w:rPr>
                      <w:rFonts w:ascii="Times New Roman" w:hAnsi="Times New Roman" w:cs="Times New Roman"/>
                    </w:rPr>
                    <w:t>Soyadı</w:t>
                  </w:r>
                </w:p>
              </w:tc>
              <w:tc>
                <w:tcPr>
                  <w:tcW w:w="4337" w:type="dxa"/>
                  <w:tcBorders>
                    <w:top w:val="nil"/>
                    <w:left w:val="nil"/>
                  </w:tcBorders>
                  <w:vAlign w:val="center"/>
                </w:tcPr>
                <w:p w14:paraId="04ECA8CC" w14:textId="77777777" w:rsidR="00972DFE" w:rsidRDefault="00972DFE" w:rsidP="00972DFE">
                  <w:p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  <w:p w14:paraId="06144619" w14:textId="77777777" w:rsidR="00972DFE" w:rsidRPr="00363015" w:rsidRDefault="00972DFE" w:rsidP="00972DFE">
                  <w:p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5675D894" w14:textId="77777777" w:rsidR="00363015" w:rsidRDefault="00363015" w:rsidP="00363015">
            <w:pPr>
              <w:spacing w:line="360" w:lineRule="auto"/>
              <w:rPr>
                <w:b/>
                <w:sz w:val="24"/>
                <w:szCs w:val="24"/>
                <w:u w:val="single"/>
              </w:rPr>
            </w:pPr>
          </w:p>
          <w:p w14:paraId="02029B42" w14:textId="77777777" w:rsidR="00363015" w:rsidRPr="00363015" w:rsidRDefault="00363015" w:rsidP="00363015">
            <w:pPr>
              <w:spacing w:line="36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363015">
              <w:rPr>
                <w:rFonts w:ascii="Times New Roman" w:hAnsi="Times New Roman" w:cs="Times New Roman"/>
                <w:b/>
                <w:u w:val="single"/>
              </w:rPr>
              <w:t xml:space="preserve">Ekler  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                                              </w:t>
            </w:r>
            <w:proofErr w:type="gramStart"/>
            <w:r w:rsidRPr="00363015">
              <w:rPr>
                <w:rFonts w:ascii="Times New Roman" w:hAnsi="Times New Roman" w:cs="Times New Roman"/>
                <w:b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u w:val="single"/>
              </w:rPr>
              <w:t>:</w:t>
            </w:r>
            <w:proofErr w:type="gramEnd"/>
            <w:r w:rsidRPr="00363015">
              <w:rPr>
                <w:rFonts w:ascii="Times New Roman" w:hAnsi="Times New Roman" w:cs="Times New Roman"/>
                <w:b/>
                <w:u w:val="single"/>
              </w:rPr>
              <w:t xml:space="preserve">                                                       </w:t>
            </w:r>
          </w:p>
          <w:p w14:paraId="390ADF43" w14:textId="77777777" w:rsidR="00363015" w:rsidRPr="00363015" w:rsidRDefault="00363015" w:rsidP="00363015">
            <w:pPr>
              <w:pStyle w:val="ListeParagraf"/>
              <w:numPr>
                <w:ilvl w:val="0"/>
                <w:numId w:val="7"/>
              </w:numPr>
              <w:autoSpaceDE w:val="0"/>
              <w:autoSpaceDN w:val="0"/>
              <w:spacing w:line="360" w:lineRule="auto"/>
              <w:ind w:left="456"/>
              <w:rPr>
                <w:rFonts w:ascii="Times New Roman" w:hAnsi="Times New Roman" w:cs="Times New Roman"/>
                <w:bCs/>
              </w:rPr>
            </w:pPr>
            <w:r w:rsidRPr="00363015">
              <w:rPr>
                <w:rFonts w:ascii="Times New Roman" w:hAnsi="Times New Roman" w:cs="Times New Roman"/>
                <w:bCs/>
              </w:rPr>
              <w:t xml:space="preserve">Lisans Bitirme Tezinin Basılı Hali </w:t>
            </w:r>
          </w:p>
          <w:p w14:paraId="7123CE3A" w14:textId="77777777" w:rsidR="00363015" w:rsidRPr="00363015" w:rsidRDefault="00363015" w:rsidP="00363015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sectPr w:rsidR="00526DC3" w:rsidSect="00A61006"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27FD4" w14:textId="77777777" w:rsidR="00510ED9" w:rsidRDefault="00510ED9" w:rsidP="00BD3F84">
      <w:pPr>
        <w:spacing w:after="0" w:line="240" w:lineRule="auto"/>
      </w:pPr>
      <w:r>
        <w:separator/>
      </w:r>
    </w:p>
  </w:endnote>
  <w:endnote w:type="continuationSeparator" w:id="0">
    <w:p w14:paraId="313D41C9" w14:textId="77777777" w:rsidR="00510ED9" w:rsidRDefault="00510ED9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1E0" w:firstRow="1" w:lastRow="1" w:firstColumn="1" w:lastColumn="1" w:noHBand="0" w:noVBand="0"/>
      <w:tblBorders>
        <w:top w:val="single" w:sz="5" w:space="0" w:color="A6192E"/>
        <w:left w:val="single" w:sz="5" w:space="0" w:color="A6192E"/>
        <w:bottom w:val="single" w:sz="5" w:space="0" w:color="A6192E"/>
        <w:right w:val="single" w:sz="5" w:space="0" w:color="A6192E"/>
        <w:insideH w:val="single" w:sz="2" w:space="0" w:color="C4C4C4"/>
        <w:insideV w:val="single" w:sz="2" w:space="0" w:color="C4C4C4"/>
      </w:tblBorders>
    </w:tblPr>
    <w:tblGrid>
      <w:gridCol w:w="2999"/>
      <w:gridCol w:w="4606"/>
      <w:gridCol w:w="2683"/>
    </w:tblGrid>
    <w:tr w:rsidR="00FE2AA3" w14:paraId="01D369C3" w14:textId="77777777" w:rsidTr="00FE2AA3">
      <w:trPr>
        <w:trHeight w:val="340"/>
        <w:jc w:val="center"/>
      </w:trPr>
      <w:tc>
        <w:tcPr>
          <w:tcW w:w="3028" w:type="dxa"/>
          <w:tcBorders>
            <w:bottom w:val="single" w:sz="12" w:space="0" w:color="C4C4C4"/>
          </w:tcBorders>
          <w:vAlign w:val="center"/>
          <w:shd w:val="clear" w:color="auto" w:fill="FAF5F6"/>
        </w:tcPr>
        <w:p w14:paraId="056F5A70" w14:textId="77777777" w:rsidR="00FE2AA3" w:rsidRPr="00F91F41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r>
            <w:rPr>
              <w:b w:val="1"/>
              <w:sz w:val="20"/>
              <w:szCs w:val="20"/>
              <w:color w:val="7F1423"/>
              <w:bCs w:val="1"/>
            </w:rPr>
            <w:t>HAZIRLAYAN</w:t>
          </w:r>
        </w:p>
      </w:tc>
      <w:tc>
        <w:tcPr>
          <w:tcW w:w="4678" w:type="dxa"/>
          <w:tcBorders>
            <w:bottom w:val="single" w:sz="12" w:space="0" w:color="C4C4C4"/>
          </w:tcBorders>
          <w:vAlign w:val="center"/>
          <w:shd w:val="clear" w:color="auto" w:fill="FAF5F6"/>
        </w:tcPr>
        <w:p w14:paraId="1BED33B6" w14:textId="77777777" w:rsidR="00FE2AA3" w:rsidRPr="00C62AD8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 w:rsidRPr="00C62AD8">
            <w:rPr>
              <w:b w:val="1"/>
              <w:sz w:val="20"/>
              <w:szCs w:val="20"/>
              <w:color w:val="7F1423"/>
              <w:bCs w:val="1"/>
            </w:rPr>
            <w:t>KONTROL EDEN</w:t>
          </w:r>
        </w:p>
      </w:tc>
      <w:tc>
        <w:tcPr>
          <w:tcW w:w="2713" w:type="dxa"/>
          <w:tcBorders>
            <w:bottom w:val="single" w:sz="12" w:space="0" w:color="C4C4C4"/>
          </w:tcBorders>
          <w:vAlign w:val="center"/>
          <w:shd w:val="clear" w:color="auto" w:fill="FAF5F6"/>
        </w:tcPr>
        <w:p w14:paraId="75E5895B" w14:textId="77777777" w:rsidR="00FE2AA3" w:rsidRPr="005F00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>
            <w:rPr>
              <w:b w:val="1"/>
              <w:sz w:val="20"/>
              <w:szCs w:val="20"/>
              <w:color w:val="7F1423"/>
              <w:bCs w:val="1"/>
            </w:rPr>
            <w:t>ONAYLAYAN</w:t>
          </w:r>
        </w:p>
      </w:tc>
    </w:tr>
    <w:tr w:rsidR="00FE2AA3" w14:paraId="2A0EFE47" w14:textId="77777777" w:rsidTr="00FE2AA3">
      <w:trPr>
        <w:trHeight w:val="162"/>
        <w:jc w:val="center"/>
      </w:trPr>
      <w:tc>
        <w:tcPr>
          <w:tcW w:w="3028" w:type="dxa"/>
          <w:tcBorders>
            <w:bottom w:val="nil"/>
          </w:tcBorders>
          <w:vAlign w:val="center"/>
        </w:tcPr>
        <w:p w14:paraId="268D2181" w14:textId="77777777" w:rsidR="00FE2AA3" w:rsidRPr="00F91F41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bookmarkStart w:id="0" w:name="eimzalidir"/>
          <w:bookmarkEnd w:id="0"/>
        </w:p>
      </w:tc>
      <w:tc>
        <w:tcPr>
          <w:tcW w:w="4678" w:type="dxa"/>
          <w:tcBorders>
            <w:bottom w:val="nil"/>
          </w:tcBorders>
          <w:vAlign w:val="center"/>
        </w:tcPr>
        <w:p w14:paraId="0F4B062B" w14:textId="77777777" w:rsidR="00FE2AA3" w:rsidRDefault="00FE2AA3" w:rsidP="00FE2AA3">
          <w:pPr>
            <w:pStyle w:val="AltBilgi"/>
            <w:jc w:val="center"/>
            <w:rPr>
              <w:sz w:val="20"/>
              <w:szCs w:val="20"/>
            </w:rPr>
          </w:pPr>
        </w:p>
      </w:tc>
      <w:tc>
        <w:tcPr>
          <w:tcW w:w="2713" w:type="dxa"/>
          <w:tcBorders>
            <w:bottom w:val="nil"/>
          </w:tcBorders>
          <w:vAlign w:val="center"/>
        </w:tcPr>
        <w:p w14:paraId="4C3861DB" w14:textId="77777777" w:rsidR="00FE2AA3" w:rsidRPr="005F00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</w:p>
      </w:tc>
    </w:tr>
    <w:tr w:rsidR="00FE2AA3" w14:paraId="4D62D5CB" w14:textId="77777777" w:rsidTr="00FE2AA3">
      <w:trPr>
        <w:trHeight w:val="454"/>
        <w:jc w:val="center"/>
      </w:trPr>
      <w:tc>
        <w:tcPr>
          <w:tcW w:w="3028" w:type="dxa"/>
          <w:tcBorders>
            <w:top w:val="nil"/>
          </w:tcBorders>
          <w:vAlign w:val="center"/>
        </w:tcPr>
        <w:p w14:paraId="1C3DBCF7" w14:textId="77777777"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[@hazirlayanimza]</w:t>
          </w:r>
        </w:p>
        <w:p w14:paraId="07871B0A" w14:textId="77777777" w:rsidR="00FE2AA3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14:paraId="6524F0CC" w14:textId="77777777"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14:paraId="5536BBB8" w14:textId="77777777"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</w:tc>
      <w:tc>
        <w:tcPr>
          <w:tcW w:w="4678" w:type="dxa"/>
          <w:tcBorders>
            <w:top w:val="nil"/>
          </w:tcBorders>
          <w:vAlign w:val="center"/>
        </w:tcPr>
        <w:p w14:paraId="2FCC541E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[@kontroledenimza]</w:t>
          </w:r>
        </w:p>
        <w:p w14:paraId="4CC3C74F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0DC1F553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64ED1989" w14:textId="77777777" w:rsidR="00FE2AA3" w:rsidRPr="00B909D0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  <w:tc>
        <w:tcPr>
          <w:tcW w:w="2713" w:type="dxa"/>
          <w:tcBorders>
            <w:top w:val="nil"/>
          </w:tcBorders>
          <w:vAlign w:val="center"/>
        </w:tcPr>
        <w:p w14:paraId="76F9994C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[@onaylayanimza]</w:t>
          </w:r>
        </w:p>
        <w:p w14:paraId="607AF477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68015CCF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17525A67" w14:textId="77777777" w:rsidR="00FE2AA3" w:rsidRPr="00B909D0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</w:tr>
  </w:tbl>
  <w:p w14:paraId="63B0A54F" w14:textId="77777777" w:rsidR="00F0546F" w:rsidRDefault="00F0546F" w:rsidP="00FE2A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CF597" w14:textId="77777777" w:rsidR="00510ED9" w:rsidRDefault="00510ED9" w:rsidP="00BD3F84">
      <w:pPr>
        <w:spacing w:after="0" w:line="240" w:lineRule="auto"/>
      </w:pPr>
      <w:r>
        <w:separator/>
      </w:r>
    </w:p>
  </w:footnote>
  <w:footnote w:type="continuationSeparator" w:id="0">
    <w:p w14:paraId="5F813CE9" w14:textId="77777777" w:rsidR="00510ED9" w:rsidRDefault="00510ED9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CellMar>
        <w:left w:w="70" w:type="dxa"/>
        <w:right w:w="70" w:type="dxa"/>
      </w:tblCellMar>
      <w:tblLook w:val="04A0" w:firstRow="1" w:lastRow="0" w:firstColumn="1" w:lastColumn="0" w:noHBand="0" w:noVBand="1"/>
      <w:tblBorders>
        <w:top w:val="nil"/>
        <w:left w:val="nil"/>
        <w:bottom w:val="single" w:sz="5" w:space="0" w:color="A6192E"/>
        <w:right w:val="nil"/>
        <w:insideH w:val="single" w:sz="2" w:space="0" w:color="C4C4C4"/>
        <w:insideV w:val="single" w:sz="2" w:space="0" w:color="C4C4C4"/>
      </w:tblBorders>
    </w:tblPr>
    <w:tblGrid>
      <w:gridCol w:w="2122"/>
      <w:gridCol w:w="5391"/>
      <w:gridCol w:w="2697"/>
    </w:tblGrid>
    <w:tr w:rsidR="004A22C2" w:rsidRPr="00C311D6" w14:paraId="3115D569" w14:textId="77777777" w:rsidTr="002675ED">
      <w:trPr>
        <w:trHeight w:val="1124"/>
      </w:trPr>
      <w:tc>
        <w:tcPr>
          <w:tcW w:w="2122" w:type="dxa"/>
          <w:vMerge w:val="restart"/>
          <w:noWrap/>
          <w:vAlign w:val="center"/>
        </w:tcPr>
        <w:p w14:paraId="39EBC9F1" w14:textId="77777777" w:rsidR="004A22C2" w:rsidRDefault="004A22C2" w:rsidP="004A22C2">
          <w:pPr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BEA716D" wp14:editId="3C0E1DDE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eastAsia="Times New Roman" w:hAnsi="Calibri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14:paraId="25AEFEA4" w14:textId="77777777" w:rsidR="004A22C2" w:rsidRPr="00CB1060" w:rsidRDefault="004A22C2" w:rsidP="004A22C2">
          <w:pPr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 xml:space="preserve">T.C. </w:t>
          </w:r>
        </w:p>
        <w:p w14:paraId="456B961F" w14:textId="77777777" w:rsidR="004A22C2" w:rsidRPr="00CB1060" w:rsidRDefault="004A22C2" w:rsidP="004A22C2">
          <w:pPr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>TRABZON ÜNİVERSİTESİ</w:t>
          </w:r>
        </w:p>
        <w:p w14:paraId="4B6AF41C" w14:textId="77777777" w:rsidR="004A22C2" w:rsidRPr="00CB1060" w:rsidRDefault="00DD5402" w:rsidP="004A22C2">
          <w:pPr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>[@birimadi]</w:t>
          </w:r>
        </w:p>
      </w:tc>
      <w:tc>
        <w:tcPr>
          <w:tcW w:w="2688" w:type="dxa"/>
          <w:noWrap/>
          <w:vAlign w:val="center"/>
        </w:tcPr>
        <w:p w14:paraId="6123AFA2" w14:textId="4316417C" w:rsidR="004A22C2" w:rsidRPr="008D50BA" w:rsidRDefault="00BA4857" w:rsidP="004A22C2">
          <w:pP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20"/>
              <w:szCs w:val="20"/>
              <w:lang w:eastAsia="tr-TR"/>
            </w:rPr>
            <w:drawing>
              <wp:inline distT="0" distB="0" distL="0" distR="0" wp14:anchorId="47DAF8EE" wp14:editId="78C1148B">
                <wp:extent cx="1623785" cy="550800"/>
                <wp:effectExtent l="0" t="0" r="0" b="1905"/>
                <wp:docPr id="64317860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3178602" name="Resim 64317860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3785" cy="55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A22C2" w:rsidRPr="00C311D6" w14:paraId="7BB2CD3F" w14:textId="77777777" w:rsidTr="002675ED">
      <w:trPr>
        <w:trHeight w:val="20"/>
      </w:trPr>
      <w:tc>
        <w:tcPr>
          <w:tcW w:w="2122" w:type="dxa"/>
          <w:vMerge/>
          <w:noWrap/>
          <w:vAlign w:val="center"/>
          <w:hideMark/>
          <w:shd w:val="clear" w:color="auto" w:fill="FAF5F6"/>
        </w:tcPr>
        <w:p w14:paraId="2DA8E4C7" w14:textId="77777777" w:rsidR="004A22C2" w:rsidRPr="00C311D6" w:rsidRDefault="004A22C2" w:rsidP="004A22C2">
          <w:pPr>
            <w:ind w:left="214" w:hanging="214"/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  <w:shd w:val="clear" w:color="auto" w:fill="FAF5F6"/>
        </w:tcPr>
        <w:p w14:paraId="435D72A5" w14:textId="77777777" w:rsidR="004A22C2" w:rsidRPr="00CB1060" w:rsidRDefault="00DD5402" w:rsidP="004A22C2">
          <w:pPr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>[@dokumanadi]</w:t>
          </w: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14:paraId="7304014D" w14:textId="77777777" w:rsidR="004A22C2" w:rsidRPr="00797F78" w:rsidRDefault="004A22C2" w:rsidP="004A22C2">
          <w:pP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Doküman</w:t>
          </w:r>
          <w:proofErr w:type="spellEnd"/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 No: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[@dokumanno]</w:t>
          </w:r>
        </w:p>
      </w:tc>
    </w:tr>
    <w:tr w:rsidR="004A22C2" w:rsidRPr="00C311D6" w14:paraId="48B5C9DB" w14:textId="77777777" w:rsidTr="002675ED">
      <w:trPr>
        <w:trHeight w:val="20"/>
      </w:trPr>
      <w:tc>
        <w:tcPr>
          <w:tcW w:w="2122" w:type="dxa"/>
          <w:vMerge/>
          <w:vAlign w:val="center"/>
          <w:hideMark/>
          <w:shd w:val="clear" w:color="auto" w:fill="FAF5F6"/>
        </w:tcPr>
        <w:p w14:paraId="1578E7D8" w14:textId="77777777" w:rsidR="004A22C2" w:rsidRPr="00C311D6" w:rsidRDefault="004A22C2" w:rsidP="004A22C2">
          <w:pPr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14:paraId="5A6309FB" w14:textId="77777777" w:rsidR="004A22C2" w:rsidRPr="00C311D6" w:rsidRDefault="004A22C2" w:rsidP="004A22C2">
          <w:pPr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14:paraId="2482CB16" w14:textId="77777777" w:rsidR="004A22C2" w:rsidRPr="00797F78" w:rsidRDefault="004A22C2" w:rsidP="004A22C2">
          <w:pP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İlk </w:t>
          </w:r>
          <w:proofErr w:type="spellStart"/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Yayın</w:t>
          </w:r>
          <w:proofErr w:type="spellEnd"/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 Tarihi: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[@yayintar]</w:t>
          </w:r>
        </w:p>
      </w:tc>
    </w:tr>
    <w:tr w:rsidR="004A22C2" w:rsidRPr="00C311D6" w14:paraId="56D70241" w14:textId="77777777" w:rsidTr="002675ED">
      <w:trPr>
        <w:trHeight w:val="20"/>
      </w:trPr>
      <w:tc>
        <w:tcPr>
          <w:tcW w:w="2122" w:type="dxa"/>
          <w:vMerge/>
          <w:vAlign w:val="center"/>
          <w:hideMark/>
          <w:shd w:val="clear" w:color="auto" w:fill="FAF5F6"/>
        </w:tcPr>
        <w:p w14:paraId="010DBF9D" w14:textId="77777777" w:rsidR="004A22C2" w:rsidRPr="00C311D6" w:rsidRDefault="004A22C2" w:rsidP="004A22C2">
          <w:pPr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14:paraId="077C907A" w14:textId="77777777" w:rsidR="004A22C2" w:rsidRPr="00C311D6" w:rsidRDefault="004A22C2" w:rsidP="004A22C2">
          <w:pPr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14:paraId="50BF52C4" w14:textId="77777777" w:rsidR="004A22C2" w:rsidRPr="00797F78" w:rsidRDefault="004A22C2" w:rsidP="004A22C2">
          <w:pP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Rev . No/Tar.: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[@revizyon]</w:t>
          </w:r>
        </w:p>
      </w:tc>
    </w:tr>
    <w:tr w:rsidR="004A22C2" w:rsidRPr="00C311D6" w14:paraId="73048A67" w14:textId="77777777" w:rsidTr="002675ED">
      <w:trPr>
        <w:trHeight w:val="125"/>
      </w:trPr>
      <w:tc>
        <w:tcPr>
          <w:tcW w:w="2122" w:type="dxa"/>
          <w:vMerge/>
          <w:vAlign w:val="center"/>
          <w:hideMark/>
          <w:shd w:val="clear" w:color="auto" w:fill="FAF5F6"/>
        </w:tcPr>
        <w:p w14:paraId="117E6011" w14:textId="77777777" w:rsidR="004A22C2" w:rsidRPr="00C311D6" w:rsidRDefault="004A22C2" w:rsidP="004A22C2">
          <w:pPr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14:paraId="38382798" w14:textId="77777777" w:rsidR="004A22C2" w:rsidRPr="00C311D6" w:rsidRDefault="004A22C2" w:rsidP="004A22C2">
          <w:pPr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14:paraId="5D53CDA1" w14:textId="77777777" w:rsidR="004A22C2" w:rsidRPr="005247D2" w:rsidRDefault="005247D2" w:rsidP="004A22C2">
          <w:pPr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Sayfa</w:t>
          </w:r>
          <w:proofErr w:type="spellEnd"/>
          <w:r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eastAsia="Times New Roman" w:hAnsi="Times New Roman" w:cs="Times New Roman"/>
              <w:bCs/>
              <w:noProof/>
              <w:color w:val="222222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eastAsia="Times New Roman" w:hAnsi="Times New Roman" w:cs="Times New Roman"/>
              <w:bCs/>
              <w:noProof/>
              <w:color w:val="222222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end"/>
          </w:r>
        </w:p>
      </w:tc>
    </w:tr>
  </w:tbl>
  <w:p w14:paraId="103E875C" w14:textId="77777777" w:rsidR="00BD3F84" w:rsidRDefault="00BD3F84" w:rsidP="00A6100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B4D49"/>
    <w:multiLevelType w:val="hybridMultilevel"/>
    <w:tmpl w:val="BD8C4B12"/>
    <w:lvl w:ilvl="0" w:tplc="5BA8D0B8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337E5"/>
    <w:multiLevelType w:val="hybridMultilevel"/>
    <w:tmpl w:val="1A94F93C"/>
    <w:lvl w:ilvl="0" w:tplc="73EA58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6787983">
    <w:abstractNumId w:val="4"/>
  </w:num>
  <w:num w:numId="2" w16cid:durableId="1774856416">
    <w:abstractNumId w:val="2"/>
  </w:num>
  <w:num w:numId="3" w16cid:durableId="514348842">
    <w:abstractNumId w:val="3"/>
  </w:num>
  <w:num w:numId="4" w16cid:durableId="1946111547">
    <w:abstractNumId w:val="5"/>
  </w:num>
  <w:num w:numId="5" w16cid:durableId="1178304200">
    <w:abstractNumId w:val="1"/>
  </w:num>
  <w:num w:numId="6" w16cid:durableId="1090086179">
    <w:abstractNumId w:val="0"/>
  </w:num>
  <w:num w:numId="7" w16cid:durableId="17164648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1A0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10AA4"/>
    <w:rsid w:val="003355E8"/>
    <w:rsid w:val="00353C1C"/>
    <w:rsid w:val="00363015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0ED9"/>
    <w:rsid w:val="005126B4"/>
    <w:rsid w:val="005247D2"/>
    <w:rsid w:val="00526DC3"/>
    <w:rsid w:val="005437F6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C4FAB"/>
    <w:rsid w:val="007D37B3"/>
    <w:rsid w:val="00852200"/>
    <w:rsid w:val="0087728C"/>
    <w:rsid w:val="008D0922"/>
    <w:rsid w:val="009316E8"/>
    <w:rsid w:val="00933767"/>
    <w:rsid w:val="0095303E"/>
    <w:rsid w:val="00957900"/>
    <w:rsid w:val="00972DFE"/>
    <w:rsid w:val="009C10F5"/>
    <w:rsid w:val="009D20DA"/>
    <w:rsid w:val="009F14F7"/>
    <w:rsid w:val="00A01DE8"/>
    <w:rsid w:val="00A20ABB"/>
    <w:rsid w:val="00A458CF"/>
    <w:rsid w:val="00A61006"/>
    <w:rsid w:val="00A61A71"/>
    <w:rsid w:val="00AA33CE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1799D"/>
    <w:rsid w:val="00DD5402"/>
    <w:rsid w:val="00E02603"/>
    <w:rsid w:val="00E517CF"/>
    <w:rsid w:val="00E541A0"/>
    <w:rsid w:val="00E57B14"/>
    <w:rsid w:val="00E66350"/>
    <w:rsid w:val="00E675C9"/>
    <w:rsid w:val="00EB49F7"/>
    <w:rsid w:val="00ED71CA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5127C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6">
    <w:name w:val="heading 6"/>
    <w:basedOn w:val="Normal"/>
    <w:next w:val="Normal"/>
    <w:link w:val="Balk6Char"/>
    <w:uiPriority w:val="99"/>
    <w:qFormat/>
    <w:rsid w:val="00363015"/>
    <w:pPr>
      <w:keepNext/>
      <w:autoSpaceDE w:val="0"/>
      <w:autoSpaceDN w:val="0"/>
      <w:spacing w:before="120" w:after="120" w:line="360" w:lineRule="auto"/>
      <w:jc w:val="center"/>
      <w:outlineLvl w:val="5"/>
    </w:pPr>
    <w:rPr>
      <w:rFonts w:ascii="Times New Roman" w:eastAsia="Batang" w:hAnsi="Times New Roman" w:cs="Times New Roman"/>
      <w:b/>
      <w:bCs/>
      <w:sz w:val="24"/>
      <w:szCs w:val="24"/>
      <w:lang w:eastAsia="ko-K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alk6Char">
    <w:name w:val="Başlık 6 Char"/>
    <w:basedOn w:val="VarsaylanParagrafYazTipi"/>
    <w:link w:val="Balk6"/>
    <w:uiPriority w:val="99"/>
    <w:rsid w:val="00363015"/>
    <w:rPr>
      <w:rFonts w:ascii="Times New Roman" w:eastAsia="Batang" w:hAnsi="Times New Roman" w:cs="Times New Roman"/>
      <w:b/>
      <w:bCs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F_HİR Lisans Bitime Tezi</Template>
  <TotalTime>1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Asuman KAYA</cp:lastModifiedBy>
  <cp:revision>1</cp:revision>
  <dcterms:created xsi:type="dcterms:W3CDTF">2026-07-17T18:50:00Z</dcterms:created>
  <dcterms:modified xsi:type="dcterms:W3CDTF">2026-07-17T18:51:00Z</dcterms:modified>
</cp:coreProperties>
</file>