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146" w:rsidRPr="00CF7146" w:rsidRDefault="00CF7146" w:rsidP="00CF7146">
      <w:pPr>
        <w:widowControl w:val="0"/>
        <w:autoSpaceDE w:val="0"/>
        <w:autoSpaceDN w:val="0"/>
        <w:spacing w:before="87" w:after="0" w:line="249" w:lineRule="auto"/>
        <w:ind w:left="35" w:firstLine="706"/>
        <w:rPr>
          <w:rFonts w:ascii="Times New Roman" w:eastAsia="Times New Roman" w:hAnsi="Times New Roman" w:cs="Times New Roman"/>
        </w:rPr>
      </w:pPr>
      <w:r w:rsidRPr="00CF7146">
        <w:rPr>
          <w:rFonts w:ascii="Times New Roman" w:eastAsia="Times New Roman" w:hAnsi="Times New Roman" w:cs="Times New Roman"/>
        </w:rPr>
        <w:t>Bu</w:t>
      </w:r>
      <w:r w:rsidRPr="00CF7146">
        <w:rPr>
          <w:rFonts w:ascii="Times New Roman" w:eastAsia="Times New Roman" w:hAnsi="Times New Roman" w:cs="Times New Roman"/>
          <w:spacing w:val="-1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Form</w:t>
      </w:r>
      <w:r w:rsidRPr="00CF7146">
        <w:rPr>
          <w:rFonts w:ascii="Times New Roman" w:eastAsia="Times New Roman" w:hAnsi="Times New Roman" w:cs="Times New Roman"/>
          <w:spacing w:val="-9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Öğrencinin</w:t>
      </w:r>
      <w:r w:rsidRPr="00CF7146">
        <w:rPr>
          <w:rFonts w:ascii="Times New Roman" w:eastAsia="Times New Roman" w:hAnsi="Times New Roman" w:cs="Times New Roman"/>
          <w:spacing w:val="-6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adına ödenecek</w:t>
      </w:r>
      <w:r w:rsidRPr="00CF7146">
        <w:rPr>
          <w:rFonts w:ascii="Times New Roman" w:eastAsia="Times New Roman" w:hAnsi="Times New Roman" w:cs="Times New Roman"/>
          <w:spacing w:val="-6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Sigorta</w:t>
      </w:r>
      <w:r w:rsidRPr="00CF7146">
        <w:rPr>
          <w:rFonts w:ascii="Times New Roman" w:eastAsia="Times New Roman" w:hAnsi="Times New Roman" w:cs="Times New Roman"/>
          <w:spacing w:val="-3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Primi</w:t>
      </w:r>
      <w:r w:rsidRPr="00CF7146">
        <w:rPr>
          <w:rFonts w:ascii="Times New Roman" w:eastAsia="Times New Roman" w:hAnsi="Times New Roman" w:cs="Times New Roman"/>
          <w:spacing w:val="-5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belirleyeceğinden</w:t>
      </w:r>
      <w:r w:rsidRPr="00CF7146">
        <w:rPr>
          <w:rFonts w:ascii="Times New Roman" w:eastAsia="Times New Roman" w:hAnsi="Times New Roman" w:cs="Times New Roman"/>
          <w:spacing w:val="-6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Kişi</w:t>
      </w:r>
      <w:r w:rsidRPr="00CF7146">
        <w:rPr>
          <w:rFonts w:ascii="Times New Roman" w:eastAsia="Times New Roman" w:hAnsi="Times New Roman" w:cs="Times New Roman"/>
          <w:spacing w:val="-5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beyanı esas</w:t>
      </w:r>
      <w:r w:rsidRPr="00CF7146">
        <w:rPr>
          <w:rFonts w:ascii="Times New Roman" w:eastAsia="Times New Roman" w:hAnsi="Times New Roman" w:cs="Times New Roman"/>
          <w:spacing w:val="-1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olup</w:t>
      </w:r>
      <w:r w:rsidRPr="00CF7146">
        <w:rPr>
          <w:rFonts w:ascii="Times New Roman" w:eastAsia="Times New Roman" w:hAnsi="Times New Roman" w:cs="Times New Roman"/>
          <w:spacing w:val="-1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formun</w:t>
      </w:r>
      <w:r w:rsidRPr="00CF7146">
        <w:rPr>
          <w:rFonts w:ascii="Times New Roman" w:eastAsia="Times New Roman" w:hAnsi="Times New Roman" w:cs="Times New Roman"/>
          <w:spacing w:val="-6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eksiksiz doldurulması gerekmektedir ve Öğrencilerin Sosyal Güvenlik Kurumuna gitmelerine gerek duyulmamaktadır.</w:t>
      </w:r>
    </w:p>
    <w:p w:rsidR="00CF7146" w:rsidRPr="00CF7146" w:rsidRDefault="00CF7146" w:rsidP="00CF7146">
      <w:pPr>
        <w:widowControl w:val="0"/>
        <w:autoSpaceDE w:val="0"/>
        <w:autoSpaceDN w:val="0"/>
        <w:spacing w:before="183" w:after="0" w:line="240" w:lineRule="auto"/>
        <w:rPr>
          <w:rFonts w:ascii="Times New Roman" w:eastAsia="Times New Roman" w:hAnsi="Times New Roman" w:cs="Times New Roman"/>
        </w:rPr>
      </w:pPr>
    </w:p>
    <w:p w:rsidR="00CF7146" w:rsidRPr="00CF7146" w:rsidRDefault="00CF7146" w:rsidP="00CF7146">
      <w:pPr>
        <w:widowControl w:val="0"/>
        <w:autoSpaceDE w:val="0"/>
        <w:autoSpaceDN w:val="0"/>
        <w:spacing w:after="0" w:line="240" w:lineRule="auto"/>
        <w:ind w:left="1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F7146">
        <w:rPr>
          <w:rFonts w:ascii="Times New Roman" w:eastAsia="Times New Roman" w:hAnsi="Times New Roman" w:cs="Times New Roman"/>
          <w:b w:val="1"/>
          <w:bCs w:val="1"/>
          <w:sz w:val="24"/>
          <w:szCs w:val="24"/>
          <w:color w:val="7F1423"/>
        </w:rPr>
        <w:t>AİLE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7"/>
          <w:sz w:val="24"/>
          <w:szCs w:val="24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sz w:val="24"/>
          <w:szCs w:val="24"/>
          <w:color w:val="7F1423"/>
        </w:rPr>
        <w:t>SAĞLIK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8"/>
          <w:sz w:val="24"/>
          <w:szCs w:val="24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sz w:val="24"/>
          <w:szCs w:val="24"/>
          <w:color w:val="7F1423"/>
        </w:rPr>
        <w:t>YARDIMI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10"/>
          <w:sz w:val="24"/>
          <w:szCs w:val="24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sz w:val="24"/>
          <w:szCs w:val="24"/>
          <w:color w:val="7F1423"/>
        </w:rPr>
        <w:t>SORGULAMA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7"/>
          <w:sz w:val="24"/>
          <w:szCs w:val="24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2"/>
          <w:sz w:val="24"/>
          <w:szCs w:val="24"/>
          <w:color w:val="7F1423"/>
        </w:rPr>
        <w:t>BELGESİ</w:t>
      </w:r>
    </w:p>
    <w:p w:rsidR="00CF7146" w:rsidRDefault="00CF7146" w:rsidP="00CF7146">
      <w:pPr>
        <w:widowControl w:val="0"/>
        <w:autoSpaceDE w:val="0"/>
        <w:autoSpaceDN w:val="0"/>
        <w:spacing w:before="248" w:after="0" w:line="240" w:lineRule="auto"/>
        <w:ind w:left="268"/>
        <w:jc w:val="center"/>
        <w:rPr>
          <w:rFonts w:ascii="Times New Roman" w:eastAsia="Times New Roman" w:hAnsi="Times New Roman" w:cs="Times New Roman"/>
          <w:spacing w:val="-2"/>
          <w:sz w:val="24"/>
        </w:rPr>
      </w:pPr>
      <w:r w:rsidRPr="00CF7146">
        <w:rPr>
          <w:rFonts w:ascii="Times New Roman" w:eastAsia="Times New Roman" w:hAnsi="Times New Roman" w:cs="Times New Roman"/>
          <w:sz w:val="24"/>
          <w:color w:val="7F1423"/>
          <w:b w:val="1"/>
          <w:bCs w:val="1"/>
        </w:rPr>
        <w:t>SAĞLIK</w:t>
      </w:r>
      <w:r w:rsidRPr="00CF7146">
        <w:rPr>
          <w:rFonts w:ascii="Times New Roman" w:eastAsia="Times New Roman" w:hAnsi="Times New Roman" w:cs="Times New Roman"/>
          <w:spacing w:val="-12"/>
          <w:sz w:val="24"/>
          <w:color w:val="7F1423"/>
          <w:b w:val="1"/>
          <w:bCs w:val="1"/>
        </w:rPr>
        <w:t xml:space="preserve"> </w:t>
      </w:r>
      <w:r w:rsidRPr="00CF7146">
        <w:rPr>
          <w:rFonts w:ascii="Times New Roman" w:eastAsia="Times New Roman" w:hAnsi="Times New Roman" w:cs="Times New Roman"/>
          <w:sz w:val="24"/>
          <w:color w:val="7F1423"/>
          <w:b w:val="1"/>
          <w:bCs w:val="1"/>
        </w:rPr>
        <w:t>HİZM</w:t>
      </w:r>
      <w:bookmarkStart w:id="0" w:name="_GoBack"/>
      <w:bookmarkEnd w:id="0"/>
      <w:r w:rsidRPr="00CF7146">
        <w:rPr>
          <w:rFonts w:ascii="Times New Roman" w:eastAsia="Times New Roman" w:hAnsi="Times New Roman" w:cs="Times New Roman"/>
          <w:sz w:val="24"/>
          <w:color w:val="7F1423"/>
          <w:b w:val="1"/>
          <w:bCs w:val="1"/>
        </w:rPr>
        <w:t>ETİ</w:t>
      </w:r>
      <w:r w:rsidRPr="00CF7146">
        <w:rPr>
          <w:rFonts w:ascii="Times New Roman" w:eastAsia="Times New Roman" w:hAnsi="Times New Roman" w:cs="Times New Roman"/>
          <w:spacing w:val="-3"/>
          <w:sz w:val="24"/>
          <w:color w:val="7F1423"/>
          <w:b w:val="1"/>
          <w:bCs w:val="1"/>
        </w:rPr>
        <w:t xml:space="preserve"> </w:t>
      </w:r>
      <w:r w:rsidRPr="00CF7146">
        <w:rPr>
          <w:rFonts w:ascii="Times New Roman" w:eastAsia="Times New Roman" w:hAnsi="Times New Roman" w:cs="Times New Roman"/>
          <w:sz w:val="24"/>
          <w:color w:val="7F1423"/>
          <w:b w:val="1"/>
          <w:bCs w:val="1"/>
        </w:rPr>
        <w:t>SORGULAMASI</w:t>
      </w:r>
      <w:r w:rsidRPr="00CF7146">
        <w:rPr>
          <w:rFonts w:ascii="Times New Roman" w:eastAsia="Times New Roman" w:hAnsi="Times New Roman" w:cs="Times New Roman"/>
          <w:spacing w:val="-3"/>
          <w:sz w:val="24"/>
          <w:color w:val="7F1423"/>
          <w:b w:val="1"/>
          <w:bCs w:val="1"/>
        </w:rPr>
        <w:t xml:space="preserve"> </w:t>
      </w:r>
      <w:r w:rsidRPr="00CF7146">
        <w:rPr>
          <w:rFonts w:ascii="Times New Roman" w:eastAsia="Times New Roman" w:hAnsi="Times New Roman" w:cs="Times New Roman"/>
          <w:sz w:val="24"/>
          <w:color w:val="7F1423"/>
          <w:b w:val="1"/>
          <w:bCs w:val="1"/>
        </w:rPr>
        <w:t>İÇİN</w:t>
      </w:r>
      <w:r w:rsidRPr="00CF7146">
        <w:rPr>
          <w:rFonts w:ascii="Times New Roman" w:eastAsia="Times New Roman" w:hAnsi="Times New Roman" w:cs="Times New Roman"/>
          <w:spacing w:val="-5"/>
          <w:sz w:val="24"/>
          <w:color w:val="7F1423"/>
          <w:b w:val="1"/>
          <w:bCs w:val="1"/>
        </w:rPr>
        <w:t xml:space="preserve"> </w:t>
      </w:r>
      <w:r w:rsidRPr="00CF7146">
        <w:rPr>
          <w:rFonts w:ascii="Times New Roman" w:eastAsia="Times New Roman" w:hAnsi="Times New Roman" w:cs="Times New Roman"/>
          <w:sz w:val="24"/>
          <w:color w:val="7F1423"/>
          <w:b w:val="1"/>
          <w:bCs w:val="1"/>
        </w:rPr>
        <w:t>GEREKLİ</w:t>
      </w:r>
      <w:r w:rsidRPr="00CF7146">
        <w:rPr>
          <w:rFonts w:ascii="Times New Roman" w:eastAsia="Times New Roman" w:hAnsi="Times New Roman" w:cs="Times New Roman"/>
          <w:spacing w:val="-4"/>
          <w:sz w:val="24"/>
          <w:color w:val="7F1423"/>
          <w:b w:val="1"/>
          <w:bCs w:val="1"/>
        </w:rPr>
        <w:t xml:space="preserve"> </w:t>
      </w:r>
      <w:r w:rsidRPr="00CF7146">
        <w:rPr>
          <w:rFonts w:ascii="Times New Roman" w:eastAsia="Times New Roman" w:hAnsi="Times New Roman" w:cs="Times New Roman"/>
          <w:sz w:val="24"/>
          <w:color w:val="7F1423"/>
          <w:b w:val="1"/>
          <w:bCs w:val="1"/>
        </w:rPr>
        <w:t>OLAN</w:t>
      </w:r>
      <w:r w:rsidRPr="00CF7146">
        <w:rPr>
          <w:rFonts w:ascii="Times New Roman" w:eastAsia="Times New Roman" w:hAnsi="Times New Roman" w:cs="Times New Roman"/>
          <w:spacing w:val="-4"/>
          <w:sz w:val="24"/>
          <w:color w:val="7F1423"/>
          <w:b w:val="1"/>
          <w:bCs w:val="1"/>
        </w:rPr>
        <w:t xml:space="preserve"> </w:t>
      </w:r>
      <w:r w:rsidRPr="00CF7146">
        <w:rPr>
          <w:rFonts w:ascii="Times New Roman" w:eastAsia="Times New Roman" w:hAnsi="Times New Roman" w:cs="Times New Roman"/>
          <w:spacing w:val="-2"/>
          <w:sz w:val="24"/>
          <w:color w:val="7F1423"/>
          <w:b w:val="1"/>
          <w:bCs w:val="1"/>
        </w:rPr>
        <w:t>BİLGİLER:</w:t>
      </w:r>
    </w:p>
    <w:tbl>
      <w:tblPr>
        <w:tblStyle w:val="TableNormal"/>
        <w:tblW w:w="0" w:type="auto"/>
        <w:tblInd w:w="943" w:type="dxa"/>
        <w:tblLayout w:type="fixed"/>
        <w:tblLook w:val="01E0" w:firstRow="1" w:lastRow="1" w:firstColumn="1" w:lastColumn="1" w:noHBand="0" w:noVBand="0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3582"/>
        <w:gridCol w:w="5604"/>
      </w:tblGrid>
      <w:tr w:rsidR="00CF7146" w:rsidRPr="00CF7146" w:rsidTr="00A37F96">
        <w:trPr>
          <w:trHeight w:val="523"/>
        </w:trPr>
        <w:tc>
          <w:tcPr>
            <w:tcW w:w="3582" w:type="dxa"/>
          </w:tcPr>
          <w:p w:rsidR="00CF7146" w:rsidRPr="00CF7146" w:rsidRDefault="00CF7146" w:rsidP="00CF7146">
            <w:pPr>
              <w:spacing w:before="1"/>
              <w:ind w:left="110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</w:rPr>
              <w:t>T.C.</w:t>
            </w:r>
            <w:r w:rsidRPr="00CF714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Kimlik</w:t>
            </w:r>
            <w:r w:rsidRPr="00CF714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>Numarası</w:t>
            </w:r>
          </w:p>
        </w:tc>
        <w:tc>
          <w:tcPr>
            <w:tcW w:w="5604" w:type="dxa"/>
          </w:tcPr>
          <w:p w:rsidR="00CF7146" w:rsidRPr="00CF7146" w:rsidRDefault="00CF7146" w:rsidP="00CF71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F7146" w:rsidRPr="00CF7146" w:rsidTr="00A37F96">
        <w:trPr>
          <w:trHeight w:val="522"/>
        </w:trPr>
        <w:tc>
          <w:tcPr>
            <w:tcW w:w="3582" w:type="dxa"/>
          </w:tcPr>
          <w:p w:rsidR="00CF7146" w:rsidRPr="00CF7146" w:rsidRDefault="00CF7146" w:rsidP="00CF7146">
            <w:pPr>
              <w:spacing w:before="1"/>
              <w:ind w:left="110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</w:rPr>
              <w:t>Nüfus</w:t>
            </w:r>
            <w:r w:rsidRPr="00CF714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5"/>
              </w:rPr>
              <w:t>İli</w:t>
            </w:r>
          </w:p>
        </w:tc>
        <w:tc>
          <w:tcPr>
            <w:tcW w:w="5604" w:type="dxa"/>
          </w:tcPr>
          <w:p w:rsidR="00CF7146" w:rsidRPr="00CF7146" w:rsidRDefault="00CF7146" w:rsidP="00CF71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F7146" w:rsidRPr="00CF7146" w:rsidTr="00A37F96">
        <w:trPr>
          <w:trHeight w:val="518"/>
        </w:trPr>
        <w:tc>
          <w:tcPr>
            <w:tcW w:w="3582" w:type="dxa"/>
          </w:tcPr>
          <w:p w:rsidR="00CF7146" w:rsidRPr="00CF7146" w:rsidRDefault="00CF7146" w:rsidP="00CF7146">
            <w:pPr>
              <w:spacing w:before="1"/>
              <w:ind w:left="110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</w:rPr>
              <w:t>Cilt</w:t>
            </w:r>
            <w:r w:rsidRPr="00CF7146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5"/>
              </w:rPr>
              <w:t>No</w:t>
            </w:r>
          </w:p>
        </w:tc>
        <w:tc>
          <w:tcPr>
            <w:tcW w:w="5604" w:type="dxa"/>
          </w:tcPr>
          <w:p w:rsidR="00CF7146" w:rsidRPr="00CF7146" w:rsidRDefault="00CF7146" w:rsidP="00CF714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F7146" w:rsidRPr="00CF7146" w:rsidTr="00A37F96">
        <w:trPr>
          <w:trHeight w:val="523"/>
        </w:trPr>
        <w:tc>
          <w:tcPr>
            <w:tcW w:w="3582" w:type="dxa"/>
          </w:tcPr>
          <w:p w:rsidR="00CF7146" w:rsidRPr="00CF7146" w:rsidRDefault="00CF7146" w:rsidP="00CF7146">
            <w:pPr>
              <w:spacing w:before="1"/>
              <w:ind w:left="110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</w:rPr>
              <w:t>Doğum</w:t>
            </w:r>
            <w:r w:rsidRPr="00CF714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4"/>
              </w:rPr>
              <w:t>Yılı</w:t>
            </w:r>
          </w:p>
        </w:tc>
        <w:tc>
          <w:tcPr>
            <w:tcW w:w="5604" w:type="dxa"/>
          </w:tcPr>
          <w:p w:rsidR="00CF7146" w:rsidRPr="00CF7146" w:rsidRDefault="00CF7146" w:rsidP="00CF714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F7146" w:rsidRPr="00CF7146" w:rsidRDefault="00CF7146" w:rsidP="00CF7146">
      <w:pPr>
        <w:widowControl w:val="0"/>
        <w:autoSpaceDE w:val="0"/>
        <w:autoSpaceDN w:val="0"/>
        <w:spacing w:before="248" w:after="0" w:line="240" w:lineRule="auto"/>
        <w:ind w:left="268"/>
        <w:rPr>
          <w:rFonts w:ascii="Times New Roman" w:eastAsia="Times New Roman" w:hAnsi="Times New Roman" w:cs="Times New Roman"/>
          <w:sz w:val="24"/>
        </w:rPr>
      </w:pPr>
    </w:p>
    <w:p w:rsidR="00CF7146" w:rsidRPr="00CF7146" w:rsidRDefault="00CF7146" w:rsidP="00CF7146">
      <w:pPr>
        <w:widowControl w:val="0"/>
        <w:autoSpaceDE w:val="0"/>
        <w:autoSpaceDN w:val="0"/>
        <w:spacing w:after="0" w:line="240" w:lineRule="auto"/>
        <w:ind w:left="27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F7146">
        <w:rPr>
          <w:rFonts w:ascii="Times New Roman" w:eastAsia="Times New Roman" w:hAnsi="Times New Roman" w:cs="Times New Roman"/>
          <w:b w:val="1"/>
          <w:bCs w:val="1"/>
          <w:sz w:val="24"/>
          <w:szCs w:val="24"/>
          <w:color w:val="7F1423"/>
        </w:rPr>
        <w:t>ÖĞRENCİNİN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7"/>
          <w:sz w:val="24"/>
          <w:szCs w:val="24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sz w:val="24"/>
          <w:szCs w:val="24"/>
          <w:color w:val="7F1423"/>
        </w:rPr>
        <w:t>SAĞLIK</w:t>
      </w:r>
      <w:r w:rsidRPr="00CF7146">
        <w:rPr>
          <w:rFonts w:ascii="Times New Roman" w:eastAsia="Times New Roman" w:hAnsi="Times New Roman" w:cs="Times New Roman"/>
          <w:b w:val="1"/>
          <w:bCs w:val="1"/>
          <w:spacing w:val="2"/>
          <w:sz w:val="24"/>
          <w:szCs w:val="24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sz w:val="24"/>
          <w:szCs w:val="24"/>
          <w:color w:val="7F1423"/>
        </w:rPr>
        <w:t>YARDIMI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6"/>
          <w:sz w:val="24"/>
          <w:szCs w:val="24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sz w:val="24"/>
          <w:szCs w:val="24"/>
          <w:color w:val="7F1423"/>
        </w:rPr>
        <w:t>İLE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5"/>
          <w:sz w:val="24"/>
          <w:szCs w:val="24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sz w:val="24"/>
          <w:szCs w:val="24"/>
          <w:color w:val="7F1423"/>
        </w:rPr>
        <w:t>İLGİLİ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6"/>
          <w:sz w:val="24"/>
          <w:szCs w:val="24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sz w:val="24"/>
          <w:szCs w:val="24"/>
          <w:color w:val="7F1423"/>
        </w:rPr>
        <w:t>DOĞRULAYACAĞI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6"/>
          <w:sz w:val="24"/>
          <w:szCs w:val="24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2"/>
          <w:sz w:val="24"/>
          <w:szCs w:val="24"/>
          <w:color w:val="7F1423"/>
        </w:rPr>
        <w:t>BİLGİLER</w:t>
      </w:r>
    </w:p>
    <w:p w:rsidR="00CF7146" w:rsidRPr="00CF7146" w:rsidRDefault="00CF7146" w:rsidP="00CF7146">
      <w:pPr>
        <w:widowControl w:val="0"/>
        <w:autoSpaceDE w:val="0"/>
        <w:autoSpaceDN w:val="0"/>
        <w:spacing w:before="68" w:after="1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991" w:type="dxa"/>
        <w:tblLayout w:type="fixed"/>
        <w:tblLook w:val="01E0" w:firstRow="1" w:lastRow="1" w:firstColumn="1" w:lastColumn="1" w:noHBand="0" w:noVBand="0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2713"/>
        <w:gridCol w:w="770"/>
        <w:gridCol w:w="5617"/>
      </w:tblGrid>
      <w:tr w:rsidR="00CF7146" w:rsidRPr="00CF7146" w:rsidTr="00A37F96">
        <w:trPr>
          <w:trHeight w:val="508"/>
        </w:trPr>
        <w:tc>
          <w:tcPr>
            <w:tcW w:w="2713" w:type="dxa"/>
          </w:tcPr>
          <w:p w:rsidR="00CF7146" w:rsidRPr="00CF7146" w:rsidRDefault="00CF7146" w:rsidP="00CF7146">
            <w:pPr>
              <w:spacing w:before="1"/>
              <w:ind w:left="100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  <w:spacing w:val="-2"/>
              </w:rPr>
              <w:t>Cinsiyet</w:t>
            </w:r>
          </w:p>
        </w:tc>
        <w:tc>
          <w:tcPr>
            <w:tcW w:w="770" w:type="dxa"/>
            <w:tcBorders>
              <w:right w:val="nil"/>
            </w:tcBorders>
          </w:tcPr>
          <w:p w:rsidR="00CF7146" w:rsidRPr="00CF7146" w:rsidRDefault="00CF7146" w:rsidP="00CF7146">
            <w:pPr>
              <w:spacing w:before="1"/>
              <w:ind w:right="76"/>
              <w:jc w:val="center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  <w:spacing w:val="-2"/>
              </w:rPr>
              <w:t>Erkek</w:t>
            </w:r>
          </w:p>
        </w:tc>
        <w:tc>
          <w:tcPr>
            <w:tcW w:w="5617" w:type="dxa"/>
            <w:tcBorders>
              <w:left w:val="nil"/>
            </w:tcBorders>
          </w:tcPr>
          <w:p w:rsidR="00CF7146" w:rsidRPr="00CF7146" w:rsidRDefault="00CF7146" w:rsidP="00CF7146">
            <w:pPr>
              <w:tabs>
                <w:tab w:val="left" w:pos="896"/>
                <w:tab w:val="left" w:pos="1988"/>
              </w:tabs>
              <w:spacing w:before="3"/>
              <w:ind w:left="169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  <w:noProof/>
                <w:lang w:eastAsia="tr-TR"/>
              </w:rPr>
              <w:drawing>
                <wp:inline distT="0" distB="0" distL="0" distR="0" wp14:anchorId="0A7BA3E5" wp14:editId="444B4B67">
                  <wp:extent cx="247522" cy="200025"/>
                  <wp:effectExtent l="0" t="0" r="0" b="0"/>
                  <wp:docPr id="2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522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7146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>Bayan</w:t>
            </w:r>
            <w:r w:rsidRPr="00CF7146">
              <w:rPr>
                <w:rFonts w:ascii="Times New Roman" w:eastAsia="Times New Roman" w:hAnsi="Times New Roman" w:cs="Times New Roman"/>
              </w:rPr>
              <w:tab/>
            </w:r>
            <w:r w:rsidRPr="00CF7146">
              <w:rPr>
                <w:rFonts w:ascii="Times New Roman" w:eastAsia="Times New Roman" w:hAnsi="Times New Roman" w:cs="Times New Roman"/>
                <w:noProof/>
                <w:lang w:eastAsia="tr-TR"/>
              </w:rPr>
              <w:drawing>
                <wp:inline distT="0" distB="0" distL="0" distR="0" wp14:anchorId="179885A3" wp14:editId="514B822D">
                  <wp:extent cx="247650" cy="200025"/>
                  <wp:effectExtent l="0" t="0" r="0" b="0"/>
                  <wp:docPr id="2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7146" w:rsidRPr="00CF7146" w:rsidTr="00A37F96">
        <w:trPr>
          <w:trHeight w:val="508"/>
        </w:trPr>
        <w:tc>
          <w:tcPr>
            <w:tcW w:w="2713" w:type="dxa"/>
          </w:tcPr>
          <w:p w:rsidR="00CF7146" w:rsidRPr="00CF7146" w:rsidRDefault="00CF7146" w:rsidP="00CF7146">
            <w:pPr>
              <w:spacing w:before="1"/>
              <w:ind w:left="100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</w:rPr>
              <w:t>25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Yaşımı</w:t>
            </w:r>
            <w:r w:rsidRPr="00CF714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>Doldurdum</w:t>
            </w:r>
          </w:p>
        </w:tc>
        <w:tc>
          <w:tcPr>
            <w:tcW w:w="770" w:type="dxa"/>
            <w:tcBorders>
              <w:right w:val="nil"/>
            </w:tcBorders>
          </w:tcPr>
          <w:p w:rsidR="00CF7146" w:rsidRPr="00CF7146" w:rsidRDefault="00CF7146" w:rsidP="00CF7146">
            <w:pPr>
              <w:spacing w:before="1"/>
              <w:ind w:right="201"/>
              <w:jc w:val="center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  <w:spacing w:val="-4"/>
              </w:rPr>
              <w:t>Evet</w:t>
            </w:r>
          </w:p>
        </w:tc>
        <w:tc>
          <w:tcPr>
            <w:tcW w:w="5617" w:type="dxa"/>
            <w:tcBorders>
              <w:left w:val="nil"/>
            </w:tcBorders>
          </w:tcPr>
          <w:p w:rsidR="00CF7146" w:rsidRPr="00CF7146" w:rsidRDefault="00CF7146" w:rsidP="00CF7146">
            <w:pPr>
              <w:tabs>
                <w:tab w:val="left" w:pos="896"/>
                <w:tab w:val="left" w:pos="1988"/>
              </w:tabs>
              <w:spacing w:before="72"/>
              <w:ind w:left="169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  <w:noProof/>
                <w:lang w:eastAsia="tr-TR"/>
              </w:rPr>
              <w:drawing>
                <wp:inline distT="0" distB="0" distL="0" distR="0" wp14:anchorId="58CDC885" wp14:editId="69927DCA">
                  <wp:extent cx="247522" cy="200025"/>
                  <wp:effectExtent l="0" t="0" r="0" b="0"/>
                  <wp:docPr id="2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522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7146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>Hayır</w:t>
            </w:r>
            <w:r w:rsidRPr="00CF7146">
              <w:rPr>
                <w:rFonts w:ascii="Times New Roman" w:eastAsia="Times New Roman" w:hAnsi="Times New Roman" w:cs="Times New Roman"/>
              </w:rPr>
              <w:tab/>
            </w:r>
            <w:r w:rsidRPr="00CF7146">
              <w:rPr>
                <w:rFonts w:ascii="Times New Roman" w:eastAsia="Times New Roman" w:hAnsi="Times New Roman" w:cs="Times New Roman"/>
                <w:noProof/>
                <w:lang w:eastAsia="tr-TR"/>
              </w:rPr>
              <w:drawing>
                <wp:inline distT="0" distB="0" distL="0" distR="0" wp14:anchorId="33F0A8AB" wp14:editId="32836C62">
                  <wp:extent cx="247650" cy="200025"/>
                  <wp:effectExtent l="0" t="0" r="0" b="0"/>
                  <wp:docPr id="2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7146" w:rsidRPr="00CF7146" w:rsidRDefault="00CF7146" w:rsidP="00CF7146">
      <w:pPr>
        <w:widowControl w:val="0"/>
        <w:autoSpaceDE w:val="0"/>
        <w:autoSpaceDN w:val="0"/>
        <w:spacing w:before="172"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CF7146" w:rsidRPr="00CF7146" w:rsidRDefault="00CF7146" w:rsidP="00CF7146">
      <w:pPr>
        <w:widowControl w:val="0"/>
        <w:autoSpaceDE w:val="0"/>
        <w:autoSpaceDN w:val="0"/>
        <w:spacing w:after="0" w:line="240" w:lineRule="auto"/>
        <w:ind w:left="281"/>
        <w:jc w:val="center"/>
        <w:rPr>
          <w:rFonts w:ascii="Times New Roman" w:eastAsia="Times New Roman" w:hAnsi="Times New Roman" w:cs="Times New Roman"/>
          <w:b/>
          <w:bCs/>
        </w:rPr>
      </w:pPr>
      <w:r w:rsidRPr="00CF7146">
        <w:rPr>
          <w:rFonts w:ascii="Times New Roman" w:eastAsia="Times New Roman" w:hAnsi="Times New Roman" w:cs="Times New Roman"/>
          <w:b w:val="1"/>
          <w:bCs w:val="1"/>
          <w:u w:val="single"/>
          <w:color w:val="7F1423"/>
        </w:rPr>
        <w:t>HANGİ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9"/>
          <w:u w:val="single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u w:val="single"/>
          <w:color w:val="7F1423"/>
        </w:rPr>
        <w:t>SAĞLIK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4"/>
          <w:u w:val="single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u w:val="single"/>
          <w:color w:val="7F1423"/>
        </w:rPr>
        <w:t>YARDIMINDAN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6"/>
          <w:u w:val="single"/>
          <w:color w:val="7F1423"/>
        </w:rPr>
        <w:t xml:space="preserve"> </w:t>
      </w:r>
      <w:r w:rsidRPr="00CF7146">
        <w:rPr>
          <w:rFonts w:ascii="Times New Roman" w:eastAsia="Times New Roman" w:hAnsi="Times New Roman" w:cs="Times New Roman"/>
          <w:b w:val="1"/>
          <w:bCs w:val="1"/>
          <w:spacing w:val="-2"/>
          <w:u w:val="single"/>
          <w:color w:val="7F1423"/>
        </w:rPr>
        <w:t>YARARLANIYORSUNUZ?</w:t>
      </w:r>
    </w:p>
    <w:p w:rsidR="00CF7146" w:rsidRPr="00CF7146" w:rsidRDefault="00CF7146" w:rsidP="00CF7146">
      <w:pPr>
        <w:widowControl w:val="0"/>
        <w:autoSpaceDE w:val="0"/>
        <w:autoSpaceDN w:val="0"/>
        <w:spacing w:before="192" w:after="0" w:line="240" w:lineRule="auto"/>
        <w:rPr>
          <w:rFonts w:ascii="Times New Roman" w:eastAsia="Times New Roman" w:hAnsi="Times New Roman" w:cs="Times New Roman"/>
          <w:b/>
        </w:rPr>
      </w:pPr>
    </w:p>
    <w:p w:rsidR="00CF7146" w:rsidRPr="00CF7146" w:rsidRDefault="00CF7146" w:rsidP="00CF7146">
      <w:pPr>
        <w:widowControl w:val="0"/>
        <w:autoSpaceDE w:val="0"/>
        <w:autoSpaceDN w:val="0"/>
        <w:spacing w:after="0" w:line="240" w:lineRule="auto"/>
        <w:ind w:left="292"/>
        <w:jc w:val="center"/>
        <w:rPr>
          <w:rFonts w:ascii="Times New Roman" w:eastAsia="Times New Roman" w:hAnsi="Times New Roman" w:cs="Times New Roman"/>
          <w:b/>
          <w:i/>
        </w:rPr>
      </w:pPr>
      <w:r w:rsidRPr="00CF7146">
        <w:rPr>
          <w:rFonts w:ascii="Times New Roman" w:eastAsia="Times New Roman" w:hAnsi="Times New Roman" w:cs="Times New Roman"/>
          <w:b/>
          <w:i/>
        </w:rPr>
        <w:t>(Yararlandığınız</w:t>
      </w:r>
      <w:r w:rsidRPr="00CF7146">
        <w:rPr>
          <w:rFonts w:ascii="Times New Roman" w:eastAsia="Times New Roman" w:hAnsi="Times New Roman" w:cs="Times New Roman"/>
          <w:b/>
          <w:i/>
          <w:spacing w:val="-8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i/>
        </w:rPr>
        <w:t>Sağlık</w:t>
      </w:r>
      <w:r w:rsidRPr="00CF7146">
        <w:rPr>
          <w:rFonts w:ascii="Times New Roman" w:eastAsia="Times New Roman" w:hAnsi="Times New Roman" w:cs="Times New Roman"/>
          <w:b/>
          <w:i/>
          <w:spacing w:val="-4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i/>
        </w:rPr>
        <w:t>Güvencesinin</w:t>
      </w:r>
      <w:r w:rsidRPr="00CF7146">
        <w:rPr>
          <w:rFonts w:ascii="Times New Roman" w:eastAsia="Times New Roman" w:hAnsi="Times New Roman" w:cs="Times New Roman"/>
          <w:b/>
          <w:i/>
          <w:spacing w:val="-6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i/>
        </w:rPr>
        <w:t>Karşısındaki</w:t>
      </w:r>
      <w:r w:rsidRPr="00CF7146">
        <w:rPr>
          <w:rFonts w:ascii="Times New Roman" w:eastAsia="Times New Roman" w:hAnsi="Times New Roman" w:cs="Times New Roman"/>
          <w:b/>
          <w:i/>
          <w:spacing w:val="-8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i/>
        </w:rPr>
        <w:t>Kutucuğa</w:t>
      </w:r>
      <w:r w:rsidRPr="00CF7146">
        <w:rPr>
          <w:rFonts w:ascii="Times New Roman" w:eastAsia="Times New Roman" w:hAnsi="Times New Roman" w:cs="Times New Roman"/>
          <w:b/>
          <w:i/>
          <w:spacing w:val="-3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i/>
        </w:rPr>
        <w:t>“</w:t>
      </w:r>
      <w:r w:rsidRPr="00CF7146">
        <w:rPr>
          <w:rFonts w:ascii="Times New Roman" w:eastAsia="Times New Roman" w:hAnsi="Times New Roman" w:cs="Times New Roman"/>
          <w:b/>
          <w:i/>
          <w:sz w:val="28"/>
        </w:rPr>
        <w:t>X</w:t>
      </w:r>
      <w:r w:rsidRPr="00CF7146">
        <w:rPr>
          <w:rFonts w:ascii="Times New Roman" w:eastAsia="Times New Roman" w:hAnsi="Times New Roman" w:cs="Times New Roman"/>
          <w:b/>
          <w:i/>
        </w:rPr>
        <w:t>”</w:t>
      </w:r>
      <w:r w:rsidRPr="00CF7146">
        <w:rPr>
          <w:rFonts w:ascii="Times New Roman" w:eastAsia="Times New Roman" w:hAnsi="Times New Roman" w:cs="Times New Roman"/>
          <w:b/>
          <w:i/>
          <w:spacing w:val="-9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i/>
        </w:rPr>
        <w:t>ile</w:t>
      </w:r>
      <w:r w:rsidRPr="00CF7146">
        <w:rPr>
          <w:rFonts w:ascii="Times New Roman" w:eastAsia="Times New Roman" w:hAnsi="Times New Roman" w:cs="Times New Roman"/>
          <w:b/>
          <w:i/>
          <w:spacing w:val="-5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i/>
          <w:spacing w:val="-2"/>
        </w:rPr>
        <w:t>işaretleyiniz)</w:t>
      </w:r>
    </w:p>
    <w:tbl>
      <w:tblPr>
        <w:tblStyle w:val="TableNormal2"/>
        <w:tblW w:w="0" w:type="auto"/>
        <w:tblInd w:w="991" w:type="dxa"/>
        <w:tblLayout w:type="fixed"/>
        <w:tblLook w:val="01E0" w:firstRow="1" w:lastRow="1" w:firstColumn="1" w:lastColumn="1" w:noHBand="0" w:noVBand="0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9100"/>
      </w:tblGrid>
      <w:tr w:rsidR="00CF7146" w:rsidRPr="00CF7146" w:rsidTr="00A37F96">
        <w:trPr>
          <w:trHeight w:val="547"/>
        </w:trPr>
        <w:tc>
          <w:tcPr>
            <w:tcW w:w="9100" w:type="dxa"/>
          </w:tcPr>
          <w:p w:rsidR="00CF7146" w:rsidRPr="00CF7146" w:rsidRDefault="00CF7146" w:rsidP="00CF7146">
            <w:pPr>
              <w:spacing w:before="135"/>
              <w:ind w:left="4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173308D0" wp14:editId="1BE5E071">
                      <wp:simplePos x="0" y="0"/>
                      <wp:positionH relativeFrom="column">
                        <wp:posOffset>5254574</wp:posOffset>
                      </wp:positionH>
                      <wp:positionV relativeFrom="paragraph">
                        <wp:posOffset>28442</wp:posOffset>
                      </wp:positionV>
                      <wp:extent cx="235585" cy="189230"/>
                      <wp:effectExtent l="0" t="0" r="0" b="0"/>
                      <wp:wrapNone/>
                      <wp:docPr id="2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5585" cy="189230"/>
                                <a:chOff x="0" y="0"/>
                                <a:chExt cx="235585" cy="1892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432" cy="1891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062BB6" id="Group 5" o:spid="_x0000_s1026" style="position:absolute;margin-left:413.75pt;margin-top:2.25pt;width:18.55pt;height:14.9pt;z-index:251659264;mso-wrap-distance-left:0;mso-wrap-distance-right:0" coordsize="235585,1892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235432;height:189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">
                        <v:imagedata r:id="rId10" o:title=""/>
                      </v:shape>
                    </v:group>
                  </w:pict>
                </mc:Fallback>
              </mc:AlternateContent>
            </w:r>
            <w:r w:rsidRPr="00CF7146">
              <w:rPr>
                <w:rFonts w:ascii="Times New Roman" w:eastAsia="Times New Roman" w:hAnsi="Times New Roman" w:cs="Times New Roman"/>
              </w:rPr>
              <w:t>Annem</w:t>
            </w:r>
            <w:r w:rsidRPr="00CF714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Üzerinden</w:t>
            </w:r>
            <w:r w:rsidRPr="00CF714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Sağlık</w:t>
            </w:r>
            <w:r w:rsidRPr="00CF714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Yardımı</w:t>
            </w:r>
            <w:r w:rsidRPr="00CF714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>Alıyorum</w:t>
            </w:r>
          </w:p>
        </w:tc>
      </w:tr>
      <w:tr w:rsidR="00CF7146" w:rsidRPr="00CF7146" w:rsidTr="00A37F96">
        <w:trPr>
          <w:trHeight w:val="609"/>
        </w:trPr>
        <w:tc>
          <w:tcPr>
            <w:tcW w:w="9100" w:type="dxa"/>
          </w:tcPr>
          <w:p w:rsidR="00CF7146" w:rsidRPr="00CF7146" w:rsidRDefault="00CF7146" w:rsidP="00CF7146">
            <w:pPr>
              <w:spacing w:before="135"/>
              <w:ind w:left="4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5CE01BF7" wp14:editId="1C9DAAD0">
                      <wp:simplePos x="0" y="0"/>
                      <wp:positionH relativeFrom="column">
                        <wp:posOffset>5271719</wp:posOffset>
                      </wp:positionH>
                      <wp:positionV relativeFrom="paragraph">
                        <wp:posOffset>28695</wp:posOffset>
                      </wp:positionV>
                      <wp:extent cx="235585" cy="18986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5585" cy="189865"/>
                                <a:chOff x="0" y="0"/>
                                <a:chExt cx="235585" cy="1898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432" cy="1898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32AC58" id="Group 7" o:spid="_x0000_s1026" style="position:absolute;margin-left:415.1pt;margin-top:2.25pt;width:18.55pt;height:14.95pt;z-index:251660288;mso-wrap-distance-left:0;mso-wrap-distance-right:0" coordsize="235585,189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">
                      <v:shape id="Image 8" o:spid="_x0000_s1027" type="#_x0000_t75" style="position:absolute;width:235432;height:189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">
                        <v:imagedata r:id="rId10" o:title=""/>
                      </v:shape>
                    </v:group>
                  </w:pict>
                </mc:Fallback>
              </mc:AlternateContent>
            </w:r>
            <w:r w:rsidRPr="00CF7146">
              <w:rPr>
                <w:rFonts w:ascii="Times New Roman" w:eastAsia="Times New Roman" w:hAnsi="Times New Roman" w:cs="Times New Roman"/>
              </w:rPr>
              <w:t>Babam</w:t>
            </w:r>
            <w:r w:rsidRPr="00CF7146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Üzerinden</w:t>
            </w:r>
            <w:r w:rsidRPr="00CF714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Sağlık</w:t>
            </w:r>
            <w:r w:rsidRPr="00CF7146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Yardımı</w:t>
            </w:r>
            <w:r w:rsidRPr="00CF714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>Alıyorum</w:t>
            </w:r>
          </w:p>
        </w:tc>
      </w:tr>
      <w:tr w:rsidR="00CF7146" w:rsidRPr="00CF7146" w:rsidTr="00A37F96">
        <w:trPr>
          <w:trHeight w:val="551"/>
        </w:trPr>
        <w:tc>
          <w:tcPr>
            <w:tcW w:w="9100" w:type="dxa"/>
          </w:tcPr>
          <w:p w:rsidR="00CF7146" w:rsidRPr="00CF7146" w:rsidRDefault="00CF7146" w:rsidP="00CF7146">
            <w:pPr>
              <w:spacing w:before="135"/>
              <w:ind w:left="4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61312" behindDoc="0" locked="0" layoutInCell="1" allowOverlap="1" wp14:anchorId="67AEA1B6" wp14:editId="317EAD24">
                      <wp:simplePos x="0" y="0"/>
                      <wp:positionH relativeFrom="column">
                        <wp:posOffset>5254574</wp:posOffset>
                      </wp:positionH>
                      <wp:positionV relativeFrom="paragraph">
                        <wp:posOffset>28568</wp:posOffset>
                      </wp:positionV>
                      <wp:extent cx="235585" cy="18986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5585" cy="189865"/>
                                <a:chOff x="0" y="0"/>
                                <a:chExt cx="235585" cy="1898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432" cy="1898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C12F12" id="Group 9" o:spid="_x0000_s1026" style="position:absolute;margin-left:413.75pt;margin-top:2.25pt;width:18.55pt;height:14.95pt;z-index:251661312;mso-wrap-distance-left:0;mso-wrap-distance-right:0" coordsize="235585,189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">
                      <v:shape id="Image 10" o:spid="_x0000_s1027" type="#_x0000_t75" style="position:absolute;width:235432;height:189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">
                        <v:imagedata r:id="rId10" o:title=""/>
                      </v:shape>
                    </v:group>
                  </w:pict>
                </mc:Fallback>
              </mc:AlternateContent>
            </w:r>
            <w:r w:rsidRPr="00CF7146">
              <w:rPr>
                <w:rFonts w:ascii="Times New Roman" w:eastAsia="Times New Roman" w:hAnsi="Times New Roman" w:cs="Times New Roman"/>
              </w:rPr>
              <w:t>Yeşil</w:t>
            </w:r>
            <w:r w:rsidRPr="00CF7146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Kartlıyım</w:t>
            </w:r>
            <w:r w:rsidRPr="00CF7146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>(Eski)</w:t>
            </w:r>
          </w:p>
        </w:tc>
      </w:tr>
      <w:tr w:rsidR="00CF7146" w:rsidRPr="00CF7146" w:rsidTr="00A37F96">
        <w:trPr>
          <w:trHeight w:val="547"/>
        </w:trPr>
        <w:tc>
          <w:tcPr>
            <w:tcW w:w="9100" w:type="dxa"/>
          </w:tcPr>
          <w:p w:rsidR="00CF7146" w:rsidRPr="00CF7146" w:rsidRDefault="00CF7146" w:rsidP="00CF7146">
            <w:pPr>
              <w:spacing w:before="135"/>
              <w:ind w:left="4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62336" behindDoc="0" locked="0" layoutInCell="1" allowOverlap="1" wp14:anchorId="63C518BD" wp14:editId="1B53029F">
                      <wp:simplePos x="0" y="0"/>
                      <wp:positionH relativeFrom="column">
                        <wp:posOffset>5256733</wp:posOffset>
                      </wp:positionH>
                      <wp:positionV relativeFrom="paragraph">
                        <wp:posOffset>27807</wp:posOffset>
                      </wp:positionV>
                      <wp:extent cx="236220" cy="18986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220" cy="189865"/>
                                <a:chOff x="0" y="0"/>
                                <a:chExt cx="236220" cy="1898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" cy="1893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DFFBB7" id="Group 11" o:spid="_x0000_s1026" style="position:absolute;margin-left:413.9pt;margin-top:2.2pt;width:18.6pt;height:14.95pt;z-index:251662336;mso-wrap-distance-left:0;mso-wrap-distance-right:0" coordsize="236220,189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">
                      <v:shape id="Image 12" o:spid="_x0000_s1027" type="#_x0000_t75" style="position:absolute;width:236220;height:189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">
                        <v:imagedata r:id="rId12" o:title=""/>
                      </v:shape>
                    </v:group>
                  </w:pict>
                </mc:Fallback>
              </mc:AlternateContent>
            </w:r>
            <w:r w:rsidRPr="00CF7146">
              <w:rPr>
                <w:rFonts w:ascii="Times New Roman" w:eastAsia="Times New Roman" w:hAnsi="Times New Roman" w:cs="Times New Roman"/>
              </w:rPr>
              <w:t>Genel</w:t>
            </w:r>
            <w:r w:rsidRPr="00CF714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Sağlık</w:t>
            </w:r>
            <w:r w:rsidRPr="00CF714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Sigortalısıyım</w:t>
            </w:r>
            <w:r w:rsidRPr="00CF7146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4"/>
              </w:rPr>
              <w:t>(GSS)</w:t>
            </w:r>
          </w:p>
        </w:tc>
      </w:tr>
      <w:tr w:rsidR="00CF7146" w:rsidRPr="00CF7146" w:rsidTr="00A37F96">
        <w:trPr>
          <w:trHeight w:val="546"/>
        </w:trPr>
        <w:tc>
          <w:tcPr>
            <w:tcW w:w="9100" w:type="dxa"/>
          </w:tcPr>
          <w:p w:rsidR="00CF7146" w:rsidRPr="00CF7146" w:rsidRDefault="00CF7146" w:rsidP="00CF7146">
            <w:pPr>
              <w:spacing w:before="135"/>
              <w:ind w:left="4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63360" behindDoc="0" locked="0" layoutInCell="1" allowOverlap="1" wp14:anchorId="5A98602E" wp14:editId="22AEBD6C">
                      <wp:simplePos x="0" y="0"/>
                      <wp:positionH relativeFrom="column">
                        <wp:posOffset>5256733</wp:posOffset>
                      </wp:positionH>
                      <wp:positionV relativeFrom="paragraph">
                        <wp:posOffset>28061</wp:posOffset>
                      </wp:positionV>
                      <wp:extent cx="236220" cy="19050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220" cy="190500"/>
                                <a:chOff x="0" y="0"/>
                                <a:chExt cx="236220" cy="190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BAA13F" id="Group 13" o:spid="_x0000_s1026" style="position:absolute;margin-left:413.9pt;margin-top:2.2pt;width:18.6pt;height:15pt;z-index:251663360;mso-wrap-distance-left:0;mso-wrap-distance-right:0" coordsize="236220,1905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">
                      <v:shape id="Image 14" o:spid="_x0000_s1027" type="#_x0000_t75" style="position:absolute;width:236220;height:190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  <w:r w:rsidRPr="00CF7146">
              <w:rPr>
                <w:rFonts w:ascii="Times New Roman" w:eastAsia="Times New Roman" w:hAnsi="Times New Roman" w:cs="Times New Roman"/>
              </w:rPr>
              <w:t>Başka</w:t>
            </w:r>
            <w:r w:rsidRPr="00CF714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Bir İşte</w:t>
            </w:r>
            <w:r w:rsidRPr="00CF714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Çalışıyorum</w:t>
            </w:r>
            <w:r w:rsidRPr="00CF7146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(Kendim</w:t>
            </w:r>
            <w:r w:rsidRPr="00CF7146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>Sigortalıyım)</w:t>
            </w:r>
          </w:p>
        </w:tc>
      </w:tr>
      <w:tr w:rsidR="00CF7146" w:rsidRPr="00CF7146" w:rsidTr="00A37F96">
        <w:trPr>
          <w:trHeight w:val="546"/>
        </w:trPr>
        <w:tc>
          <w:tcPr>
            <w:tcW w:w="9100" w:type="dxa"/>
          </w:tcPr>
          <w:p w:rsidR="00CF7146" w:rsidRPr="00CF7146" w:rsidRDefault="00CF7146" w:rsidP="00CF7146">
            <w:pPr>
              <w:spacing w:before="135"/>
              <w:ind w:left="4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64384" behindDoc="0" locked="0" layoutInCell="1" allowOverlap="1" wp14:anchorId="24A5A39D" wp14:editId="01828D8A">
                      <wp:simplePos x="0" y="0"/>
                      <wp:positionH relativeFrom="column">
                        <wp:posOffset>5254574</wp:posOffset>
                      </wp:positionH>
                      <wp:positionV relativeFrom="paragraph">
                        <wp:posOffset>27806</wp:posOffset>
                      </wp:positionV>
                      <wp:extent cx="235585" cy="18986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5585" cy="189865"/>
                                <a:chOff x="0" y="0"/>
                                <a:chExt cx="235585" cy="1898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432" cy="1896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4CCD6C" id="Group 15" o:spid="_x0000_s1026" style="position:absolute;margin-left:413.75pt;margin-top:2.2pt;width:18.55pt;height:14.95pt;z-index:251664384;mso-wrap-distance-left:0;mso-wrap-distance-right:0" coordsize="235585,189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">
                      <v:shape id="Image 16" o:spid="_x0000_s1027" type="#_x0000_t75" style="position:absolute;width:235432;height:189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">
                        <v:imagedata r:id="rId16" o:title=""/>
                      </v:shape>
                    </v:group>
                  </w:pict>
                </mc:Fallback>
              </mc:AlternateContent>
            </w:r>
            <w:r w:rsidRPr="00CF7146">
              <w:rPr>
                <w:rFonts w:ascii="Times New Roman" w:eastAsia="Times New Roman" w:hAnsi="Times New Roman" w:cs="Times New Roman"/>
              </w:rPr>
              <w:t>Evliyim</w:t>
            </w:r>
            <w:r w:rsidRPr="00CF7146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Eşim</w:t>
            </w:r>
            <w:r w:rsidRPr="00CF7146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Üzerinden</w:t>
            </w:r>
            <w:r w:rsidRPr="00CF7146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Sağlık</w:t>
            </w:r>
            <w:r w:rsidRPr="00CF714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Yardımı</w:t>
            </w:r>
            <w:r w:rsidRPr="00CF714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>Alıyorum</w:t>
            </w:r>
          </w:p>
        </w:tc>
      </w:tr>
      <w:tr w:rsidR="00CF7146" w:rsidRPr="00CF7146" w:rsidTr="00A37F96">
        <w:trPr>
          <w:trHeight w:val="552"/>
        </w:trPr>
        <w:tc>
          <w:tcPr>
            <w:tcW w:w="9100" w:type="dxa"/>
          </w:tcPr>
          <w:p w:rsidR="00CF7146" w:rsidRPr="00CF7146" w:rsidRDefault="00CF7146" w:rsidP="00CF7146">
            <w:pPr>
              <w:spacing w:before="131"/>
              <w:ind w:left="4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65408" behindDoc="0" locked="0" layoutInCell="1" allowOverlap="1" wp14:anchorId="087C8FE6" wp14:editId="2DA916D7">
                      <wp:simplePos x="0" y="0"/>
                      <wp:positionH relativeFrom="column">
                        <wp:posOffset>5254891</wp:posOffset>
                      </wp:positionH>
                      <wp:positionV relativeFrom="paragraph">
                        <wp:posOffset>24314</wp:posOffset>
                      </wp:positionV>
                      <wp:extent cx="238760" cy="19431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760" cy="194310"/>
                                <a:chOff x="0" y="0"/>
                                <a:chExt cx="238760" cy="1943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759" cy="194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8C5E77" id="Group 17" o:spid="_x0000_s1026" style="position:absolute;margin-left:413.75pt;margin-top:1.9pt;width:18.8pt;height:15.3pt;z-index:251665408;mso-wrap-distance-left:0;mso-wrap-distance-right:0" coordsize="238760,1943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">
                      <v:shape id="Image 18" o:spid="_x0000_s1027" type="#_x0000_t75" style="position:absolute;width:238759;height:194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">
                        <v:imagedata r:id="rId18" o:title=""/>
                      </v:shape>
                    </v:group>
                  </w:pict>
                </mc:Fallback>
              </mc:AlternateContent>
            </w:r>
            <w:r w:rsidRPr="00CF7146">
              <w:rPr>
                <w:rFonts w:ascii="Times New Roman" w:eastAsia="Times New Roman" w:hAnsi="Times New Roman" w:cs="Times New Roman"/>
              </w:rPr>
              <w:t>Babam</w:t>
            </w:r>
            <w:r w:rsidRPr="00CF7146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veya Annem</w:t>
            </w:r>
            <w:r w:rsidRPr="00CF7146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Esnaf</w:t>
            </w:r>
            <w:r w:rsidRPr="00CF7146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Ama Prim</w:t>
            </w:r>
            <w:r w:rsidRPr="00CF7146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Borcu</w:t>
            </w:r>
            <w:r w:rsidRPr="00CF714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Var</w:t>
            </w:r>
            <w:r w:rsidRPr="00CF714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Sağlık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Hizmeti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 xml:space="preserve"> Alamıyorum</w:t>
            </w:r>
          </w:p>
        </w:tc>
      </w:tr>
      <w:tr w:rsidR="00CF7146" w:rsidRPr="00CF7146" w:rsidTr="00A37F96">
        <w:trPr>
          <w:trHeight w:val="1041"/>
        </w:trPr>
        <w:tc>
          <w:tcPr>
            <w:tcW w:w="9100" w:type="dxa"/>
          </w:tcPr>
          <w:p w:rsidR="00CF7146" w:rsidRPr="00CF7146" w:rsidRDefault="00CF7146" w:rsidP="00CF7146">
            <w:pPr>
              <w:spacing w:before="44" w:after="59"/>
              <w:ind w:left="95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</w:rPr>
              <w:t>Babam</w:t>
            </w:r>
            <w:r w:rsidRPr="00CF7146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veya</w:t>
            </w:r>
            <w:r w:rsidRPr="00CF7146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Annem</w:t>
            </w:r>
            <w:r w:rsidRPr="00CF7146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Çiftçi, Fakat</w:t>
            </w:r>
            <w:r w:rsidRPr="00CF714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Tarım</w:t>
            </w:r>
            <w:r w:rsidRPr="00CF714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Prim</w:t>
            </w:r>
            <w:r w:rsidRPr="00CF7146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Borcu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bulunduğundan</w:t>
            </w:r>
            <w:r w:rsidRPr="00CF714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>dolayı</w:t>
            </w:r>
          </w:p>
          <w:p w:rsidR="00CF7146" w:rsidRPr="00CF7146" w:rsidRDefault="00CF7146" w:rsidP="00CF7146">
            <w:pPr>
              <w:ind w:left="8287"/>
              <w:rPr>
                <w:rFonts w:ascii="Times New Roman" w:eastAsia="Times New Roman" w:hAnsi="Times New Roman" w:cs="Times New Roman"/>
                <w:sz w:val="20"/>
              </w:rPr>
            </w:pPr>
            <w:r w:rsidRPr="00CF7146">
              <w:rPr>
                <w:rFonts w:ascii="Times New Roman" w:eastAsia="Times New Roman" w:hAnsi="Times New Roman" w:cs="Times New Roman"/>
                <w:noProof/>
                <w:sz w:val="20"/>
                <w:lang w:eastAsia="tr-TR"/>
              </w:rPr>
              <w:drawing>
                <wp:inline distT="0" distB="0" distL="0" distR="0" wp14:anchorId="4ADE027F" wp14:editId="42128FCD">
                  <wp:extent cx="232307" cy="175259"/>
                  <wp:effectExtent l="0" t="0" r="0" b="0"/>
                  <wp:docPr id="27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307" cy="175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7146" w:rsidRPr="00CF7146" w:rsidRDefault="00CF7146" w:rsidP="00CF7146">
            <w:pPr>
              <w:ind w:left="95"/>
              <w:rPr>
                <w:rFonts w:ascii="Times New Roman" w:eastAsia="Times New Roman" w:hAnsi="Times New Roman" w:cs="Times New Roman"/>
              </w:rPr>
            </w:pPr>
            <w:r w:rsidRPr="00CF7146">
              <w:rPr>
                <w:rFonts w:ascii="Times New Roman" w:eastAsia="Times New Roman" w:hAnsi="Times New Roman" w:cs="Times New Roman"/>
              </w:rPr>
              <w:t>Sağlık</w:t>
            </w:r>
            <w:r w:rsidRPr="00CF7146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</w:rPr>
              <w:t>Hizmeti</w:t>
            </w:r>
            <w:r w:rsidRPr="00CF7146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CF7146">
              <w:rPr>
                <w:rFonts w:ascii="Times New Roman" w:eastAsia="Times New Roman" w:hAnsi="Times New Roman" w:cs="Times New Roman"/>
                <w:spacing w:val="-2"/>
              </w:rPr>
              <w:t>Alamıyorum</w:t>
            </w:r>
          </w:p>
        </w:tc>
      </w:tr>
    </w:tbl>
    <w:p w:rsidR="00CF7146" w:rsidRPr="00CF7146" w:rsidRDefault="00CF7146" w:rsidP="00CF7146">
      <w:pPr>
        <w:widowControl w:val="0"/>
        <w:autoSpaceDE w:val="0"/>
        <w:autoSpaceDN w:val="0"/>
        <w:spacing w:before="78" w:after="0" w:line="319" w:lineRule="auto"/>
        <w:ind w:left="1005" w:firstLine="624"/>
        <w:rPr>
          <w:rFonts w:ascii="Times New Roman" w:eastAsia="Times New Roman" w:hAnsi="Times New Roman" w:cs="Times New Roman"/>
          <w:b/>
          <w:bCs/>
        </w:rPr>
      </w:pPr>
      <w:r w:rsidRPr="00CF7146">
        <w:rPr>
          <w:rFonts w:ascii="Times New Roman" w:eastAsia="Times New Roman" w:hAnsi="Times New Roman" w:cs="Times New Roman"/>
          <w:b/>
          <w:bCs/>
        </w:rPr>
        <w:t>Üstteki bilgilerin doğruluğunu kabul eder sosyal güvencemin değişmesi durumunda Başkanlığınıza</w:t>
      </w:r>
      <w:r w:rsidRPr="00CF7146">
        <w:rPr>
          <w:rFonts w:ascii="Times New Roman" w:eastAsia="Times New Roman" w:hAnsi="Times New Roman" w:cs="Times New Roman"/>
          <w:b/>
          <w:bCs/>
          <w:spacing w:val="-7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bCs/>
        </w:rPr>
        <w:t>bildirmemem</w:t>
      </w:r>
      <w:r w:rsidRPr="00CF7146">
        <w:rPr>
          <w:rFonts w:ascii="Times New Roman" w:eastAsia="Times New Roman" w:hAnsi="Times New Roman" w:cs="Times New Roman"/>
          <w:b/>
          <w:bCs/>
          <w:spacing w:val="-8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bCs/>
        </w:rPr>
        <w:t>durumunda</w:t>
      </w:r>
      <w:r w:rsidRPr="00CF7146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bCs/>
        </w:rPr>
        <w:t>doğacak</w:t>
      </w:r>
      <w:r w:rsidRPr="00CF7146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bCs/>
        </w:rPr>
        <w:t>her</w:t>
      </w:r>
      <w:r w:rsidRPr="00CF7146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bCs/>
        </w:rPr>
        <w:t>türlü</w:t>
      </w:r>
      <w:r w:rsidRPr="00CF7146">
        <w:rPr>
          <w:rFonts w:ascii="Times New Roman" w:eastAsia="Times New Roman" w:hAnsi="Times New Roman" w:cs="Times New Roman"/>
          <w:b/>
          <w:bCs/>
          <w:spacing w:val="-9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bCs/>
        </w:rPr>
        <w:t>cezai</w:t>
      </w:r>
      <w:r w:rsidRPr="00CF7146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bCs/>
        </w:rPr>
        <w:t>durumu</w:t>
      </w:r>
      <w:r w:rsidRPr="00CF7146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bCs/>
        </w:rPr>
        <w:t>peşinen</w:t>
      </w:r>
      <w:r w:rsidRPr="00CF7146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bCs/>
        </w:rPr>
        <w:t>kabul</w:t>
      </w:r>
      <w:r w:rsidRPr="00CF7146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CF7146">
        <w:rPr>
          <w:rFonts w:ascii="Times New Roman" w:eastAsia="Times New Roman" w:hAnsi="Times New Roman" w:cs="Times New Roman"/>
          <w:b/>
          <w:bCs/>
        </w:rPr>
        <w:t>ederim.</w:t>
      </w:r>
    </w:p>
    <w:p w:rsidR="00CF7146" w:rsidRPr="00CF7146" w:rsidRDefault="00CF7146" w:rsidP="00CF7146">
      <w:pPr>
        <w:widowControl w:val="0"/>
        <w:autoSpaceDE w:val="0"/>
        <w:autoSpaceDN w:val="0"/>
        <w:spacing w:before="241" w:after="0" w:line="240" w:lineRule="auto"/>
        <w:ind w:left="5971"/>
        <w:rPr>
          <w:rFonts w:ascii="Times New Roman" w:eastAsia="Times New Roman" w:hAnsi="Times New Roman" w:cs="Times New Roman"/>
          <w:sz w:val="24"/>
          <w:szCs w:val="20"/>
        </w:rPr>
      </w:pPr>
      <w:r w:rsidRPr="00CF7146">
        <w:rPr>
          <w:rFonts w:ascii="Times New Roman" w:eastAsia="Times New Roman" w:hAnsi="Times New Roman" w:cs="Times New Roman"/>
          <w:sz w:val="24"/>
          <w:szCs w:val="20"/>
        </w:rPr>
        <w:t>Adı</w:t>
      </w:r>
      <w:r w:rsidRPr="00CF7146">
        <w:rPr>
          <w:rFonts w:ascii="Times New Roman" w:eastAsia="Times New Roman" w:hAnsi="Times New Roman" w:cs="Times New Roman"/>
          <w:spacing w:val="-4"/>
          <w:sz w:val="24"/>
          <w:szCs w:val="20"/>
        </w:rPr>
        <w:t xml:space="preserve"> </w:t>
      </w:r>
      <w:r w:rsidRPr="00CF7146">
        <w:rPr>
          <w:rFonts w:ascii="Times New Roman" w:eastAsia="Times New Roman" w:hAnsi="Times New Roman" w:cs="Times New Roman"/>
          <w:sz w:val="24"/>
          <w:szCs w:val="20"/>
        </w:rPr>
        <w:t>Soyadı</w:t>
      </w:r>
      <w:r w:rsidRPr="00CF7146">
        <w:rPr>
          <w:rFonts w:ascii="Times New Roman" w:eastAsia="Times New Roman" w:hAnsi="Times New Roman" w:cs="Times New Roman"/>
          <w:spacing w:val="-3"/>
          <w:sz w:val="24"/>
          <w:szCs w:val="20"/>
        </w:rPr>
        <w:t xml:space="preserve"> </w:t>
      </w:r>
      <w:r w:rsidRPr="00CF7146">
        <w:rPr>
          <w:rFonts w:ascii="Times New Roman" w:eastAsia="Times New Roman" w:hAnsi="Times New Roman" w:cs="Times New Roman"/>
          <w:sz w:val="24"/>
          <w:szCs w:val="20"/>
        </w:rPr>
        <w:t>:</w:t>
      </w:r>
      <w:r w:rsidRPr="00CF7146">
        <w:rPr>
          <w:rFonts w:ascii="Times New Roman" w:eastAsia="Times New Roman" w:hAnsi="Times New Roman" w:cs="Times New Roman"/>
          <w:spacing w:val="-8"/>
          <w:sz w:val="24"/>
          <w:szCs w:val="20"/>
        </w:rPr>
        <w:t xml:space="preserve"> </w:t>
      </w:r>
      <w:r w:rsidRPr="00CF7146">
        <w:rPr>
          <w:rFonts w:ascii="Times New Roman" w:eastAsia="Times New Roman" w:hAnsi="Times New Roman" w:cs="Times New Roman"/>
          <w:spacing w:val="-2"/>
          <w:sz w:val="24"/>
          <w:szCs w:val="20"/>
        </w:rPr>
        <w:t>……………………</w:t>
      </w:r>
    </w:p>
    <w:p w:rsidR="00CF7146" w:rsidRPr="00CF7146" w:rsidRDefault="00CF7146" w:rsidP="00CF7146">
      <w:pPr>
        <w:widowControl w:val="0"/>
        <w:autoSpaceDE w:val="0"/>
        <w:autoSpaceDN w:val="0"/>
        <w:spacing w:before="96" w:after="0" w:line="314" w:lineRule="auto"/>
        <w:ind w:left="8252" w:right="885" w:hanging="418"/>
        <w:rPr>
          <w:rFonts w:ascii="Times New Roman" w:eastAsia="Times New Roman" w:hAnsi="Times New Roman" w:cs="Times New Roman"/>
          <w:sz w:val="28"/>
        </w:rPr>
      </w:pPr>
      <w:r w:rsidRPr="00CF7146">
        <w:rPr>
          <w:rFonts w:ascii="Times New Roman" w:eastAsia="Times New Roman" w:hAnsi="Times New Roman" w:cs="Times New Roman"/>
          <w:spacing w:val="-2"/>
          <w:sz w:val="24"/>
          <w:szCs w:val="20"/>
        </w:rPr>
        <w:t xml:space="preserve">…../…../20… </w:t>
      </w:r>
      <w:r w:rsidRPr="00CF7146">
        <w:rPr>
          <w:rFonts w:ascii="Times New Roman" w:eastAsia="Times New Roman" w:hAnsi="Times New Roman" w:cs="Times New Roman"/>
          <w:spacing w:val="-4"/>
          <w:sz w:val="24"/>
          <w:szCs w:val="20"/>
        </w:rPr>
        <w:t>İmza</w:t>
      </w:r>
    </w:p>
    <w:p w:rsidR="00CF7146" w:rsidRPr="00CF7146" w:rsidRDefault="00CF7146" w:rsidP="00CF7146">
      <w:pPr>
        <w:widowControl w:val="0"/>
        <w:autoSpaceDE w:val="0"/>
        <w:autoSpaceDN w:val="0"/>
        <w:spacing w:before="235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63015" w:rsidRDefault="00CF7146" w:rsidP="00CF7146">
      <w:r w:rsidRPr="00CF7146">
        <w:rPr>
          <w:rFonts w:ascii="Times New Roman" w:eastAsia="Times New Roman" w:hAnsi="Times New Roman" w:cs="Times New Roman"/>
          <w:sz w:val="24"/>
          <w:u w:val="single"/>
        </w:rPr>
        <w:t>Not:</w:t>
      </w:r>
      <w:r w:rsidRPr="00CF7146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Başka</w:t>
      </w:r>
      <w:r w:rsidRPr="00CF7146">
        <w:rPr>
          <w:rFonts w:ascii="Times New Roman" w:eastAsia="Times New Roman" w:hAnsi="Times New Roman" w:cs="Times New Roman"/>
          <w:spacing w:val="-6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Bir</w:t>
      </w:r>
      <w:r w:rsidRPr="00CF7146">
        <w:rPr>
          <w:rFonts w:ascii="Times New Roman" w:eastAsia="Times New Roman" w:hAnsi="Times New Roman" w:cs="Times New Roman"/>
          <w:spacing w:val="-3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İşte</w:t>
      </w:r>
      <w:r w:rsidRPr="00CF7146">
        <w:rPr>
          <w:rFonts w:ascii="Times New Roman" w:eastAsia="Times New Roman" w:hAnsi="Times New Roman" w:cs="Times New Roman"/>
          <w:spacing w:val="-3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Çalışıyorsanız</w:t>
      </w:r>
      <w:r w:rsidRPr="00CF7146">
        <w:rPr>
          <w:rFonts w:ascii="Times New Roman" w:eastAsia="Times New Roman" w:hAnsi="Times New Roman" w:cs="Times New Roman"/>
          <w:spacing w:val="-8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ve</w:t>
      </w:r>
      <w:r w:rsidRPr="00CF7146">
        <w:rPr>
          <w:rFonts w:ascii="Times New Roman" w:eastAsia="Times New Roman" w:hAnsi="Times New Roman" w:cs="Times New Roman"/>
          <w:spacing w:val="-3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adınıza</w:t>
      </w:r>
      <w:r w:rsidRPr="00CF7146">
        <w:rPr>
          <w:rFonts w:ascii="Times New Roman" w:eastAsia="Times New Roman" w:hAnsi="Times New Roman" w:cs="Times New Roman"/>
          <w:spacing w:val="-6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Asgari Ücret</w:t>
      </w:r>
      <w:r w:rsidRPr="00CF7146">
        <w:rPr>
          <w:rFonts w:ascii="Times New Roman" w:eastAsia="Times New Roman" w:hAnsi="Times New Roman" w:cs="Times New Roman"/>
          <w:spacing w:val="-3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Düzeyinde</w:t>
      </w:r>
      <w:r w:rsidRPr="00CF7146">
        <w:rPr>
          <w:rFonts w:ascii="Times New Roman" w:eastAsia="Times New Roman" w:hAnsi="Times New Roman" w:cs="Times New Roman"/>
          <w:spacing w:val="-3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Sigorta</w:t>
      </w:r>
      <w:r w:rsidRPr="00CF7146">
        <w:rPr>
          <w:rFonts w:ascii="Times New Roman" w:eastAsia="Times New Roman" w:hAnsi="Times New Roman" w:cs="Times New Roman"/>
          <w:spacing w:val="-6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Primi</w:t>
      </w:r>
      <w:r w:rsidRPr="00CF7146">
        <w:rPr>
          <w:rFonts w:ascii="Times New Roman" w:eastAsia="Times New Roman" w:hAnsi="Times New Roman" w:cs="Times New Roman"/>
          <w:spacing w:val="-5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Ödeniyorsa</w:t>
      </w:r>
      <w:r w:rsidRPr="00CF7146">
        <w:rPr>
          <w:rFonts w:ascii="Times New Roman" w:eastAsia="Times New Roman" w:hAnsi="Times New Roman" w:cs="Times New Roman"/>
          <w:spacing w:val="-6"/>
        </w:rPr>
        <w:t xml:space="preserve"> </w:t>
      </w:r>
      <w:r w:rsidRPr="00CF7146">
        <w:rPr>
          <w:rFonts w:ascii="Times New Roman" w:eastAsia="Times New Roman" w:hAnsi="Times New Roman" w:cs="Times New Roman"/>
        </w:rPr>
        <w:t>Kısmi Zamanlı Öğrenci Olarak Çalışamazsınız.</w:t>
      </w:r>
    </w:p>
    <w:p w:rsidR="00526DC3" w:rsidRDefault="00526DC3" w:rsidP="006D4538"/>
    <w:sectPr w:rsidR="00526DC3" w:rsidSect="00A61006">
      <w:headerReference w:type="default" r:id="rId20"/>
      <w:footerReference w:type="default" r:id="rId21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2AF" w:rsidRDefault="00C862AF" w:rsidP="00BD3F84">
      <w:pPr>
        <w:spacing w:after="0" w:line="240" w:lineRule="auto"/>
      </w:pPr>
      <w:r>
        <w:separator/>
      </w:r>
    </w:p>
  </w:endnote>
  <w:endnote w:type="continuationSeparator" w:id="0">
    <w:p w:rsidR="00C862AF" w:rsidRDefault="00C862AF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  <w:tblBorders>
        <w:top w:val="single" w:sz="5" w:space="0" w:color="A6192E"/>
        <w:left w:val="single" w:sz="5" w:space="0" w:color="A6192E"/>
        <w:bottom w:val="single" w:sz="5" w:space="0" w:color="A6192E"/>
        <w:right w:val="single" w:sz="5" w:space="0" w:color="A6192E"/>
        <w:insideH w:val="single" w:sz="2" w:space="0" w:color="C4C4C4"/>
        <w:insideV w:val="single" w:sz="2" w:space="0" w:color="C4C4C4"/>
      </w:tblBorders>
    </w:tblPr>
    <w:tblGrid>
      <w:gridCol w:w="2999"/>
      <w:gridCol w:w="4606"/>
      <w:gridCol w:w="2683"/>
    </w:tblGrid>
    <w:tr w:rsidR="00FE2AA3" w:rsidTr="00FE2AA3">
      <w:trPr>
        <w:trHeight w:val="340"/>
        <w:jc w:val="center"/>
      </w:trPr>
      <w:tc>
        <w:tcPr>
          <w:tcW w:w="3028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HAZIRLAYAN</w:t>
          </w:r>
        </w:p>
      </w:tc>
      <w:tc>
        <w:tcPr>
          <w:tcW w:w="4678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C62AD8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C62AD8">
            <w:rPr>
              <w:b w:val="1"/>
              <w:sz w:val="20"/>
              <w:szCs w:val="20"/>
              <w:color w:val="7F1423"/>
              <w:bCs w:val="1"/>
            </w:rPr>
            <w:t>KONTROL EDEN</w:t>
          </w:r>
        </w:p>
      </w:tc>
      <w:tc>
        <w:tcPr>
          <w:tcW w:w="2713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ONAYLAYAN</w:t>
          </w:r>
        </w:p>
      </w:tc>
    </w:tr>
    <w:tr w:rsidR="00FE2AA3" w:rsidTr="00FE2AA3">
      <w:trPr>
        <w:trHeight w:val="162"/>
        <w:jc w:val="center"/>
      </w:trPr>
      <w:tc>
        <w:tcPr>
          <w:tcW w:w="3028" w:type="dxa"/>
          <w:tcBorders>
            <w:bottom w:val="nil"/>
          </w:tcBorders>
          <w:vAlign w:val="center"/>
        </w:tcPr>
        <w:p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1" w:name="eimzalidir"/>
          <w:bookmarkEnd w:id="1"/>
        </w:p>
      </w:tc>
      <w:tc>
        <w:tcPr>
          <w:tcW w:w="4678" w:type="dxa"/>
          <w:tcBorders>
            <w:bottom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tcBorders>
            <w:bottom w:val="nil"/>
          </w:tcBorders>
          <w:vAlign w:val="center"/>
        </w:tcPr>
        <w:p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:rsidTr="00FE2AA3">
      <w:trPr>
        <w:trHeight w:val="454"/>
        <w:jc w:val="center"/>
      </w:trPr>
      <w:tc>
        <w:tcPr>
          <w:tcW w:w="3028" w:type="dxa"/>
          <w:tcBorders>
            <w:top w:val="nil"/>
          </w:tcBorders>
          <w:vAlign w:val="center"/>
        </w:tcPr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[@hazirlayanimza]</w:t>
          </w:r>
        </w:p>
        <w:p w:rsidR="00FE2AA3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tcBorders>
            <w:top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[@kontroledenimza]</w:t>
          </w: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tcBorders>
            <w:top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[@onaylayanimza]</w:t>
          </w: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:rsidR="00F0546F" w:rsidRDefault="00F0546F" w:rsidP="00FE2A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2AF" w:rsidRDefault="00C862AF" w:rsidP="00BD3F84">
      <w:pPr>
        <w:spacing w:after="0" w:line="240" w:lineRule="auto"/>
      </w:pPr>
      <w:r>
        <w:separator/>
      </w:r>
    </w:p>
  </w:footnote>
  <w:footnote w:type="continuationSeparator" w:id="0">
    <w:p w:rsidR="00C862AF" w:rsidRDefault="00C862AF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CellMar>
        <w:left w:w="70" w:type="dxa"/>
        <w:right w:w="70" w:type="dxa"/>
      </w:tblCellMar>
      <w:tblLook w:val="04A0" w:firstRow="1" w:lastRow="0" w:firstColumn="1" w:lastColumn="0" w:noHBand="0" w:noVBand="1"/>
      <w:tblBorders>
        <w:top w:val="nil"/>
        <w:left w:val="nil"/>
        <w:bottom w:val="single" w:sz="5" w:space="0" w:color="A6192E"/>
        <w:right w:val="nil"/>
        <w:insideH w:val="single" w:sz="2" w:space="0" w:color="C4C4C4"/>
        <w:insideV w:val="single" w:sz="2" w:space="0" w:color="C4C4C4"/>
      </w:tblBorders>
    </w:tblPr>
    <w:tblGrid>
      <w:gridCol w:w="2122"/>
      <w:gridCol w:w="5391"/>
      <w:gridCol w:w="2697"/>
    </w:tblGrid>
    <w:tr w:rsidR="004A22C2" w:rsidRPr="00C311D6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RDefault="004A22C2" w:rsidP="004A22C2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eastAsia="Times New Roman" w:hAnsi="Calibri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="004A22C2" w:rsidRPr="00CB1060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 xml:space="preserve">T.C. </w:t>
          </w:r>
        </w:p>
        <w:p w:rsidR="004A22C2" w:rsidRPr="00CB1060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TRABZON ÜNİVERSİTESİ</w:t>
          </w:r>
        </w:p>
        <w:p w:rsidR="004A22C2" w:rsidRPr="00CB1060" w:rsidRDefault="00DD540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[@birimadi]</w:t>
          </w:r>
        </w:p>
      </w:tc>
      <w:tc>
        <w:tcPr>
          <w:tcW w:w="2688" w:type="dxa"/>
          <w:noWrap/>
          <w:vAlign w:val="center"/>
        </w:tcPr>
        <w:p w:rsidR="004A22C2" w:rsidRPr="008D50BA" w:rsidRDefault="00E541A0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327A1317" wp14:editId="5F5ECA15">
                <wp:extent cx="1623787" cy="550800"/>
                <wp:effectExtent l="0" t="0" r="0" b="1905"/>
                <wp:docPr id="32652721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527214" name="Resim 32652721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787" cy="55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noWrap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ind w:left="214" w:hanging="214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  <w:shd w:val="clear" w:color="auto" w:fill="FAF5F6"/>
        </w:tcPr>
        <w:p w:rsidR="004A22C2" w:rsidRPr="00CB1060" w:rsidRDefault="00DD540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[@dokumanadi]</w:t>
          </w: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Doküman No: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[@dokumanno]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İlk Yayın Tarihi: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[@yayintar]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Rev. No/Tar.: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[@revizyon]</w:t>
          </w:r>
        </w:p>
      </w:tc>
    </w:tr>
    <w:tr w:rsidR="004A22C2" w:rsidRPr="00C311D6" w:rsidTr="002675ED">
      <w:trPr>
        <w:trHeight w:val="125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5247D2" w:rsidRDefault="005247D2" w:rsidP="004A22C2">
          <w:pPr>
            <w:spacing w:after="0" w:line="240" w:lineRule="auto"/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Sayfa</w:t>
          </w:r>
          <w:r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CF7146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CF7146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2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RDefault="00BD3F84" w:rsidP="00A61006">
    <w:pPr>
      <w:pStyle w:val="stBilgi"/>
    </w:pPr>
  </w:p>
  <w:p w:rsidR="00000000" w:rsidRDefault="00C862A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4D49"/>
    <w:multiLevelType w:val="hybridMultilevel"/>
    <w:tmpl w:val="BD8C4B12"/>
    <w:lvl w:ilvl="0" w:tplc="5BA8D0B8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337E5"/>
    <w:multiLevelType w:val="hybridMultilevel"/>
    <w:tmpl w:val="1A94F93C"/>
    <w:lvl w:ilvl="0" w:tplc="73EA5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46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B4F82"/>
    <w:rsid w:val="001C15E4"/>
    <w:rsid w:val="001D7B32"/>
    <w:rsid w:val="001E288E"/>
    <w:rsid w:val="002523E2"/>
    <w:rsid w:val="002661B5"/>
    <w:rsid w:val="002675ED"/>
    <w:rsid w:val="00286AFB"/>
    <w:rsid w:val="002A563C"/>
    <w:rsid w:val="00310AA4"/>
    <w:rsid w:val="003355E8"/>
    <w:rsid w:val="00353C1C"/>
    <w:rsid w:val="00363015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0ED9"/>
    <w:rsid w:val="005126B4"/>
    <w:rsid w:val="005247D2"/>
    <w:rsid w:val="00526DC3"/>
    <w:rsid w:val="005437F6"/>
    <w:rsid w:val="005A4D74"/>
    <w:rsid w:val="005C169B"/>
    <w:rsid w:val="005C3F34"/>
    <w:rsid w:val="006050B6"/>
    <w:rsid w:val="00641407"/>
    <w:rsid w:val="00651E55"/>
    <w:rsid w:val="006B1381"/>
    <w:rsid w:val="006D4538"/>
    <w:rsid w:val="006F3B86"/>
    <w:rsid w:val="007401AE"/>
    <w:rsid w:val="007830B0"/>
    <w:rsid w:val="00792F4E"/>
    <w:rsid w:val="007C4FAB"/>
    <w:rsid w:val="007D37B3"/>
    <w:rsid w:val="00852200"/>
    <w:rsid w:val="0087728C"/>
    <w:rsid w:val="008D0922"/>
    <w:rsid w:val="008E121B"/>
    <w:rsid w:val="009316E8"/>
    <w:rsid w:val="00933767"/>
    <w:rsid w:val="0095303E"/>
    <w:rsid w:val="00957900"/>
    <w:rsid w:val="00972DFE"/>
    <w:rsid w:val="009C10F5"/>
    <w:rsid w:val="009D20DA"/>
    <w:rsid w:val="009F14F7"/>
    <w:rsid w:val="00A01DE8"/>
    <w:rsid w:val="00A20ABB"/>
    <w:rsid w:val="00A458CF"/>
    <w:rsid w:val="00A61006"/>
    <w:rsid w:val="00A61A71"/>
    <w:rsid w:val="00AA33CE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11075"/>
    <w:rsid w:val="00C6033E"/>
    <w:rsid w:val="00C862AF"/>
    <w:rsid w:val="00C87347"/>
    <w:rsid w:val="00C90B6E"/>
    <w:rsid w:val="00CB1060"/>
    <w:rsid w:val="00CD3807"/>
    <w:rsid w:val="00CE570F"/>
    <w:rsid w:val="00CF7146"/>
    <w:rsid w:val="00D13975"/>
    <w:rsid w:val="00D1799D"/>
    <w:rsid w:val="00DD5402"/>
    <w:rsid w:val="00E02603"/>
    <w:rsid w:val="00E517CF"/>
    <w:rsid w:val="00E541A0"/>
    <w:rsid w:val="00E57B14"/>
    <w:rsid w:val="00E66350"/>
    <w:rsid w:val="00E675C9"/>
    <w:rsid w:val="00EB49F7"/>
    <w:rsid w:val="00ED71CA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79D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F71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F71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363015"/>
    <w:pPr>
      <w:keepNext/>
      <w:autoSpaceDE w:val="0"/>
      <w:autoSpaceDN w:val="0"/>
      <w:spacing w:before="120" w:after="120" w:line="360" w:lineRule="auto"/>
      <w:jc w:val="center"/>
      <w:outlineLvl w:val="5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6Char">
    <w:name w:val="Başlık 6 Char"/>
    <w:basedOn w:val="VarsaylanParagrafYazTipi"/>
    <w:link w:val="Balk6"/>
    <w:uiPriority w:val="99"/>
    <w:rsid w:val="00363015"/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character" w:customStyle="1" w:styleId="Balk1Char">
    <w:name w:val="Başlık 1 Char"/>
    <w:basedOn w:val="VarsaylanParagrafYazTipi"/>
    <w:link w:val="Balk1"/>
    <w:uiPriority w:val="9"/>
    <w:rsid w:val="00CF71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CF71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2Char">
    <w:name w:val="Başlık 2 Char"/>
    <w:basedOn w:val="VarsaylanParagrafYazTipi"/>
    <w:link w:val="Balk2"/>
    <w:uiPriority w:val="9"/>
    <w:semiHidden/>
    <w:rsid w:val="00CF714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CF71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CF71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333C9-B9CA-493B-B992-EB34C7BD6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Aile Sağlık Yardımı Sorgulama.dotx</Template>
  <TotalTime>2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1</cp:revision>
  <dcterms:created xsi:type="dcterms:W3CDTF">2026-08-20T11:06:00Z</dcterms:created>
  <dcterms:modified xsi:type="dcterms:W3CDTF">2026-08-20T11:09:00Z</dcterms:modified>
</cp:coreProperties>
</file>