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867"/>
        <w:gridCol w:w="283"/>
        <w:gridCol w:w="2552"/>
        <w:gridCol w:w="2268"/>
        <w:gridCol w:w="3118"/>
      </w:tblGrid>
      <w:tr w:rsidR="00EF3ACF" w:rsidRPr="00EF3ACF" w14:paraId="3BD697AC" w14:textId="77777777" w:rsidTr="00EF3ACF">
        <w:trPr>
          <w:trHeight w:hRule="exact" w:val="917"/>
        </w:trPr>
        <w:tc>
          <w:tcPr>
            <w:tcW w:w="10088" w:type="dxa"/>
            <w:gridSpan w:val="5"/>
            <w:shd w:val="clear" w:color="auto" w:fill="F3E6E8"/>
          </w:tcPr>
          <w:p w14:paraId="414CF898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F3ACF">
              <w:rPr>
                <w:rFonts w:ascii="Times New Roman" w:hAnsi="Times New Roman"/>
                <w:b w:val="1"/>
                <w:bCs w:val="1"/>
                <w:color w:val="7F1423"/>
              </w:rPr>
              <w:t>BAŞVURU SAHİBİNİN</w:t>
            </w:r>
          </w:p>
          <w:p w14:paraId="40E9C353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before="120" w:after="0" w:line="240" w:lineRule="auto"/>
              <w:ind w:left="136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EF3ACF">
              <w:rPr>
                <w:rFonts w:ascii="Times New Roman" w:hAnsi="Times New Roman"/>
                <w:i/>
                <w:iCs/>
                <w:sz w:val="18"/>
                <w:szCs w:val="18"/>
                <w:color w:val="7F1423"/>
                <w:b w:val="1"/>
                <w:bCs w:val="1"/>
              </w:rPr>
              <w:t xml:space="preserve">(Lütfen aşağıda istenen bilgileri eksiksiz olarak doldurunuz. </w:t>
            </w:r>
          </w:p>
          <w:p w14:paraId="62F71467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120" w:line="240" w:lineRule="auto"/>
              <w:ind w:left="136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i/>
                <w:iCs/>
                <w:sz w:val="18"/>
                <w:szCs w:val="18"/>
                <w:color w:val="7F1423"/>
                <w:b w:val="1"/>
                <w:bCs w:val="1"/>
              </w:rPr>
              <w:t>Bilgilerinizde eksiklik veya hata olduğunda isteğiniz dikkate alınmayacaktır.)</w:t>
            </w:r>
          </w:p>
        </w:tc>
      </w:tr>
      <w:tr w:rsidR="00EF3ACF" w:rsidRPr="00EF3ACF" w14:paraId="262088E7" w14:textId="77777777" w:rsidTr="00EF3ACF">
        <w:trPr>
          <w:trHeight w:hRule="exact" w:val="846"/>
        </w:trPr>
        <w:tc>
          <w:tcPr>
            <w:tcW w:w="1867" w:type="dxa"/>
            <w:tcBorders>
              <w:right w:val="nil"/>
            </w:tcBorders>
            <w:shd w:val="clear" w:color="auto" w:fill="FAF5F6"/>
          </w:tcPr>
          <w:p w14:paraId="32857CAC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Adı Soyadı</w:t>
            </w: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C4C4C4"/>
            </w:tcBorders>
          </w:tcPr>
          <w:p w14:paraId="460CAE7F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left w:val="single" w:sz="4" w:space="0" w:color="C4C4C4"/>
              <w:bottom w:val="single" w:sz="6" w:space="0" w:color="C4C4C4"/>
              <w:right w:val="nil"/>
            </w:tcBorders>
          </w:tcPr>
          <w:p w14:paraId="6F8F1A12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sz w:val="20"/>
                <w:szCs w:val="20"/>
              </w:rPr>
              <w:t>Birim</w:t>
            </w:r>
            <w:r w:rsidRPr="00EF3ACF">
              <w:rPr>
                <w:rFonts w:ascii="Times New Roman" w:hAnsi="Times New Roman"/>
                <w:sz w:val="20"/>
                <w:szCs w:val="20"/>
              </w:rPr>
              <w:t xml:space="preserve"> (Fakülte/ Enstitü/ Konservatuvar/ Meslek</w:t>
            </w:r>
          </w:p>
          <w:p w14:paraId="5FE81FDF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Yüksekokulu) </w:t>
            </w:r>
            <w:r w:rsidRPr="00EF3ACF">
              <w:rPr>
                <w:rFonts w:ascii="Times New Roman" w:hAnsi="Times New Roman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3118" w:type="dxa"/>
            <w:tcBorders>
              <w:left w:val="nil"/>
              <w:bottom w:val="single" w:sz="4" w:space="0" w:color="C4C4C4"/>
            </w:tcBorders>
          </w:tcPr>
          <w:p w14:paraId="671B8740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F3ACF" w:rsidRPr="00EF3ACF" w14:paraId="0F834B2C" w14:textId="77777777" w:rsidTr="00EF3ACF">
        <w:trPr>
          <w:trHeight w:hRule="exact" w:val="567"/>
        </w:trPr>
        <w:tc>
          <w:tcPr>
            <w:tcW w:w="1867" w:type="dxa"/>
            <w:tcBorders>
              <w:right w:val="nil"/>
            </w:tcBorders>
          </w:tcPr>
          <w:p w14:paraId="4930D9EA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Öğrenci Numarası</w:t>
            </w: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C4C4C4"/>
            </w:tcBorders>
          </w:tcPr>
          <w:p w14:paraId="7224B13C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left w:val="single" w:sz="4" w:space="0" w:color="C4C4C4"/>
              <w:bottom w:val="single" w:sz="6" w:space="0" w:color="C4C4C4"/>
              <w:right w:val="nil"/>
            </w:tcBorders>
            <w:shd w:val="clear" w:color="auto" w:fill="FAF5F6"/>
          </w:tcPr>
          <w:p w14:paraId="04B032BA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  <w:color w:val="222222"/>
              </w:rPr>
              <w:t>Bölüm Adı</w:t>
            </w:r>
          </w:p>
        </w:tc>
        <w:tc>
          <w:tcPr>
            <w:tcW w:w="3118" w:type="dxa"/>
            <w:tcBorders>
              <w:left w:val="nil"/>
              <w:bottom w:val="single" w:sz="4" w:space="0" w:color="C4C4C4"/>
            </w:tcBorders>
          </w:tcPr>
          <w:p w14:paraId="7696BAA5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F3ACF" w:rsidRPr="00EF3ACF" w14:paraId="2C0AE837" w14:textId="77777777" w:rsidTr="00EF3ACF">
        <w:trPr>
          <w:trHeight w:hRule="exact" w:val="567"/>
        </w:trPr>
        <w:tc>
          <w:tcPr>
            <w:tcW w:w="1867" w:type="dxa"/>
            <w:tcBorders>
              <w:bottom w:val="single" w:sz="6" w:space="0" w:color="C4C4C4"/>
              <w:right w:val="nil"/>
            </w:tcBorders>
          </w:tcPr>
          <w:p w14:paraId="3AE79AF2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T.C. Kimlik Numarası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6" w:space="0" w:color="C4C4C4"/>
              <w:right w:val="single" w:sz="4" w:space="0" w:color="C4C4C4"/>
            </w:tcBorders>
          </w:tcPr>
          <w:p w14:paraId="62300616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  <w:tc>
          <w:tcPr>
            <w:tcW w:w="2268" w:type="dxa"/>
            <w:tcBorders>
              <w:left w:val="single" w:sz="4" w:space="0" w:color="C4C4C4"/>
              <w:bottom w:val="single" w:sz="6" w:space="0" w:color="C4C4C4"/>
              <w:right w:val="nil"/>
            </w:tcBorders>
          </w:tcPr>
          <w:p w14:paraId="67666177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Anabilim/</w:t>
            </w:r>
            <w:proofErr w:type="spellStart"/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Anasanat</w:t>
            </w:r>
            <w:proofErr w:type="spellEnd"/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 xml:space="preserve"> Dalı/ Program Adı</w:t>
            </w:r>
          </w:p>
        </w:tc>
        <w:tc>
          <w:tcPr>
            <w:tcW w:w="3118" w:type="dxa"/>
            <w:tcBorders>
              <w:left w:val="nil"/>
              <w:bottom w:val="single" w:sz="4" w:space="0" w:color="C4C4C4"/>
            </w:tcBorders>
          </w:tcPr>
          <w:p w14:paraId="5DB60C83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F3ACF" w:rsidRPr="00EF3ACF" w14:paraId="0E399497" w14:textId="77777777" w:rsidTr="00EF3ACF">
        <w:trPr>
          <w:trHeight w:hRule="exact" w:val="567"/>
        </w:trPr>
        <w:tc>
          <w:tcPr>
            <w:tcW w:w="1867" w:type="dxa"/>
            <w:tcBorders>
              <w:bottom w:val="single" w:sz="4" w:space="0" w:color="C4C4C4"/>
              <w:right w:val="nil"/>
            </w:tcBorders>
            <w:shd w:val="clear" w:color="auto" w:fill="FAF5F6"/>
          </w:tcPr>
          <w:p w14:paraId="397B4BAA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Telefon Numarası</w:t>
            </w:r>
          </w:p>
          <w:p w14:paraId="4A128FC0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(Ev/ İş)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C4C4C4"/>
              <w:right w:val="single" w:sz="4" w:space="0" w:color="C4C4C4"/>
            </w:tcBorders>
          </w:tcPr>
          <w:p w14:paraId="45218E2B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  <w:tc>
          <w:tcPr>
            <w:tcW w:w="2268" w:type="dxa"/>
            <w:tcBorders>
              <w:left w:val="single" w:sz="4" w:space="0" w:color="C4C4C4"/>
              <w:bottom w:val="single" w:sz="6" w:space="0" w:color="C4C4C4"/>
              <w:right w:val="nil"/>
            </w:tcBorders>
          </w:tcPr>
          <w:p w14:paraId="3357E429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Sınıf veya Şubesi</w:t>
            </w:r>
          </w:p>
        </w:tc>
        <w:tc>
          <w:tcPr>
            <w:tcW w:w="3118" w:type="dxa"/>
            <w:tcBorders>
              <w:left w:val="nil"/>
              <w:bottom w:val="single" w:sz="6" w:space="0" w:color="C4C4C4"/>
            </w:tcBorders>
          </w:tcPr>
          <w:p w14:paraId="4DD8B8E2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F3ACF" w:rsidRPr="00EF3ACF" w14:paraId="77A1705B" w14:textId="77777777" w:rsidTr="00EF3ACF">
        <w:trPr>
          <w:trHeight w:hRule="exact" w:val="567"/>
        </w:trPr>
        <w:tc>
          <w:tcPr>
            <w:tcW w:w="1867" w:type="dxa"/>
            <w:tcBorders>
              <w:top w:val="single" w:sz="4" w:space="0" w:color="C4C4C4"/>
              <w:bottom w:val="single" w:sz="4" w:space="0" w:color="C4C4C4"/>
              <w:right w:val="nil"/>
            </w:tcBorders>
            <w:shd w:val="clear" w:color="auto" w:fill="FAF5F6"/>
          </w:tcPr>
          <w:p w14:paraId="52061A34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Cep Telefon Numarası</w:t>
            </w:r>
          </w:p>
        </w:tc>
        <w:tc>
          <w:tcPr>
            <w:tcW w:w="2835" w:type="dxa"/>
            <w:gridSpan w:val="2"/>
            <w:tcBorders>
              <w:top w:val="single" w:sz="4" w:space="0" w:color="C4C4C4"/>
              <w:left w:val="nil"/>
              <w:bottom w:val="single" w:sz="4" w:space="0" w:color="C4C4C4"/>
              <w:right w:val="single" w:sz="4" w:space="0" w:color="C4C4C4"/>
            </w:tcBorders>
          </w:tcPr>
          <w:p w14:paraId="4F282351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  <w:tc>
          <w:tcPr>
            <w:tcW w:w="2268" w:type="dxa"/>
            <w:tcBorders>
              <w:left w:val="single" w:sz="4" w:space="0" w:color="C4C4C4"/>
              <w:bottom w:val="nil"/>
              <w:right w:val="nil"/>
            </w:tcBorders>
          </w:tcPr>
          <w:p w14:paraId="51DFBFE1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Öğretim Şekli</w:t>
            </w:r>
          </w:p>
        </w:tc>
        <w:tc>
          <w:tcPr>
            <w:tcW w:w="3118" w:type="dxa"/>
            <w:tcBorders>
              <w:left w:val="nil"/>
              <w:bottom w:val="nil"/>
            </w:tcBorders>
          </w:tcPr>
          <w:p w14:paraId="0FD0F255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1.Öğretim   </w:t>
            </w:r>
            <w:r w:rsidRPr="00EF3ACF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F3ACF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14:paraId="5DED6751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2. Öğretim  </w:t>
            </w:r>
            <w:r w:rsidRPr="00EF3ACF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</w:p>
        </w:tc>
      </w:tr>
      <w:tr w:rsidR="00EF3ACF" w:rsidRPr="00EF3ACF" w14:paraId="54A4364E" w14:textId="77777777" w:rsidTr="00EF3ACF">
        <w:trPr>
          <w:trHeight w:hRule="exact" w:val="340"/>
        </w:trPr>
        <w:tc>
          <w:tcPr>
            <w:tcW w:w="1867" w:type="dxa"/>
            <w:tcBorders>
              <w:top w:val="single" w:sz="4" w:space="0" w:color="C4C4C4"/>
              <w:bottom w:val="single" w:sz="4" w:space="0" w:color="C4C4C4"/>
              <w:right w:val="nil"/>
            </w:tcBorders>
          </w:tcPr>
          <w:p w14:paraId="07603C69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Eposta Adresi</w:t>
            </w:r>
          </w:p>
        </w:tc>
        <w:tc>
          <w:tcPr>
            <w:tcW w:w="2835" w:type="dxa"/>
            <w:gridSpan w:val="2"/>
            <w:tcBorders>
              <w:top w:val="single" w:sz="4" w:space="0" w:color="C4C4C4"/>
              <w:left w:val="nil"/>
              <w:bottom w:val="single" w:sz="4" w:space="0" w:color="C4C4C4"/>
              <w:right w:val="single" w:sz="4" w:space="0" w:color="C4C4C4"/>
            </w:tcBorders>
          </w:tcPr>
          <w:p w14:paraId="11FA4A9C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top w:val="nil"/>
              <w:left w:val="single" w:sz="4" w:space="0" w:color="C4C4C4"/>
              <w:bottom w:val="single" w:sz="4" w:space="0" w:color="C4C4C4"/>
              <w:right w:val="nil"/>
            </w:tcBorders>
          </w:tcPr>
          <w:p w14:paraId="4A0CFA91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C4C4C4"/>
            </w:tcBorders>
          </w:tcPr>
          <w:p w14:paraId="6EF579D8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Uzaktan Eğitim </w:t>
            </w:r>
            <w:r w:rsidRPr="00EF3ACF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  <w:p w14:paraId="5A504642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F3ACF" w:rsidRPr="00EF3ACF" w14:paraId="769C3B11" w14:textId="77777777" w:rsidTr="00EF3ACF">
        <w:trPr>
          <w:trHeight w:hRule="exact" w:val="507"/>
        </w:trPr>
        <w:tc>
          <w:tcPr>
            <w:tcW w:w="1867" w:type="dxa"/>
            <w:tcBorders>
              <w:top w:val="single" w:sz="4" w:space="0" w:color="C4C4C4"/>
              <w:bottom w:val="single" w:sz="4" w:space="0" w:color="C4C4C4"/>
              <w:right w:val="nil"/>
            </w:tcBorders>
          </w:tcPr>
          <w:p w14:paraId="3AC4307E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right="143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Yazışma Adresi</w:t>
            </w:r>
          </w:p>
        </w:tc>
        <w:tc>
          <w:tcPr>
            <w:tcW w:w="8221" w:type="dxa"/>
            <w:gridSpan w:val="4"/>
            <w:tcBorders>
              <w:top w:val="single" w:sz="4" w:space="0" w:color="C4C4C4"/>
              <w:left w:val="nil"/>
              <w:bottom w:val="single" w:sz="4" w:space="0" w:color="C4C4C4"/>
            </w:tcBorders>
          </w:tcPr>
          <w:p w14:paraId="138529AB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F3ACF" w:rsidRPr="00EF3ACF" w14:paraId="72661526" w14:textId="77777777" w:rsidTr="00EF3ACF">
        <w:trPr>
          <w:trHeight w:hRule="exact" w:val="571"/>
        </w:trPr>
        <w:tc>
          <w:tcPr>
            <w:tcW w:w="10088" w:type="dxa"/>
            <w:gridSpan w:val="5"/>
            <w:tcBorders>
              <w:top w:val="single" w:sz="4" w:space="0" w:color="C4C4C4"/>
              <w:bottom w:val="single" w:sz="4" w:space="0" w:color="C4C4C4"/>
            </w:tcBorders>
            <w:shd w:val="clear" w:color="auto" w:fill="F3E6E8"/>
          </w:tcPr>
          <w:p w14:paraId="6292F2FC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23"/>
              <w:jc w:val="center"/>
              <w:rPr>
                <w:rFonts w:ascii="Times New Roman" w:hAnsi="Times New Roman"/>
                <w:b/>
              </w:rPr>
            </w:pPr>
            <w:r w:rsidRPr="00EF3ACF">
              <w:rPr>
                <w:rFonts w:ascii="Times New Roman" w:hAnsi="Times New Roman"/>
                <w:b w:val="1"/>
                <w:color w:val="7F1423"/>
                <w:bCs w:val="1"/>
              </w:rPr>
              <w:t xml:space="preserve">İSTEK </w:t>
            </w:r>
          </w:p>
          <w:p w14:paraId="3A809878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2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Cs w:val="1"/>
                <w:i/>
                <w:iCs/>
                <w:sz w:val="18"/>
                <w:szCs w:val="18"/>
                <w:color w:val="7F1423"/>
                <w:b w:val="1"/>
              </w:rPr>
              <w:t>(Başvuru, Şikâyet, İtiraz, Öneri, Bilgilendirme, vb.)</w:t>
            </w:r>
          </w:p>
        </w:tc>
      </w:tr>
      <w:tr w:rsidR="00EF3ACF" w:rsidRPr="00EF3ACF" w14:paraId="66DE5B86" w14:textId="77777777" w:rsidTr="00EF3ACF">
        <w:trPr>
          <w:trHeight w:hRule="exact" w:val="340"/>
        </w:trPr>
        <w:tc>
          <w:tcPr>
            <w:tcW w:w="2150" w:type="dxa"/>
            <w:gridSpan w:val="2"/>
            <w:tcBorders>
              <w:top w:val="single" w:sz="4" w:space="0" w:color="C4C4C4"/>
              <w:bottom w:val="single" w:sz="4" w:space="0" w:color="C4C4C4"/>
              <w:right w:val="nil"/>
            </w:tcBorders>
          </w:tcPr>
          <w:p w14:paraId="51463FAD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>İsteğin Konusu</w:t>
            </w:r>
          </w:p>
        </w:tc>
        <w:tc>
          <w:tcPr>
            <w:tcW w:w="7938" w:type="dxa"/>
            <w:gridSpan w:val="3"/>
            <w:tcBorders>
              <w:top w:val="single" w:sz="4" w:space="0" w:color="C4C4C4"/>
              <w:left w:val="nil"/>
              <w:bottom w:val="single" w:sz="4" w:space="0" w:color="C4C4C4"/>
            </w:tcBorders>
          </w:tcPr>
          <w:p w14:paraId="0F05A6D8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EF3ACF" w:rsidRPr="00EF3ACF" w14:paraId="2C972456" w14:textId="77777777" w:rsidTr="00EF3ACF">
        <w:trPr>
          <w:trHeight w:hRule="exact" w:val="340"/>
        </w:trPr>
        <w:tc>
          <w:tcPr>
            <w:tcW w:w="10088" w:type="dxa"/>
            <w:gridSpan w:val="5"/>
            <w:tcBorders>
              <w:top w:val="single" w:sz="4" w:space="0" w:color="C4C4C4"/>
              <w:bottom w:val="single" w:sz="4" w:space="0" w:color="C4C4C4"/>
            </w:tcBorders>
          </w:tcPr>
          <w:p w14:paraId="7B6A0036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3ACF">
              <w:rPr>
                <w:rFonts w:ascii="Times New Roman" w:hAnsi="Times New Roman"/>
                <w:b/>
                <w:bCs/>
                <w:w w:val="105"/>
                <w:sz w:val="20"/>
                <w:szCs w:val="20"/>
              </w:rPr>
              <w:t xml:space="preserve">İsteğin Ayrıntısı </w:t>
            </w:r>
            <w:r w:rsidRPr="00EF3ACF">
              <w:rPr>
                <w:rFonts w:ascii="Times New Roman" w:hAnsi="Times New Roman"/>
                <w:i/>
                <w:iCs/>
                <w:w w:val="105"/>
                <w:sz w:val="18"/>
                <w:szCs w:val="18"/>
              </w:rPr>
              <w:t>(</w:t>
            </w:r>
            <w:r w:rsidRPr="00EF3ACF">
              <w:rPr>
                <w:rFonts w:ascii="Times New Roman" w:hAnsi="Times New Roman"/>
                <w:i/>
                <w:iCs/>
                <w:sz w:val="18"/>
                <w:szCs w:val="18"/>
              </w:rPr>
              <w:t>Lütfen isteğinizi ayrıntılı olarak aşağıdaki boşluğa yazınız.)</w:t>
            </w:r>
          </w:p>
        </w:tc>
      </w:tr>
      <w:tr w:rsidR="00EF3ACF" w:rsidRPr="00EF3ACF" w14:paraId="3D27E858" w14:textId="77777777" w:rsidTr="00EF3ACF">
        <w:trPr>
          <w:trHeight w:hRule="exact" w:val="3127"/>
        </w:trPr>
        <w:tc>
          <w:tcPr>
            <w:tcW w:w="10088" w:type="dxa"/>
            <w:gridSpan w:val="5"/>
            <w:tcBorders>
              <w:top w:val="single" w:sz="4" w:space="0" w:color="C4C4C4"/>
            </w:tcBorders>
          </w:tcPr>
          <w:p w14:paraId="3D59AF84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4AF1E3D" w14:textId="77777777" w:rsidR="00EF3ACF" w:rsidRPr="00EF3ACF" w:rsidRDefault="00EF3ACF" w:rsidP="00EF3ACF">
            <w:pPr>
              <w:widowControl w:val="0"/>
              <w:autoSpaceDE w:val="0"/>
              <w:autoSpaceDN w:val="0"/>
              <w:spacing w:after="0" w:line="240" w:lineRule="auto"/>
              <w:ind w:left="13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3F095E2C" w14:textId="77777777" w:rsidR="00EF3ACF" w:rsidRPr="00EF3ACF" w:rsidRDefault="00EF3ACF" w:rsidP="00EF3ACF">
      <w:pPr>
        <w:spacing w:before="120" w:after="120" w:line="240" w:lineRule="auto"/>
        <w:rPr>
          <w:rFonts w:ascii="Times New Roman" w:hAnsi="Times New Roman"/>
          <w:b/>
          <w:bCs/>
          <w:sz w:val="20"/>
          <w:szCs w:val="20"/>
        </w:rPr>
      </w:pP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 xml:space="preserve">    TARİH: </w:t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</w:r>
      <w:r w:rsidRPr="00EF3ACF">
        <w:rPr>
          <w:rFonts w:ascii="Times New Roman" w:hAnsi="Times New Roman"/>
          <w:b w:val="1"/>
          <w:bCs w:val="1"/>
          <w:sz w:val="20"/>
          <w:szCs w:val="20"/>
          <w:color w:val="7F1423"/>
        </w:rPr>
        <w:tab/>
        <w:t>İMZA:</w:t>
      </w:r>
    </w:p>
    <w:p w14:paraId="656E8E88" w14:textId="77777777" w:rsidR="00EF3ACF" w:rsidRPr="00EF3ACF" w:rsidRDefault="00EF3ACF" w:rsidP="00EF3ACF">
      <w:pPr>
        <w:rPr>
          <w:rFonts w:ascii="Times New Roman" w:hAnsi="Times New Roman"/>
          <w:sz w:val="20"/>
          <w:szCs w:val="20"/>
        </w:rPr>
      </w:pPr>
      <w:r w:rsidRPr="00EF3ACF">
        <w:rPr>
          <w:rFonts w:ascii="Times New Roman" w:hAnsi="Times New Roman"/>
          <w:b/>
          <w:bCs/>
          <w:sz w:val="20"/>
          <w:szCs w:val="20"/>
        </w:rPr>
        <w:t>Ek(</w:t>
      </w:r>
      <w:proofErr w:type="spellStart"/>
      <w:r w:rsidRPr="00EF3ACF">
        <w:rPr>
          <w:rFonts w:ascii="Times New Roman" w:hAnsi="Times New Roman"/>
          <w:b/>
          <w:bCs/>
          <w:sz w:val="20"/>
          <w:szCs w:val="20"/>
        </w:rPr>
        <w:t>ler</w:t>
      </w:r>
      <w:proofErr w:type="spellEnd"/>
      <w:r w:rsidRPr="00EF3ACF">
        <w:rPr>
          <w:rFonts w:ascii="Times New Roman" w:hAnsi="Times New Roman"/>
          <w:b/>
          <w:bCs/>
          <w:sz w:val="20"/>
          <w:szCs w:val="20"/>
        </w:rPr>
        <w:t>):</w:t>
      </w:r>
      <w:r w:rsidRPr="00EF3ACF">
        <w:rPr>
          <w:rFonts w:ascii="Times New Roman" w:hAnsi="Times New Roman"/>
          <w:sz w:val="20"/>
          <w:szCs w:val="20"/>
        </w:rPr>
        <w:t xml:space="preserve"> (Lütfen isteğinizle ilgili varsa ekleri/belgeleri dilekçenize ekleyiniz),</w:t>
      </w:r>
    </w:p>
    <w:p w14:paraId="5D5EDB5C" w14:textId="77777777" w:rsidR="00EF3ACF" w:rsidRDefault="00EF3ACF" w:rsidP="006D4538">
      <w:pPr>
        <w:rPr>
          <w:rFonts w:ascii="Times New Roman" w:hAnsi="Times New Roman"/>
          <w:i/>
          <w:iCs/>
        </w:rPr>
      </w:pPr>
    </w:p>
    <w:p w14:paraId="1B123E1A" w14:textId="77777777" w:rsidR="00EF3ACF" w:rsidRDefault="00EF3ACF" w:rsidP="006D4538">
      <w:pPr>
        <w:rPr>
          <w:rFonts w:ascii="Times New Roman" w:hAnsi="Times New Roman"/>
          <w:i/>
          <w:iCs/>
        </w:rPr>
      </w:pPr>
    </w:p>
    <w:p w14:paraId="25E53195" w14:textId="77777777" w:rsidR="00EF3ACF" w:rsidRPr="00F341EE" w:rsidRDefault="00EF3ACF" w:rsidP="006D4538">
      <w:pPr>
        <w:rPr>
          <w:rFonts w:ascii="Times New Roman" w:hAnsi="Times New Roman"/>
          <w:i/>
          <w:iCs/>
        </w:rPr>
      </w:pPr>
    </w:p>
    <w:sectPr w:rsidR="00EF3ACF" w:rsidRPr="00F341EE" w:rsidSect="00A610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6FA9" w14:textId="77777777" w:rsidR="00E02A37" w:rsidRDefault="00E02A37" w:rsidP="00BD3F84">
      <w:pPr>
        <w:spacing w:after="0" w:line="240" w:lineRule="auto"/>
      </w:pPr>
      <w:r>
        <w:separator/>
      </w:r>
    </w:p>
  </w:endnote>
  <w:endnote w:type="continuationSeparator" w:id="0">
    <w:p w14:paraId="6DEAD528" w14:textId="77777777" w:rsidR="00E02A37" w:rsidRDefault="00E02A3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CA45" w14:textId="77777777" w:rsidR="00571216" w:rsidRDefault="005712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28"/>
      <w:gridCol w:w="4678"/>
      <w:gridCol w:w="2713"/>
    </w:tblGrid>
    <w:tr w:rsidR="00FE2AA3" w:rsidRPr="00EF3ACF" w14:paraId="570ECEB1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051B49EA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 w:rsidRPr="00EF3ACF"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02EF5374" w14:textId="77777777" w:rsidR="00FE2AA3" w:rsidRPr="00EF3ACF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EF3ACF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32613A85" w14:textId="77777777" w:rsidR="00FE2AA3" w:rsidRPr="00EF3ACF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EF3ACF"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RPr="00EF3ACF" w14:paraId="44A0D805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6E1C4CFE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tcBorders>
            <w:bottom w:val="nil"/>
          </w:tcBorders>
          <w:vAlign w:val="center"/>
        </w:tcPr>
        <w:p w14:paraId="4EC28D4E" w14:textId="77777777" w:rsidR="00FE2AA3" w:rsidRPr="00EF3ACF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18B3CBDF" w14:textId="77777777" w:rsidR="00FE2AA3" w:rsidRPr="00EF3ACF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RPr="00EF3ACF" w14:paraId="5B591D08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698BFF85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EF3ACF">
            <w:rPr>
              <w:sz w:val="16"/>
              <w:szCs w:val="16"/>
              <w:color w:val="777777"/>
            </w:rPr>
            <w:t>[@hazirlayanimza]</w:t>
          </w:r>
        </w:p>
        <w:p w14:paraId="3AD68B00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539F583D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230902D0" w14:textId="77777777" w:rsidR="00FE2AA3" w:rsidRPr="00EF3ACF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2BBDB98F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EF3ACF">
            <w:rPr>
              <w:sz w:val="16"/>
              <w:szCs w:val="16"/>
              <w:color w:val="777777"/>
            </w:rPr>
            <w:t>[@kontroledenimza]</w:t>
          </w:r>
        </w:p>
        <w:p w14:paraId="28846E2E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7B839C45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030F00CD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719E6427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EF3ACF">
            <w:rPr>
              <w:sz w:val="16"/>
              <w:szCs w:val="16"/>
              <w:color w:val="777777"/>
            </w:rPr>
            <w:t>[@onaylayanimza]</w:t>
          </w:r>
        </w:p>
        <w:p w14:paraId="64752866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7D9BC81D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5C58F26D" w14:textId="77777777" w:rsidR="00FE2AA3" w:rsidRPr="00EF3ACF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04BBA928" w14:textId="77777777" w:rsidR="00F0546F" w:rsidRDefault="00F0546F" w:rsidP="00FE2A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4D34" w14:textId="77777777" w:rsidR="00571216" w:rsidRDefault="005712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E8EF2" w14:textId="77777777" w:rsidR="00E02A37" w:rsidRDefault="00E02A37" w:rsidP="00BD3F84">
      <w:pPr>
        <w:spacing w:after="0" w:line="240" w:lineRule="auto"/>
      </w:pPr>
      <w:r>
        <w:separator/>
      </w:r>
    </w:p>
  </w:footnote>
  <w:footnote w:type="continuationSeparator" w:id="0">
    <w:p w14:paraId="0B50D346" w14:textId="77777777" w:rsidR="00E02A37" w:rsidRDefault="00E02A3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8902A" w14:textId="77777777" w:rsidR="00571216" w:rsidRDefault="005712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5"/>
    </w:tblGrid>
    <w:tr w:rsidR="004A22C2" w:rsidRPr="00EF3ACF" w14:paraId="6E362B93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0C80E94B" w14:textId="77777777" w:rsidR="004A22C2" w:rsidRPr="00EF3ACF" w:rsidRDefault="00EF3ACF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</w:rPr>
            <w:pict w14:anchorId="07E55A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5" o:spid="_x0000_s1025" type="#_x0000_t75" alt="https://kid.trabzon.edu.tr/Share/8347A1FB6B6E98BCF1810516920C4780" style="position:absolute;left:0;text-align:left;margin-left:17pt;margin-top:17.35pt;width:58.55pt;height:59.4pt;z-index:1;visibility:visible;mso-width-relative:margin;mso-height-relative:margin">
                <v:imagedata r:id="rId1" o:title="8347A1FB6B6E98BCF1810516920C4780"/>
              </v:shape>
            </w:pict>
          </w:r>
          <w:r w:rsidR="004A22C2" w:rsidRPr="00C311D6">
            <w:rPr>
              <w:rFonts w:eastAsia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4882AA67" w14:textId="77777777" w:rsidR="004A22C2" w:rsidRPr="00CB1060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57D0082F" w14:textId="77777777" w:rsidR="004A22C2" w:rsidRPr="00CB1060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62D6D9F3" w14:textId="77777777" w:rsidR="004A22C2" w:rsidRPr="00CB1060" w:rsidRDefault="00DD540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6774282D" w14:textId="77777777" w:rsidR="004A22C2" w:rsidRPr="008D50BA" w:rsidRDefault="00EF3ACF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F3ACF">
            <w:rPr>
              <w:rFonts w:ascii="Times New Roman" w:eastAsia="Times New Roman" w:hAnsi="Times New Roman"/>
              <w:b/>
              <w:noProof/>
              <w:color w:val="000000"/>
              <w:sz w:val="20"/>
              <w:szCs w:val="20"/>
              <w:lang w:eastAsia="tr-TR"/>
            </w:rPr>
            <w:pict w14:anchorId="04C09730">
              <v:shape id="Resim 1" o:spid="_x0000_i1025" type="#_x0000_t75" style="width:127.8pt;height:43.2pt;visibility:visible">
                <v:imagedata r:id="rId2" o:title=""/>
              </v:shape>
            </w:pict>
          </w:r>
        </w:p>
      </w:tc>
    </w:tr>
    <w:tr w:rsidR="004A22C2" w:rsidRPr="00EF3ACF" w14:paraId="4B8499C1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14:paraId="2F328F74" w14:textId="77777777" w:rsidR="004A22C2" w:rsidRPr="00C311D6" w:rsidRDefault="004A22C2" w:rsidP="004A22C2">
          <w:pPr>
            <w:spacing w:after="0" w:line="240" w:lineRule="auto"/>
            <w:ind w:left="214" w:hanging="214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14:paraId="41B62218" w14:textId="77777777" w:rsidR="004A22C2" w:rsidRPr="00CB1060" w:rsidRDefault="00DD540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0346BB1A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EF3ACF" w14:paraId="15B070A1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390B5BA1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03C70A28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05DD4BC5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EF3ACF" w14:paraId="545F7326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2CDD7C79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47FCF956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4EF627BE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 xml:space="preserve">. No/Tar.: </w:t>
          </w:r>
          <w:r w:rsidR="00DD5402" w:rsidRPr="009C41B0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EF3ACF" w14:paraId="1C3B6D1A" w14:textId="77777777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6CD14B73" w14:textId="77777777" w:rsidR="004A22C2" w:rsidRPr="00C311D6" w:rsidRDefault="004A22C2" w:rsidP="004A22C2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34486208" w14:textId="77777777" w:rsidR="004A22C2" w:rsidRPr="00C311D6" w:rsidRDefault="004A22C2" w:rsidP="004A22C2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57E58C12" w14:textId="77777777"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2ED53AC4" w14:textId="77777777" w:rsidR="00BD3F84" w:rsidRDefault="00BD3F84" w:rsidP="00A610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94486" w14:textId="77777777" w:rsidR="00571216" w:rsidRDefault="005712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876504">
    <w:abstractNumId w:val="3"/>
  </w:num>
  <w:num w:numId="2" w16cid:durableId="197353903">
    <w:abstractNumId w:val="1"/>
  </w:num>
  <w:num w:numId="3" w16cid:durableId="1251157079">
    <w:abstractNumId w:val="2"/>
  </w:num>
  <w:num w:numId="4" w16cid:durableId="1685743112">
    <w:abstractNumId w:val="4"/>
  </w:num>
  <w:num w:numId="5" w16cid:durableId="23062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6472"/>
    <w:rsid w:val="00021074"/>
    <w:rsid w:val="00043054"/>
    <w:rsid w:val="0009726B"/>
    <w:rsid w:val="000A5923"/>
    <w:rsid w:val="000E3949"/>
    <w:rsid w:val="00102B14"/>
    <w:rsid w:val="00102F0E"/>
    <w:rsid w:val="00116C00"/>
    <w:rsid w:val="00157C49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222B"/>
    <w:rsid w:val="00286AFB"/>
    <w:rsid w:val="002A563C"/>
    <w:rsid w:val="003348C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5633C"/>
    <w:rsid w:val="00571216"/>
    <w:rsid w:val="005C169B"/>
    <w:rsid w:val="005C3F34"/>
    <w:rsid w:val="005E6472"/>
    <w:rsid w:val="006050B6"/>
    <w:rsid w:val="00651E55"/>
    <w:rsid w:val="006B1381"/>
    <w:rsid w:val="006D4538"/>
    <w:rsid w:val="006F3B86"/>
    <w:rsid w:val="007401AE"/>
    <w:rsid w:val="007830B0"/>
    <w:rsid w:val="00792F4E"/>
    <w:rsid w:val="007A4985"/>
    <w:rsid w:val="007C4FAB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B5184"/>
    <w:rsid w:val="00CC3682"/>
    <w:rsid w:val="00CD3807"/>
    <w:rsid w:val="00CE570F"/>
    <w:rsid w:val="00D13975"/>
    <w:rsid w:val="00DD5402"/>
    <w:rsid w:val="00E02603"/>
    <w:rsid w:val="00E02A37"/>
    <w:rsid w:val="00E517CF"/>
    <w:rsid w:val="00E57B14"/>
    <w:rsid w:val="00E66350"/>
    <w:rsid w:val="00E675C9"/>
    <w:rsid w:val="00EB49F7"/>
    <w:rsid w:val="00EF3ACF"/>
    <w:rsid w:val="00F0546F"/>
    <w:rsid w:val="00F175DB"/>
    <w:rsid w:val="00F2319A"/>
    <w:rsid w:val="00F24374"/>
    <w:rsid w:val="00F341EE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30F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GvdeMetni">
    <w:name w:val="Body Text"/>
    <w:basedOn w:val="Normal"/>
    <w:link w:val="GvdeMetniChar"/>
    <w:uiPriority w:val="1"/>
    <w:qFormat/>
    <w:rsid w:val="000972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3"/>
      <w:szCs w:val="23"/>
      <w:lang w:eastAsia="tr-TR" w:bidi="tr-TR"/>
    </w:rPr>
  </w:style>
  <w:style w:type="character" w:customStyle="1" w:styleId="GvdeMetniChar">
    <w:name w:val="Gövde Metni Char"/>
    <w:link w:val="GvdeMetni"/>
    <w:uiPriority w:val="1"/>
    <w:rsid w:val="0009726B"/>
    <w:rPr>
      <w:rFonts w:ascii="Times New Roman" w:eastAsia="Times New Roman" w:hAnsi="Times New Roman" w:cs="Times New Roman"/>
      <w:sz w:val="23"/>
      <w:szCs w:val="23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09726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72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F_Not itiraz dilekçesi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Asuman KAYA</cp:lastModifiedBy>
  <cp:revision>1</cp:revision>
  <dcterms:created xsi:type="dcterms:W3CDTF">2026-08-02T18:31:00Z</dcterms:created>
  <dcterms:modified xsi:type="dcterms:W3CDTF">2026-08-02T18:31:00Z</dcterms:modified>
</cp:coreProperties>
</file>